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96"/>
        <w:tblW w:w="1079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14:paraId="2989B733" w14:textId="77777777" w:rsidTr="0025692A">
        <w:trPr>
          <w:trHeight w:val="4410"/>
        </w:trPr>
        <w:tc>
          <w:tcPr>
            <w:tcW w:w="3600" w:type="dxa"/>
            <w:vAlign w:val="bottom"/>
          </w:tcPr>
          <w:p w14:paraId="6AEC1FAB" w14:textId="2953E980" w:rsidR="001B2ABD" w:rsidRPr="002356A5" w:rsidRDefault="00275968" w:rsidP="0025692A">
            <w:pPr>
              <w:rPr>
                <w:rFonts w:ascii="Arial" w:hAnsi="Arial" w:cs="Arial"/>
              </w:rPr>
            </w:pPr>
            <w:r w:rsidRPr="002356A5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75317491" wp14:editId="0AF02788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581660</wp:posOffset>
                  </wp:positionV>
                  <wp:extent cx="1879600" cy="2240915"/>
                  <wp:effectExtent l="0" t="0" r="6350" b="6985"/>
                  <wp:wrapNone/>
                  <wp:docPr id="15256507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213"/>
                          <a:stretch/>
                        </pic:blipFill>
                        <pic:spPr bwMode="auto">
                          <a:xfrm>
                            <a:off x="0" y="0"/>
                            <a:ext cx="1879600" cy="224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7F87C340" w14:textId="77777777" w:rsidR="001B2ABD" w:rsidRPr="002356A5" w:rsidRDefault="001B2ABD" w:rsidP="0025692A">
            <w:pPr>
              <w:tabs>
                <w:tab w:val="left" w:pos="990"/>
              </w:tabs>
              <w:rPr>
                <w:rFonts w:ascii="Arial" w:hAnsi="Arial" w:cs="Arial"/>
              </w:rPr>
            </w:pPr>
          </w:p>
        </w:tc>
        <w:tc>
          <w:tcPr>
            <w:tcW w:w="6470" w:type="dxa"/>
            <w:vAlign w:val="bottom"/>
          </w:tcPr>
          <w:p w14:paraId="165A7041" w14:textId="640A9FCC" w:rsidR="001B2ABD" w:rsidRPr="002356A5" w:rsidRDefault="000F0D46" w:rsidP="0025692A">
            <w:pPr>
              <w:pStyle w:val="Title"/>
              <w:rPr>
                <w:rFonts w:ascii="Arial" w:hAnsi="Arial" w:cs="Arial"/>
                <w:b/>
                <w:bCs/>
              </w:rPr>
            </w:pPr>
            <w:r w:rsidRPr="002356A5">
              <w:rPr>
                <w:rFonts w:ascii="Arial" w:hAnsi="Arial" w:cs="Arial"/>
              </w:rPr>
              <w:t xml:space="preserve"> </w:t>
            </w:r>
            <w:r w:rsidRPr="002356A5">
              <w:rPr>
                <w:rFonts w:ascii="Arial" w:hAnsi="Arial" w:cs="Arial"/>
                <w:b/>
                <w:bCs/>
              </w:rPr>
              <w:t>kapil dev</w:t>
            </w:r>
          </w:p>
          <w:p w14:paraId="736D1119" w14:textId="77777777" w:rsidR="000F0D46" w:rsidRPr="002356A5" w:rsidRDefault="000F0D46" w:rsidP="0025692A">
            <w:pPr>
              <w:rPr>
                <w:rFonts w:ascii="Arial" w:hAnsi="Arial" w:cs="Arial"/>
              </w:rPr>
            </w:pPr>
          </w:p>
          <w:p w14:paraId="1CBFE944" w14:textId="70F4E56B" w:rsidR="000F0D46" w:rsidRPr="00DD78E0" w:rsidRDefault="000D3678" w:rsidP="0025692A">
            <w:pPr>
              <w:pStyle w:val="Heading2"/>
              <w:spacing w:before="54"/>
              <w:rPr>
                <w:rFonts w:ascii="Arial" w:hAnsi="Arial" w:cs="Arial"/>
                <w:sz w:val="32"/>
                <w:szCs w:val="32"/>
              </w:rPr>
            </w:pPr>
            <w:r w:rsidRPr="000D3678">
              <w:rPr>
                <w:rFonts w:ascii="Arial" w:hAnsi="Arial" w:cs="Arial"/>
                <w:sz w:val="32"/>
                <w:szCs w:val="32"/>
              </w:rPr>
              <w:t>Auto Spray Pai</w:t>
            </w:r>
            <w:r w:rsidR="001F316F">
              <w:rPr>
                <w:rFonts w:ascii="Arial" w:hAnsi="Arial" w:cs="Arial"/>
                <w:sz w:val="32"/>
                <w:szCs w:val="32"/>
              </w:rPr>
              <w:t>NTER</w:t>
            </w:r>
          </w:p>
          <w:p w14:paraId="269126C9" w14:textId="09648CBE" w:rsidR="001B2ABD" w:rsidRPr="002356A5" w:rsidRDefault="001B2ABD" w:rsidP="0025692A">
            <w:pPr>
              <w:pStyle w:val="Subtitle"/>
              <w:rPr>
                <w:rFonts w:ascii="Arial" w:hAnsi="Arial" w:cs="Arial"/>
              </w:rPr>
            </w:pPr>
          </w:p>
        </w:tc>
      </w:tr>
      <w:tr w:rsidR="00B7536F" w:rsidRPr="00564EFE" w14:paraId="6AA76073" w14:textId="77777777" w:rsidTr="0025692A">
        <w:tc>
          <w:tcPr>
            <w:tcW w:w="3600" w:type="dxa"/>
          </w:tcPr>
          <w:sdt>
            <w:sdtPr>
              <w:rPr>
                <w:rFonts w:ascii="Arial" w:hAnsi="Arial" w:cs="Arial"/>
                <w:color w:val="auto"/>
              </w:rPr>
              <w:id w:val="-1711873194"/>
              <w:placeholder>
                <w:docPart w:val="34812D2666D041628B612B4C3B51CD0B"/>
              </w:placeholder>
              <w:temporary/>
              <w:showingPlcHdr/>
              <w15:appearance w15:val="hidden"/>
            </w:sdtPr>
            <w:sdtContent>
              <w:p w14:paraId="2345F2A0" w14:textId="77777777" w:rsidR="001B2ABD" w:rsidRPr="002356A5" w:rsidRDefault="00036450" w:rsidP="0025692A">
                <w:pPr>
                  <w:pStyle w:val="Heading3"/>
                  <w:rPr>
                    <w:rFonts w:ascii="Arial" w:hAnsi="Arial" w:cs="Arial"/>
                    <w:color w:val="auto"/>
                  </w:rPr>
                </w:pPr>
                <w:r w:rsidRPr="00DD78E0">
                  <w:rPr>
                    <w:rFonts w:ascii="Arial" w:hAnsi="Arial" w:cs="Arial"/>
                    <w:color w:val="000000" w:themeColor="text1"/>
                    <w:sz w:val="32"/>
                    <w:szCs w:val="32"/>
                  </w:rPr>
                  <w:t>Profile</w:t>
                </w:r>
              </w:p>
            </w:sdtContent>
          </w:sdt>
          <w:p w14:paraId="69FDFF3A" w14:textId="40FC9694" w:rsidR="00036450" w:rsidRPr="00DD78E0" w:rsidRDefault="008B2EC2" w:rsidP="0025692A">
            <w:pPr>
              <w:pStyle w:val="gqlncc"/>
              <w:spacing w:before="79" w:beforeAutospacing="0" w:after="255" w:afterAutospacing="0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="00761BB4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="00B7536F" w:rsidRPr="002356A5">
              <w:rPr>
                <w:rFonts w:ascii="Arial" w:hAnsi="Arial" w:cs="Arial"/>
                <w:sz w:val="27"/>
                <w:szCs w:val="27"/>
              </w:rPr>
              <w:t xml:space="preserve">  </w:t>
            </w:r>
            <w:hyperlink r:id="rId8" w:history="1">
              <w:r w:rsidR="00B7536F" w:rsidRPr="00DD78E0">
                <w:rPr>
                  <w:rStyle w:val="Hyperlink"/>
                  <w:rFonts w:ascii="Arial" w:hAnsi="Arial" w:cs="Arial"/>
                  <w:color w:val="auto"/>
                  <w:sz w:val="21"/>
                  <w:szCs w:val="21"/>
                  <w:u w:val="none"/>
                </w:rPr>
                <w:t xml:space="preserve">Overall career goal is to enhance my career by improved abilities, interests </w:t>
              </w:r>
              <w:r w:rsidR="00622FDF">
                <w:rPr>
                  <w:rStyle w:val="Hyperlink"/>
                  <w:rFonts w:ascii="Arial" w:hAnsi="Arial" w:cs="Arial"/>
                  <w:color w:val="auto"/>
                  <w:sz w:val="21"/>
                  <w:szCs w:val="21"/>
                  <w:u w:val="none"/>
                </w:rPr>
                <w:t xml:space="preserve">AIRCRFT Painting </w:t>
              </w:r>
              <w:r w:rsidR="00B7536F" w:rsidRPr="00DD78E0">
                <w:rPr>
                  <w:rStyle w:val="Hyperlink"/>
                  <w:rFonts w:ascii="Arial" w:hAnsi="Arial" w:cs="Arial"/>
                  <w:color w:val="auto"/>
                  <w:sz w:val="21"/>
                  <w:szCs w:val="21"/>
                  <w:u w:val="none"/>
                </w:rPr>
                <w:t>&amp; knowledge experience in ABS Paint Shop, Plastic Part Paint Shop. Planning for Manpower, Machine &amp; Review Quality Target. Should have exposure of ABS/ Manual Spray and Defence space industry painting experience</w:t>
              </w:r>
            </w:hyperlink>
            <w:r w:rsidR="00AC66E6" w:rsidRPr="00DD78E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AC66E6"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I am Certified Spray Painter by Dassault Aviation (D.A) after on job training</w:t>
            </w:r>
          </w:p>
          <w:sdt>
            <w:sdtPr>
              <w:rPr>
                <w:rFonts w:ascii="Arial" w:hAnsi="Arial" w:cs="Arial"/>
                <w:color w:val="000000" w:themeColor="text1"/>
              </w:rPr>
              <w:id w:val="-1954003311"/>
              <w:placeholder>
                <w:docPart w:val="7CCBF2BDA8F14B2F927D109677AC44C8"/>
              </w:placeholder>
              <w:temporary/>
              <w:showingPlcHdr/>
              <w15:appearance w15:val="hidden"/>
            </w:sdtPr>
            <w:sdtContent>
              <w:p w14:paraId="50355386" w14:textId="77777777" w:rsidR="00036450" w:rsidRPr="002356A5" w:rsidRDefault="00CB0055" w:rsidP="0025692A">
                <w:pPr>
                  <w:pStyle w:val="Heading3"/>
                  <w:rPr>
                    <w:rFonts w:ascii="Arial" w:hAnsi="Arial" w:cs="Arial"/>
                    <w:color w:val="000000" w:themeColor="text1"/>
                  </w:rPr>
                </w:pPr>
                <w:r w:rsidRPr="00DD78E0">
                  <w:rPr>
                    <w:rFonts w:ascii="Arial" w:hAnsi="Arial" w:cs="Arial"/>
                    <w:color w:val="000000" w:themeColor="text1"/>
                    <w:sz w:val="32"/>
                    <w:szCs w:val="32"/>
                  </w:rPr>
                  <w:t>Contact</w:t>
                </w:r>
              </w:p>
            </w:sdtContent>
          </w:sdt>
          <w:sdt>
            <w:sdtPr>
              <w:rPr>
                <w:rFonts w:ascii="Arial" w:hAnsi="Arial" w:cs="Arial"/>
                <w:color w:val="000000" w:themeColor="text1"/>
              </w:rPr>
              <w:id w:val="1111563247"/>
              <w:placeholder>
                <w:docPart w:val="E8137E8E23534F6DA6B4836C00E16261"/>
              </w:placeholder>
              <w:temporary/>
              <w:showingPlcHdr/>
              <w15:appearance w15:val="hidden"/>
            </w:sdtPr>
            <w:sdtContent>
              <w:p w14:paraId="28D21466" w14:textId="77777777" w:rsidR="004D3011" w:rsidRPr="002356A5" w:rsidRDefault="004D3011" w:rsidP="0025692A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2356A5">
                  <w:rPr>
                    <w:rFonts w:ascii="Arial" w:hAnsi="Arial" w:cs="Arial"/>
                    <w:color w:val="000000" w:themeColor="text1"/>
                  </w:rPr>
                  <w:t>PHONE:</w:t>
                </w:r>
              </w:p>
            </w:sdtContent>
          </w:sdt>
          <w:p w14:paraId="1A1F3432" w14:textId="41803B21" w:rsidR="009463CA" w:rsidRPr="002356A5" w:rsidRDefault="009463CA" w:rsidP="0025692A">
            <w:pPr>
              <w:rPr>
                <w:rFonts w:ascii="Arial" w:hAnsi="Arial" w:cs="Arial"/>
              </w:rPr>
            </w:pPr>
            <w:r w:rsidRPr="002356A5">
              <w:rPr>
                <w:rFonts w:ascii="Arial" w:hAnsi="Arial" w:cs="Arial"/>
              </w:rPr>
              <w:t xml:space="preserve"> 09991590738</w:t>
            </w:r>
          </w:p>
          <w:p w14:paraId="0233C4C0" w14:textId="706D1581" w:rsidR="004D3011" w:rsidRPr="002356A5" w:rsidRDefault="004D3011" w:rsidP="0025692A">
            <w:pPr>
              <w:rPr>
                <w:rFonts w:ascii="Arial" w:hAnsi="Arial" w:cs="Arial"/>
              </w:rPr>
            </w:pPr>
          </w:p>
          <w:p w14:paraId="170FA18A" w14:textId="77777777" w:rsidR="004D3011" w:rsidRPr="002356A5" w:rsidRDefault="004D3011" w:rsidP="0025692A">
            <w:pPr>
              <w:rPr>
                <w:rFonts w:ascii="Arial" w:hAnsi="Arial" w:cs="Arial"/>
                <w:color w:val="00B0F0"/>
              </w:rPr>
            </w:pPr>
          </w:p>
          <w:sdt>
            <w:sdtPr>
              <w:rPr>
                <w:rFonts w:ascii="Arial" w:hAnsi="Arial" w:cs="Arial"/>
                <w:color w:val="00B0F0"/>
              </w:rPr>
              <w:id w:val="-240260293"/>
              <w:placeholder>
                <w:docPart w:val="112ED5E3E0E944338A703002B225EEB2"/>
              </w:placeholder>
              <w:temporary/>
              <w:showingPlcHdr/>
              <w15:appearance w15:val="hidden"/>
            </w:sdtPr>
            <w:sdtContent>
              <w:p w14:paraId="4DB4EFEB" w14:textId="77777777" w:rsidR="004D3011" w:rsidRPr="002356A5" w:rsidRDefault="004D3011" w:rsidP="0025692A">
                <w:pPr>
                  <w:rPr>
                    <w:rFonts w:ascii="Arial" w:hAnsi="Arial" w:cs="Arial"/>
                    <w:color w:val="00B0F0"/>
                  </w:rPr>
                </w:pPr>
                <w:r w:rsidRPr="0003759C">
                  <w:rPr>
                    <w:rFonts w:ascii="Arial" w:hAnsi="Arial" w:cs="Arial"/>
                    <w:b/>
                    <w:bCs/>
                    <w:color w:val="000000" w:themeColor="text1"/>
                    <w:sz w:val="20"/>
                    <w:szCs w:val="24"/>
                  </w:rPr>
                  <w:t>EMAIL:</w:t>
                </w:r>
              </w:p>
            </w:sdtContent>
          </w:sdt>
          <w:p w14:paraId="3164F179" w14:textId="70C4F0B1" w:rsidR="00036450" w:rsidRPr="002356A5" w:rsidRDefault="00616200" w:rsidP="0025692A">
            <w:pPr>
              <w:rPr>
                <w:rStyle w:val="Hyperlink"/>
                <w:rFonts w:ascii="Arial" w:hAnsi="Arial" w:cs="Arial"/>
                <w:color w:val="auto"/>
              </w:rPr>
            </w:pPr>
            <w:r w:rsidRPr="002356A5">
              <w:rPr>
                <w:rFonts w:ascii="Arial" w:hAnsi="Arial" w:cs="Arial"/>
              </w:rPr>
              <w:t xml:space="preserve">  Kapildev7347@gmail.com</w:t>
            </w:r>
          </w:p>
          <w:p w14:paraId="3FB9A751" w14:textId="53817B4A" w:rsidR="00A67836" w:rsidRPr="00A67836" w:rsidRDefault="00A67836" w:rsidP="0025692A">
            <w:pPr>
              <w:pStyle w:val="Heading3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444214663"/>
                <w:placeholder>
                  <w:docPart w:val="A8F4E2D4132649429DC818FC996C5E84"/>
                </w:placeholder>
                <w:temporary/>
                <w:showingPlcHdr/>
                <w15:appearance w15:val="hidden"/>
              </w:sdtPr>
              <w:sdtContent>
                <w:r w:rsidRPr="00DD78E0">
                  <w:rPr>
                    <w:rFonts w:ascii="Arial" w:hAnsi="Arial" w:cs="Arial"/>
                    <w:color w:val="000000" w:themeColor="text1"/>
                    <w:sz w:val="32"/>
                    <w:szCs w:val="32"/>
                  </w:rPr>
                  <w:t>Hobbies</w:t>
                </w:r>
              </w:sdtContent>
            </w:sdt>
          </w:p>
          <w:p w14:paraId="29456E38" w14:textId="717AC30B" w:rsidR="005C26A0" w:rsidRPr="00EE3500" w:rsidRDefault="005C26A0" w:rsidP="0025692A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EE3500">
              <w:rPr>
                <w:rFonts w:ascii="Arial" w:hAnsi="Arial" w:cs="Arial"/>
                <w:sz w:val="21"/>
                <w:szCs w:val="21"/>
              </w:rPr>
              <w:t>Playing Cricket.</w:t>
            </w:r>
          </w:p>
          <w:p w14:paraId="67A23528" w14:textId="5015289A" w:rsidR="005C26A0" w:rsidRPr="00EE3500" w:rsidRDefault="00694937" w:rsidP="0025692A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EE3500">
              <w:rPr>
                <w:rFonts w:ascii="Arial" w:hAnsi="Arial" w:cs="Arial"/>
                <w:sz w:val="21"/>
                <w:szCs w:val="21"/>
              </w:rPr>
              <w:t>V</w:t>
            </w:r>
            <w:r w:rsidR="0091094F" w:rsidRPr="00EE3500">
              <w:rPr>
                <w:rFonts w:ascii="Arial" w:hAnsi="Arial" w:cs="Arial"/>
                <w:sz w:val="21"/>
                <w:szCs w:val="21"/>
              </w:rPr>
              <w:t>is</w:t>
            </w:r>
            <w:r w:rsidRPr="00EE3500">
              <w:rPr>
                <w:rFonts w:ascii="Arial" w:hAnsi="Arial" w:cs="Arial"/>
                <w:sz w:val="21"/>
                <w:szCs w:val="21"/>
              </w:rPr>
              <w:t>it new places.</w:t>
            </w:r>
          </w:p>
          <w:p w14:paraId="2B80CFEC" w14:textId="54DE1F10" w:rsidR="004D3011" w:rsidRPr="002356A5" w:rsidRDefault="004D3011" w:rsidP="0025692A">
            <w:pPr>
              <w:rPr>
                <w:rFonts w:ascii="Arial" w:hAnsi="Arial" w:cs="Arial"/>
              </w:rPr>
            </w:pPr>
          </w:p>
          <w:p w14:paraId="7293D344" w14:textId="77777777" w:rsidR="004D3011" w:rsidRPr="002356A5" w:rsidRDefault="005C26A0" w:rsidP="0025692A">
            <w:pPr>
              <w:rPr>
                <w:rFonts w:ascii="Arial" w:hAnsi="Arial" w:cs="Arial"/>
              </w:rPr>
            </w:pPr>
            <w:r w:rsidRPr="002356A5">
              <w:rPr>
                <w:rFonts w:ascii="Arial" w:hAnsi="Arial" w:cs="Arial"/>
              </w:rPr>
              <w:t xml:space="preserve">  </w:t>
            </w:r>
          </w:p>
          <w:p w14:paraId="16339886" w14:textId="77777777" w:rsidR="00DD78E0" w:rsidRDefault="00DD78E0" w:rsidP="0025692A">
            <w:pPr>
              <w:pStyle w:val="Heading3"/>
              <w:spacing w:after="145"/>
              <w:rPr>
                <w:rFonts w:ascii="Arial" w:hAnsi="Arial" w:cs="Arial"/>
                <w:color w:val="000000" w:themeColor="text1"/>
                <w:sz w:val="36"/>
                <w:u w:val="single"/>
              </w:rPr>
            </w:pPr>
          </w:p>
          <w:p w14:paraId="4415A60E" w14:textId="140B727B" w:rsidR="004364A8" w:rsidRPr="00386558" w:rsidRDefault="004364A8" w:rsidP="0025692A">
            <w:pPr>
              <w:pStyle w:val="Heading3"/>
              <w:spacing w:after="145"/>
              <w:rPr>
                <w:rFonts w:ascii="Arial" w:hAnsi="Arial" w:cs="Arial"/>
                <w:color w:val="000000" w:themeColor="text1"/>
                <w:sz w:val="36"/>
                <w:u w:val="single"/>
              </w:rPr>
            </w:pPr>
            <w:proofErr w:type="gramStart"/>
            <w:r w:rsidRPr="00DD78E0">
              <w:rPr>
                <w:rFonts w:ascii="Arial" w:hAnsi="Arial" w:cs="Arial"/>
                <w:color w:val="000000" w:themeColor="text1"/>
                <w:sz w:val="32"/>
                <w:szCs w:val="22"/>
                <w:u w:val="single"/>
              </w:rPr>
              <w:lastRenderedPageBreak/>
              <w:t>ACHIEVEMENTS</w:t>
            </w:r>
            <w:r w:rsidRPr="00386558">
              <w:rPr>
                <w:rFonts w:ascii="Arial" w:hAnsi="Arial" w:cs="Arial"/>
                <w:color w:val="000000" w:themeColor="text1"/>
                <w:sz w:val="36"/>
                <w:u w:val="single"/>
              </w:rPr>
              <w:t>:-</w:t>
            </w:r>
            <w:proofErr w:type="gramEnd"/>
          </w:p>
          <w:p w14:paraId="144A1A00" w14:textId="442FED61" w:rsidR="00DB5122" w:rsidRPr="00DD78E0" w:rsidRDefault="00DB5122" w:rsidP="0025692A">
            <w:pPr>
              <w:pStyle w:val="ListParagraph"/>
              <w:numPr>
                <w:ilvl w:val="0"/>
                <w:numId w:val="15"/>
              </w:numPr>
              <w:spacing w:line="261" w:lineRule="auto"/>
              <w:ind w:right="150"/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Kaizen award in DEFSYS SOLUTIONS PRIVATE LIMITED.</w:t>
            </w:r>
          </w:p>
          <w:p w14:paraId="79D41EE1" w14:textId="77777777" w:rsidR="00DB5122" w:rsidRPr="00DD78E0" w:rsidRDefault="00DB5122" w:rsidP="0025692A">
            <w:pPr>
              <w:numPr>
                <w:ilvl w:val="0"/>
                <w:numId w:val="15"/>
              </w:numPr>
              <w:spacing w:line="261" w:lineRule="auto"/>
              <w:ind w:right="150"/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Reduced dust level in paint Shop.</w:t>
            </w:r>
          </w:p>
          <w:p w14:paraId="59B1965F" w14:textId="1CDCF71F" w:rsidR="00DB5122" w:rsidRPr="00DD78E0" w:rsidRDefault="00DB5122" w:rsidP="0025692A">
            <w:pPr>
              <w:numPr>
                <w:ilvl w:val="0"/>
                <w:numId w:val="15"/>
              </w:numPr>
              <w:spacing w:after="20" w:line="261" w:lineRule="auto"/>
              <w:ind w:right="150"/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The best on 5s Shop floor Award in EICHER POLARIS PRIVATE LIMITED</w:t>
            </w:r>
          </w:p>
          <w:p w14:paraId="798606F7" w14:textId="0CF19306" w:rsidR="002644C3" w:rsidRPr="00DD78E0" w:rsidRDefault="00DB5122" w:rsidP="0025692A">
            <w:pPr>
              <w:numPr>
                <w:ilvl w:val="0"/>
                <w:numId w:val="15"/>
              </w:numPr>
              <w:spacing w:after="385" w:line="261" w:lineRule="auto"/>
              <w:ind w:right="150"/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Star Performance Award DEFSYS SOLUTIONS PRIVATE LIMITED</w:t>
            </w:r>
          </w:p>
          <w:p w14:paraId="710281CF" w14:textId="3E315666" w:rsidR="00D44985" w:rsidRPr="002356A5" w:rsidRDefault="0069399A" w:rsidP="0025692A">
            <w:pPr>
              <w:pStyle w:val="Heading1"/>
              <w:ind w:left="5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356A5">
              <w:rPr>
                <w:rFonts w:ascii="Arial" w:hAnsi="Arial" w:cs="Arial"/>
                <w:b/>
                <w:bCs/>
                <w:color w:val="000000" w:themeColor="text1"/>
              </w:rPr>
              <w:t>TRAINING</w:t>
            </w:r>
          </w:p>
          <w:p w14:paraId="27894C49" w14:textId="0E286B87" w:rsidR="00D44985" w:rsidRPr="00DD78E0" w:rsidRDefault="00E976CF" w:rsidP="0025692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5 s</w:t>
            </w:r>
          </w:p>
          <w:p w14:paraId="248AA8F4" w14:textId="5D09D6DB" w:rsidR="00E976CF" w:rsidRPr="00DD78E0" w:rsidRDefault="00E976CF" w:rsidP="0025692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Kaizen</w:t>
            </w:r>
          </w:p>
          <w:p w14:paraId="20DBA333" w14:textId="5DEE9907" w:rsidR="00FF7232" w:rsidRPr="00DD78E0" w:rsidRDefault="00564EFE" w:rsidP="0025692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 xml:space="preserve">TPM </w:t>
            </w:r>
          </w:p>
          <w:p w14:paraId="10C4ABAD" w14:textId="3AACFD29" w:rsidR="009951A5" w:rsidRPr="00DD78E0" w:rsidRDefault="00DC631E" w:rsidP="0025692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Fire &amp; Sa</w:t>
            </w:r>
            <w:r w:rsidR="009109AD" w:rsidRPr="00DD78E0">
              <w:rPr>
                <w:rFonts w:ascii="Arial" w:hAnsi="Arial" w:cs="Arial"/>
                <w:sz w:val="21"/>
                <w:szCs w:val="21"/>
              </w:rPr>
              <w:t>fety</w:t>
            </w:r>
          </w:p>
          <w:p w14:paraId="6DD9295F" w14:textId="77777777" w:rsidR="00DD78E0" w:rsidRPr="00DD78E0" w:rsidRDefault="00DD78E0" w:rsidP="0025692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Personal development</w:t>
            </w:r>
          </w:p>
          <w:p w14:paraId="702008F1" w14:textId="77777777" w:rsidR="00DD78E0" w:rsidRPr="00DD78E0" w:rsidRDefault="00DD78E0" w:rsidP="0025692A">
            <w:pPr>
              <w:ind w:left="360"/>
              <w:rPr>
                <w:rFonts w:ascii="Arial" w:hAnsi="Arial" w:cs="Arial"/>
                <w:sz w:val="21"/>
                <w:szCs w:val="21"/>
              </w:rPr>
            </w:pPr>
          </w:p>
          <w:p w14:paraId="7BEA42C4" w14:textId="77777777" w:rsidR="00F304C4" w:rsidRPr="002356A5" w:rsidRDefault="00F304C4" w:rsidP="0025692A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  <w:p w14:paraId="43585B97" w14:textId="5B92D2A4" w:rsidR="00622FDF" w:rsidRPr="00622FDF" w:rsidRDefault="0016443C" w:rsidP="0025692A">
            <w:pPr>
              <w:pStyle w:val="Heading1"/>
              <w:ind w:left="5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356A5">
              <w:rPr>
                <w:rFonts w:ascii="Arial" w:hAnsi="Arial" w:cs="Arial"/>
                <w:b/>
                <w:bCs/>
                <w:color w:val="000000" w:themeColor="text1"/>
              </w:rPr>
              <w:t>T</w:t>
            </w:r>
            <w:r w:rsidR="00581D53" w:rsidRPr="002356A5">
              <w:rPr>
                <w:rFonts w:ascii="Arial" w:hAnsi="Arial" w:cs="Arial"/>
                <w:b/>
                <w:bCs/>
                <w:color w:val="000000" w:themeColor="text1"/>
              </w:rPr>
              <w:t>ECHNICAL SKILLS</w:t>
            </w:r>
          </w:p>
          <w:p w14:paraId="18418369" w14:textId="0C79BCEE" w:rsidR="00F339EC" w:rsidRDefault="00F339EC" w:rsidP="0025692A">
            <w:pPr>
              <w:rPr>
                <w:rFonts w:ascii="Arial" w:hAnsi="Arial" w:cs="Arial"/>
                <w:sz w:val="21"/>
                <w:szCs w:val="21"/>
              </w:rPr>
            </w:pPr>
          </w:p>
          <w:p w14:paraId="17983D62" w14:textId="7905A300" w:rsidR="00622FDF" w:rsidRPr="006060DE" w:rsidRDefault="00622FDF" w:rsidP="0025692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060DE">
              <w:rPr>
                <w:rFonts w:ascii="Arial" w:hAnsi="Arial" w:cs="Arial"/>
                <w:b/>
                <w:bCs/>
                <w:sz w:val="21"/>
                <w:szCs w:val="21"/>
              </w:rPr>
              <w:t>Aircraft painting</w:t>
            </w:r>
          </w:p>
          <w:p w14:paraId="1C327937" w14:textId="1A95DF4D" w:rsidR="00491C9E" w:rsidRPr="006060DE" w:rsidRDefault="00491C9E" w:rsidP="0025692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060DE">
              <w:rPr>
                <w:rFonts w:ascii="Arial" w:hAnsi="Arial" w:cs="Arial"/>
                <w:b/>
                <w:bCs/>
                <w:sz w:val="21"/>
                <w:szCs w:val="21"/>
              </w:rPr>
              <w:t>RAFALE PAINTING</w:t>
            </w:r>
          </w:p>
          <w:p w14:paraId="6EC64E2C" w14:textId="40E45370" w:rsidR="009C0A6F" w:rsidRPr="00DD78E0" w:rsidRDefault="009C0A6F" w:rsidP="0025692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Manual Painting, Electrostatic Gun &amp;</w:t>
            </w:r>
            <w:r w:rsidRPr="00DD78E0">
              <w:rPr>
                <w:rFonts w:ascii="Arial" w:hAnsi="Arial" w:cs="Arial"/>
                <w:noProof/>
                <w:sz w:val="21"/>
                <w:szCs w:val="21"/>
              </w:rPr>
              <w:drawing>
                <wp:inline distT="0" distB="0" distL="0" distR="0" wp14:anchorId="30C5A342" wp14:editId="2914E8E7">
                  <wp:extent cx="6349" cy="6351"/>
                  <wp:effectExtent l="0" t="0" r="0" b="0"/>
                  <wp:docPr id="2680" name="Picture 2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0" name="Picture 26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9" cy="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D78E0">
              <w:rPr>
                <w:rFonts w:ascii="Arial" w:hAnsi="Arial" w:cs="Arial"/>
                <w:sz w:val="21"/>
                <w:szCs w:val="21"/>
              </w:rPr>
              <w:t>Conventional Gun</w:t>
            </w:r>
          </w:p>
          <w:p w14:paraId="48B1F395" w14:textId="7261CD61" w:rsidR="009C0A6F" w:rsidRPr="00DD78E0" w:rsidRDefault="009C0A6F" w:rsidP="0025692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 xml:space="preserve">PMR Experience TSA &amp; PU </w:t>
            </w:r>
          </w:p>
          <w:p w14:paraId="6DDA6FDF" w14:textId="77777777" w:rsidR="009C0A6F" w:rsidRPr="00DD78E0" w:rsidRDefault="009C0A6F" w:rsidP="0025692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Data Entry</w:t>
            </w:r>
          </w:p>
          <w:p w14:paraId="7002A88F" w14:textId="77777777" w:rsidR="009C0A6F" w:rsidRPr="00DD78E0" w:rsidRDefault="009C0A6F" w:rsidP="0025692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CED Painting Knowledge</w:t>
            </w:r>
          </w:p>
          <w:p w14:paraId="31095B2E" w14:textId="77777777" w:rsidR="009C0A6F" w:rsidRPr="00DD78E0" w:rsidRDefault="009C0A6F" w:rsidP="0025692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Cost Reduction Management</w:t>
            </w:r>
          </w:p>
          <w:p w14:paraId="4EFBB679" w14:textId="09F59BCF" w:rsidR="009C0A6F" w:rsidRPr="00DD78E0" w:rsidRDefault="009C0A6F" w:rsidP="0025692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Powder Coating Painting Experience</w:t>
            </w:r>
            <w:r w:rsidRPr="00DD78E0">
              <w:rPr>
                <w:rFonts w:ascii="Arial" w:hAnsi="Arial" w:cs="Arial"/>
                <w:noProof/>
                <w:sz w:val="21"/>
                <w:szCs w:val="21"/>
              </w:rPr>
              <w:drawing>
                <wp:inline distT="0" distB="0" distL="0" distR="0" wp14:anchorId="2237BC2A" wp14:editId="4F3A4D5B">
                  <wp:extent cx="6349" cy="63512"/>
                  <wp:effectExtent l="0" t="0" r="0" b="0"/>
                  <wp:docPr id="10225" name="Picture 10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5" name="Picture 1022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9" cy="63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AFE341" w14:textId="04431185" w:rsidR="00386558" w:rsidRPr="00DD78E0" w:rsidRDefault="009C0A6F" w:rsidP="0025692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PT Line Experience in Metal Paint shop &amp; Chemical Dosing</w:t>
            </w:r>
          </w:p>
          <w:p w14:paraId="0895317C" w14:textId="311DB66C" w:rsidR="00386558" w:rsidRDefault="00386558" w:rsidP="0025692A">
            <w:pPr>
              <w:ind w:left="360"/>
              <w:rPr>
                <w:rFonts w:ascii="Arial" w:hAnsi="Arial" w:cs="Arial"/>
              </w:rPr>
            </w:pPr>
          </w:p>
          <w:p w14:paraId="0C8D0DA0" w14:textId="5A7A3F3A" w:rsidR="00622FDF" w:rsidRDefault="00622FDF" w:rsidP="0025692A">
            <w:pPr>
              <w:pStyle w:val="Heading1"/>
              <w:ind w:left="5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Current Project</w:t>
            </w:r>
          </w:p>
          <w:p w14:paraId="49471CBC" w14:textId="77777777" w:rsidR="00622FDF" w:rsidRDefault="00622FDF" w:rsidP="0025692A"/>
          <w:p w14:paraId="7B1C48DE" w14:textId="07246D9B" w:rsidR="00622FDF" w:rsidRPr="00622FDF" w:rsidRDefault="00622FDF" w:rsidP="0025692A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622FD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Dassault Aviation</w:t>
            </w:r>
          </w:p>
          <w:p w14:paraId="1D33F8D1" w14:textId="72E2CD25" w:rsidR="00622FDF" w:rsidRPr="00622FDF" w:rsidRDefault="00622FDF" w:rsidP="0025692A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622FD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ARESIA </w:t>
            </w:r>
          </w:p>
          <w:p w14:paraId="21484C31" w14:textId="5AC165B8" w:rsidR="00386558" w:rsidRPr="00D84962" w:rsidRDefault="00622FDF" w:rsidP="0025692A">
            <w:pPr>
              <w:pStyle w:val="ListParagraph"/>
              <w:numPr>
                <w:ilvl w:val="0"/>
                <w:numId w:val="23"/>
              </w:numPr>
            </w:pPr>
            <w:r w:rsidRPr="00622FD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EGYPT</w:t>
            </w:r>
          </w:p>
          <w:p w14:paraId="6C1FBB5C" w14:textId="77777777" w:rsidR="008B36C0" w:rsidRPr="002356A5" w:rsidRDefault="008B36C0" w:rsidP="0025692A">
            <w:pPr>
              <w:rPr>
                <w:rFonts w:ascii="Arial" w:hAnsi="Arial" w:cs="Arial"/>
              </w:rPr>
            </w:pPr>
          </w:p>
          <w:p w14:paraId="1863AAFD" w14:textId="4349453D" w:rsidR="008B36C0" w:rsidRPr="002356A5" w:rsidRDefault="00E067D5" w:rsidP="0025692A">
            <w:pPr>
              <w:pStyle w:val="Heading1"/>
              <w:ind w:left="5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356A5">
              <w:rPr>
                <w:rFonts w:ascii="Arial" w:hAnsi="Arial" w:cs="Arial"/>
                <w:b/>
                <w:bCs/>
                <w:color w:val="000000" w:themeColor="text1"/>
              </w:rPr>
              <w:t>PERSONAL</w:t>
            </w:r>
            <w:r w:rsidR="00410A9B" w:rsidRPr="002356A5">
              <w:rPr>
                <w:rFonts w:ascii="Arial" w:hAnsi="Arial" w:cs="Arial"/>
                <w:b/>
                <w:bCs/>
                <w:color w:val="000000" w:themeColor="text1"/>
              </w:rPr>
              <w:t xml:space="preserve"> DET</w:t>
            </w:r>
            <w:r w:rsidR="003F4D43" w:rsidRPr="002356A5">
              <w:rPr>
                <w:rFonts w:ascii="Arial" w:hAnsi="Arial" w:cs="Arial"/>
                <w:b/>
                <w:bCs/>
                <w:color w:val="000000" w:themeColor="text1"/>
              </w:rPr>
              <w:t>ALIS</w:t>
            </w:r>
          </w:p>
          <w:p w14:paraId="17A3F4F0" w14:textId="77777777" w:rsidR="009659B3" w:rsidRPr="002356A5" w:rsidRDefault="009659B3" w:rsidP="0025692A">
            <w:pPr>
              <w:rPr>
                <w:rFonts w:ascii="Arial" w:hAnsi="Arial" w:cs="Arial"/>
              </w:rPr>
            </w:pPr>
          </w:p>
          <w:p w14:paraId="5B98654F" w14:textId="77777777" w:rsidR="009659B3" w:rsidRPr="002356A5" w:rsidRDefault="009659B3" w:rsidP="0025692A">
            <w:pPr>
              <w:rPr>
                <w:rFonts w:ascii="Arial" w:hAnsi="Arial" w:cs="Arial"/>
              </w:rPr>
            </w:pPr>
          </w:p>
          <w:p w14:paraId="66A82ED6" w14:textId="44402D01" w:rsidR="009659B3" w:rsidRPr="002356A5" w:rsidRDefault="00DA60EB" w:rsidP="0025692A">
            <w:pPr>
              <w:rPr>
                <w:rFonts w:ascii="Arial" w:hAnsi="Arial" w:cs="Arial"/>
                <w:iCs/>
                <w:color w:val="000000"/>
                <w:szCs w:val="18"/>
              </w:rPr>
            </w:pPr>
            <w:r w:rsidRPr="002356A5">
              <w:rPr>
                <w:rFonts w:ascii="Arial" w:hAnsi="Arial" w:cs="Arial"/>
                <w:iCs/>
                <w:color w:val="000000"/>
                <w:szCs w:val="18"/>
              </w:rPr>
              <w:t>Father’s Name</w:t>
            </w:r>
            <w:r w:rsidR="002E3645" w:rsidRPr="002356A5">
              <w:rPr>
                <w:rFonts w:ascii="Arial" w:hAnsi="Arial" w:cs="Arial"/>
                <w:iCs/>
                <w:color w:val="000000"/>
                <w:szCs w:val="18"/>
              </w:rPr>
              <w:t xml:space="preserve">                </w:t>
            </w:r>
            <w:proofErr w:type="spellStart"/>
            <w:r w:rsidR="00A147B4" w:rsidRPr="002356A5">
              <w:rPr>
                <w:rFonts w:ascii="Arial" w:hAnsi="Arial" w:cs="Arial"/>
                <w:iCs/>
                <w:color w:val="000000"/>
                <w:szCs w:val="18"/>
              </w:rPr>
              <w:t>Rishal</w:t>
            </w:r>
            <w:proofErr w:type="spellEnd"/>
            <w:r w:rsidR="00A147B4" w:rsidRPr="002356A5">
              <w:rPr>
                <w:rFonts w:ascii="Arial" w:hAnsi="Arial" w:cs="Arial"/>
                <w:iCs/>
                <w:color w:val="000000"/>
                <w:szCs w:val="18"/>
              </w:rPr>
              <w:t xml:space="preserve"> </w:t>
            </w:r>
            <w:r w:rsidR="00A67E91" w:rsidRPr="002356A5">
              <w:rPr>
                <w:rFonts w:ascii="Arial" w:hAnsi="Arial" w:cs="Arial"/>
                <w:iCs/>
                <w:color w:val="000000"/>
                <w:szCs w:val="18"/>
              </w:rPr>
              <w:t>S</w:t>
            </w:r>
            <w:r w:rsidR="00A147B4" w:rsidRPr="002356A5">
              <w:rPr>
                <w:rFonts w:ascii="Arial" w:hAnsi="Arial" w:cs="Arial"/>
                <w:iCs/>
                <w:color w:val="000000"/>
                <w:szCs w:val="18"/>
              </w:rPr>
              <w:t>in</w:t>
            </w:r>
            <w:r w:rsidR="002856DA" w:rsidRPr="002356A5">
              <w:rPr>
                <w:rFonts w:ascii="Arial" w:hAnsi="Arial" w:cs="Arial"/>
                <w:iCs/>
                <w:color w:val="000000"/>
                <w:szCs w:val="18"/>
              </w:rPr>
              <w:t>gh</w:t>
            </w:r>
          </w:p>
          <w:p w14:paraId="2349C39C" w14:textId="7ABBCED1" w:rsidR="002856DA" w:rsidRPr="002356A5" w:rsidRDefault="002856DA" w:rsidP="0025692A">
            <w:pPr>
              <w:rPr>
                <w:rFonts w:ascii="Arial" w:hAnsi="Arial" w:cs="Arial"/>
                <w:iCs/>
                <w:color w:val="000000"/>
                <w:szCs w:val="18"/>
              </w:rPr>
            </w:pPr>
          </w:p>
          <w:p w14:paraId="42EE223D" w14:textId="379053C9" w:rsidR="002856DA" w:rsidRPr="002356A5" w:rsidRDefault="00707777" w:rsidP="0025692A">
            <w:pPr>
              <w:rPr>
                <w:rFonts w:ascii="Arial" w:hAnsi="Arial" w:cs="Arial"/>
                <w:iCs/>
                <w:szCs w:val="18"/>
              </w:rPr>
            </w:pPr>
            <w:r w:rsidRPr="002356A5">
              <w:rPr>
                <w:rFonts w:ascii="Arial" w:hAnsi="Arial" w:cs="Arial"/>
                <w:iCs/>
                <w:szCs w:val="18"/>
              </w:rPr>
              <w:t>D.O.</w:t>
            </w:r>
            <w:r w:rsidR="004E05D6" w:rsidRPr="002356A5">
              <w:rPr>
                <w:rFonts w:ascii="Arial" w:hAnsi="Arial" w:cs="Arial"/>
                <w:iCs/>
                <w:szCs w:val="18"/>
              </w:rPr>
              <w:t>B                              04/10/1995</w:t>
            </w:r>
          </w:p>
          <w:p w14:paraId="5EFDE5B4" w14:textId="77777777" w:rsidR="00590AE6" w:rsidRPr="002356A5" w:rsidRDefault="00590AE6" w:rsidP="0025692A">
            <w:pPr>
              <w:rPr>
                <w:rFonts w:ascii="Arial" w:hAnsi="Arial" w:cs="Arial"/>
                <w:iCs/>
                <w:szCs w:val="18"/>
              </w:rPr>
            </w:pPr>
          </w:p>
          <w:p w14:paraId="012FACE3" w14:textId="7204166B" w:rsidR="00590AE6" w:rsidRPr="002356A5" w:rsidRDefault="00590AE6" w:rsidP="0025692A">
            <w:pPr>
              <w:rPr>
                <w:rFonts w:ascii="Arial" w:hAnsi="Arial" w:cs="Arial"/>
                <w:iCs/>
                <w:szCs w:val="18"/>
              </w:rPr>
            </w:pPr>
            <w:r w:rsidRPr="002356A5">
              <w:rPr>
                <w:rFonts w:ascii="Arial" w:hAnsi="Arial" w:cs="Arial"/>
                <w:iCs/>
                <w:szCs w:val="18"/>
              </w:rPr>
              <w:t>SEX                                 Ma</w:t>
            </w:r>
            <w:r w:rsidR="0083023C" w:rsidRPr="002356A5">
              <w:rPr>
                <w:rFonts w:ascii="Arial" w:hAnsi="Arial" w:cs="Arial"/>
                <w:iCs/>
                <w:szCs w:val="18"/>
              </w:rPr>
              <w:t>le</w:t>
            </w:r>
          </w:p>
          <w:p w14:paraId="2E1EC8F4" w14:textId="77777777" w:rsidR="005A580D" w:rsidRPr="002356A5" w:rsidRDefault="005A580D" w:rsidP="0025692A">
            <w:pPr>
              <w:rPr>
                <w:rFonts w:ascii="Arial" w:hAnsi="Arial" w:cs="Arial"/>
                <w:iCs/>
                <w:szCs w:val="18"/>
              </w:rPr>
            </w:pPr>
          </w:p>
          <w:p w14:paraId="69F6A5D3" w14:textId="7C1A4B8A" w:rsidR="005A580D" w:rsidRPr="002356A5" w:rsidRDefault="005A580D" w:rsidP="0025692A">
            <w:pPr>
              <w:rPr>
                <w:rFonts w:ascii="Arial" w:hAnsi="Arial" w:cs="Arial"/>
                <w:iCs/>
                <w:szCs w:val="18"/>
              </w:rPr>
            </w:pPr>
            <w:r w:rsidRPr="002356A5">
              <w:rPr>
                <w:rFonts w:ascii="Arial" w:hAnsi="Arial" w:cs="Arial"/>
                <w:iCs/>
                <w:szCs w:val="18"/>
              </w:rPr>
              <w:t>Ma</w:t>
            </w:r>
            <w:r w:rsidR="008B5C0D" w:rsidRPr="002356A5">
              <w:rPr>
                <w:rFonts w:ascii="Arial" w:hAnsi="Arial" w:cs="Arial"/>
                <w:iCs/>
                <w:szCs w:val="18"/>
              </w:rPr>
              <w:t>r</w:t>
            </w:r>
            <w:r w:rsidR="00BA2D68" w:rsidRPr="002356A5">
              <w:rPr>
                <w:rFonts w:ascii="Arial" w:hAnsi="Arial" w:cs="Arial"/>
                <w:iCs/>
                <w:szCs w:val="18"/>
              </w:rPr>
              <w:t xml:space="preserve">ital </w:t>
            </w:r>
            <w:r w:rsidR="00773B91" w:rsidRPr="002356A5">
              <w:rPr>
                <w:rFonts w:ascii="Arial" w:hAnsi="Arial" w:cs="Arial"/>
                <w:iCs/>
                <w:szCs w:val="18"/>
              </w:rPr>
              <w:t>sta</w:t>
            </w:r>
            <w:r w:rsidR="00F82540" w:rsidRPr="002356A5">
              <w:rPr>
                <w:rFonts w:ascii="Arial" w:hAnsi="Arial" w:cs="Arial"/>
                <w:iCs/>
                <w:szCs w:val="18"/>
              </w:rPr>
              <w:t xml:space="preserve">tus                   </w:t>
            </w:r>
            <w:r w:rsidR="00955757" w:rsidRPr="002356A5">
              <w:rPr>
                <w:rFonts w:ascii="Arial" w:hAnsi="Arial" w:cs="Arial"/>
                <w:iCs/>
                <w:szCs w:val="18"/>
              </w:rPr>
              <w:t>Marr</w:t>
            </w:r>
            <w:r w:rsidR="00772453" w:rsidRPr="002356A5">
              <w:rPr>
                <w:rFonts w:ascii="Arial" w:hAnsi="Arial" w:cs="Arial"/>
                <w:iCs/>
                <w:szCs w:val="18"/>
              </w:rPr>
              <w:t>ied</w:t>
            </w:r>
          </w:p>
          <w:p w14:paraId="493C48BB" w14:textId="77777777" w:rsidR="00772453" w:rsidRPr="002356A5" w:rsidRDefault="00772453" w:rsidP="0025692A">
            <w:pPr>
              <w:rPr>
                <w:rFonts w:ascii="Arial" w:hAnsi="Arial" w:cs="Arial"/>
                <w:iCs/>
                <w:szCs w:val="18"/>
              </w:rPr>
            </w:pPr>
          </w:p>
          <w:p w14:paraId="7717CBF7" w14:textId="36EB15E5" w:rsidR="00F31714" w:rsidRPr="002356A5" w:rsidRDefault="00F31714" w:rsidP="0025692A">
            <w:pPr>
              <w:rPr>
                <w:rFonts w:ascii="Arial" w:hAnsi="Arial" w:cs="Arial"/>
                <w:iCs/>
                <w:szCs w:val="18"/>
              </w:rPr>
            </w:pPr>
            <w:r w:rsidRPr="002356A5">
              <w:rPr>
                <w:rFonts w:ascii="Arial" w:hAnsi="Arial" w:cs="Arial"/>
                <w:iCs/>
                <w:szCs w:val="18"/>
              </w:rPr>
              <w:t xml:space="preserve">Nationality           </w:t>
            </w:r>
            <w:r w:rsidR="002E3645" w:rsidRPr="002356A5">
              <w:rPr>
                <w:rFonts w:ascii="Arial" w:hAnsi="Arial" w:cs="Arial"/>
                <w:iCs/>
                <w:szCs w:val="18"/>
              </w:rPr>
              <w:t xml:space="preserve">            </w:t>
            </w:r>
            <w:r w:rsidR="003C2937" w:rsidRPr="002356A5">
              <w:rPr>
                <w:rFonts w:ascii="Arial" w:hAnsi="Arial" w:cs="Arial"/>
                <w:iCs/>
                <w:szCs w:val="18"/>
              </w:rPr>
              <w:t>Indian</w:t>
            </w:r>
          </w:p>
          <w:p w14:paraId="301EA456" w14:textId="77777777" w:rsidR="000F23EC" w:rsidRPr="002356A5" w:rsidRDefault="000F23EC" w:rsidP="0025692A">
            <w:pPr>
              <w:rPr>
                <w:rFonts w:ascii="Arial" w:hAnsi="Arial" w:cs="Arial"/>
                <w:iCs/>
                <w:szCs w:val="18"/>
              </w:rPr>
            </w:pPr>
          </w:p>
          <w:p w14:paraId="04C35089" w14:textId="793967E2" w:rsidR="000F23EC" w:rsidRPr="002356A5" w:rsidRDefault="000F23EC" w:rsidP="0025692A">
            <w:pPr>
              <w:rPr>
                <w:rFonts w:ascii="Arial" w:hAnsi="Arial" w:cs="Arial"/>
                <w:iCs/>
                <w:szCs w:val="18"/>
              </w:rPr>
            </w:pPr>
            <w:r w:rsidRPr="002356A5">
              <w:rPr>
                <w:rFonts w:ascii="Arial" w:hAnsi="Arial" w:cs="Arial"/>
                <w:iCs/>
                <w:szCs w:val="18"/>
              </w:rPr>
              <w:t xml:space="preserve">Language Known       </w:t>
            </w:r>
            <w:r w:rsidR="002E3645" w:rsidRPr="002356A5">
              <w:rPr>
                <w:rFonts w:ascii="Arial" w:hAnsi="Arial" w:cs="Arial"/>
                <w:iCs/>
                <w:szCs w:val="18"/>
              </w:rPr>
              <w:t xml:space="preserve">     </w:t>
            </w:r>
            <w:r w:rsidR="004F217D" w:rsidRPr="002356A5">
              <w:rPr>
                <w:rFonts w:ascii="Arial" w:hAnsi="Arial" w:cs="Arial"/>
                <w:iCs/>
                <w:szCs w:val="18"/>
              </w:rPr>
              <w:t>Hindi English</w:t>
            </w:r>
            <w:r w:rsidR="00A3455D" w:rsidRPr="002356A5">
              <w:rPr>
                <w:rFonts w:ascii="Arial" w:hAnsi="Arial" w:cs="Arial"/>
                <w:iCs/>
                <w:szCs w:val="18"/>
              </w:rPr>
              <w:t xml:space="preserve">  </w:t>
            </w:r>
          </w:p>
          <w:p w14:paraId="10C32571" w14:textId="336F4538" w:rsidR="008B36C0" w:rsidRPr="002356A5" w:rsidRDefault="008B36C0" w:rsidP="0025692A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29800CDC" w14:textId="77777777" w:rsidR="001B2ABD" w:rsidRPr="002356A5" w:rsidRDefault="001B2ABD" w:rsidP="0025692A">
            <w:pPr>
              <w:tabs>
                <w:tab w:val="left" w:pos="990"/>
              </w:tabs>
              <w:rPr>
                <w:rFonts w:ascii="Arial" w:hAnsi="Arial" w:cs="Arial"/>
              </w:rPr>
            </w:pPr>
          </w:p>
        </w:tc>
        <w:tc>
          <w:tcPr>
            <w:tcW w:w="6470" w:type="dxa"/>
          </w:tcPr>
          <w:sdt>
            <w:sdtPr>
              <w:rPr>
                <w:rFonts w:ascii="Arial" w:hAnsi="Arial" w:cs="Arial"/>
              </w:rPr>
              <w:id w:val="1049110328"/>
              <w:placeholder>
                <w:docPart w:val="190F80F841C3496D9C597D25F50C1E11"/>
              </w:placeholder>
              <w:temporary/>
              <w:showingPlcHdr/>
              <w15:appearance w15:val="hidden"/>
            </w:sdtPr>
            <w:sdtContent>
              <w:p w14:paraId="307A1F3A" w14:textId="77777777" w:rsidR="001B2ABD" w:rsidRPr="002356A5" w:rsidRDefault="00E25A26" w:rsidP="0025692A">
                <w:pPr>
                  <w:pStyle w:val="Heading2"/>
                  <w:rPr>
                    <w:rFonts w:ascii="Arial" w:hAnsi="Arial" w:cs="Arial"/>
                  </w:rPr>
                </w:pPr>
                <w:r w:rsidRPr="00DD78E0">
                  <w:rPr>
                    <w:rFonts w:ascii="Arial" w:hAnsi="Arial" w:cs="Arial"/>
                    <w:sz w:val="32"/>
                    <w:szCs w:val="32"/>
                  </w:rPr>
                  <w:t>EDUCATION</w:t>
                </w:r>
              </w:p>
            </w:sdtContent>
          </w:sdt>
          <w:p w14:paraId="1834B113" w14:textId="18A11235" w:rsidR="004D3011" w:rsidRPr="00DD78E0" w:rsidRDefault="000F0D46" w:rsidP="0025692A">
            <w:pPr>
              <w:pStyle w:val="Heading4"/>
              <w:rPr>
                <w:rFonts w:ascii="Arial" w:hAnsi="Arial" w:cs="Arial"/>
                <w:sz w:val="20"/>
                <w:szCs w:val="24"/>
              </w:rPr>
            </w:pPr>
            <w:r w:rsidRPr="00DD78E0">
              <w:rPr>
                <w:rStyle w:val="Emphasis"/>
                <w:rFonts w:ascii="Arial" w:hAnsi="Arial" w:cs="Arial"/>
                <w:i w:val="0"/>
                <w:iCs w:val="0"/>
                <w:sz w:val="22"/>
                <w:shd w:val="clear" w:color="auto" w:fill="FFFFFF"/>
              </w:rPr>
              <w:t>GYAN DEEP HIGH SCHOOL</w:t>
            </w:r>
          </w:p>
          <w:p w14:paraId="3879EA76" w14:textId="7C62C910" w:rsidR="00036450" w:rsidRPr="00DD78E0" w:rsidRDefault="000F0D46" w:rsidP="0025692A">
            <w:p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>Matriculation from Board of School   Education (Haryana) In 2012</w:t>
            </w:r>
          </w:p>
          <w:p w14:paraId="67F3411A" w14:textId="77777777" w:rsidR="00386558" w:rsidRPr="002356A5" w:rsidRDefault="00386558" w:rsidP="0025692A">
            <w:pPr>
              <w:rPr>
                <w:rFonts w:ascii="Arial" w:hAnsi="Arial" w:cs="Arial"/>
              </w:rPr>
            </w:pPr>
          </w:p>
          <w:p w14:paraId="6E12261A" w14:textId="76443026" w:rsidR="00036450" w:rsidRPr="00DD78E0" w:rsidRDefault="000F0D46" w:rsidP="0025692A">
            <w:pPr>
              <w:pStyle w:val="Heading4"/>
              <w:rPr>
                <w:rFonts w:ascii="Arial" w:hAnsi="Arial" w:cs="Arial"/>
                <w:sz w:val="20"/>
                <w:szCs w:val="24"/>
              </w:rPr>
            </w:pPr>
            <w:r w:rsidRPr="00DD78E0">
              <w:rPr>
                <w:rStyle w:val="Emphasis"/>
                <w:rFonts w:ascii="Arial" w:hAnsi="Arial" w:cs="Arial"/>
                <w:i w:val="0"/>
                <w:iCs w:val="0"/>
                <w:sz w:val="22"/>
                <w:shd w:val="clear" w:color="auto" w:fill="FFFFFF"/>
              </w:rPr>
              <w:t>Industrial Training institute</w:t>
            </w:r>
          </w:p>
          <w:p w14:paraId="494CB0BA" w14:textId="1FC75B58" w:rsidR="00036450" w:rsidRPr="00DD78E0" w:rsidRDefault="000F0D46" w:rsidP="0025692A">
            <w:p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 xml:space="preserve"> 2 Year I.T.I Diploma in Painter </w:t>
            </w:r>
            <w:r w:rsidRPr="00DD78E0">
              <w:rPr>
                <w:rFonts w:ascii="Arial" w:hAnsi="Arial" w:cs="Arial"/>
                <w:b/>
                <w:bCs/>
                <w:sz w:val="21"/>
                <w:szCs w:val="21"/>
              </w:rPr>
              <w:t>with 71%</w:t>
            </w:r>
            <w:r w:rsidRPr="00DD78E0">
              <w:rPr>
                <w:rFonts w:ascii="Arial" w:hAnsi="Arial" w:cs="Arial"/>
                <w:sz w:val="21"/>
                <w:szCs w:val="21"/>
              </w:rPr>
              <w:t xml:space="preserve"> from Govt ITI Karnal, (NCVT) in 2012-2014</w:t>
            </w:r>
          </w:p>
          <w:sdt>
            <w:sdtPr>
              <w:rPr>
                <w:rFonts w:ascii="Arial" w:hAnsi="Arial" w:cs="Arial"/>
              </w:rPr>
              <w:id w:val="1001553383"/>
              <w:placeholder>
                <w:docPart w:val="F54FE51FB950452C83F9415D4589F121"/>
              </w:placeholder>
              <w:temporary/>
              <w:showingPlcHdr/>
              <w15:appearance w15:val="hidden"/>
            </w:sdtPr>
            <w:sdtContent>
              <w:p w14:paraId="1E249E06" w14:textId="77777777" w:rsidR="00036450" w:rsidRPr="002356A5" w:rsidRDefault="00036450" w:rsidP="0025692A">
                <w:pPr>
                  <w:pStyle w:val="Heading2"/>
                  <w:rPr>
                    <w:rFonts w:ascii="Arial" w:hAnsi="Arial" w:cs="Arial"/>
                  </w:rPr>
                </w:pPr>
                <w:r w:rsidRPr="00DD78E0">
                  <w:rPr>
                    <w:rFonts w:ascii="Arial" w:hAnsi="Arial" w:cs="Arial"/>
                    <w:sz w:val="32"/>
                    <w:szCs w:val="32"/>
                  </w:rPr>
                  <w:t>WORK EXPERIENCE</w:t>
                </w:r>
              </w:p>
            </w:sdtContent>
          </w:sdt>
          <w:p w14:paraId="7DCF0678" w14:textId="4F21457B" w:rsidR="00036450" w:rsidRPr="00DD78E0" w:rsidRDefault="000F0D46" w:rsidP="0025692A">
            <w:pPr>
              <w:pStyle w:val="Heading4"/>
              <w:rPr>
                <w:rFonts w:ascii="Arial" w:hAnsi="Arial" w:cs="Arial"/>
                <w:bCs/>
                <w:sz w:val="22"/>
              </w:rPr>
            </w:pPr>
            <w:r w:rsidRPr="00DD78E0">
              <w:rPr>
                <w:rStyle w:val="Emphasis"/>
                <w:rFonts w:ascii="Arial" w:hAnsi="Arial" w:cs="Arial"/>
                <w:i w:val="0"/>
                <w:iCs w:val="0"/>
                <w:sz w:val="22"/>
                <w:shd w:val="clear" w:color="auto" w:fill="FFFFFF"/>
              </w:rPr>
              <w:t>Defsys Solutions Pvt. Ltd</w:t>
            </w:r>
            <w:r w:rsidR="00036450" w:rsidRPr="00DD78E0">
              <w:rPr>
                <w:rFonts w:ascii="Arial" w:hAnsi="Arial" w:cs="Arial"/>
                <w:sz w:val="22"/>
              </w:rPr>
              <w:t xml:space="preserve">  </w:t>
            </w:r>
            <w:r w:rsidR="00D21C37" w:rsidRPr="00DD78E0">
              <w:rPr>
                <w:rFonts w:ascii="Arial" w:hAnsi="Arial" w:cs="Arial"/>
                <w:sz w:val="22"/>
              </w:rPr>
              <w:t xml:space="preserve">    </w:t>
            </w:r>
            <w:r w:rsidRPr="00DD78E0">
              <w:rPr>
                <w:rFonts w:ascii="Arial" w:hAnsi="Arial" w:cs="Arial"/>
                <w:sz w:val="22"/>
              </w:rPr>
              <w:t xml:space="preserve"> </w:t>
            </w:r>
            <w:r w:rsidR="001B397B" w:rsidRPr="00DD78E0">
              <w:rPr>
                <w:rFonts w:ascii="Arial" w:hAnsi="Arial" w:cs="Arial"/>
                <w:sz w:val="22"/>
                <w:shd w:val="clear" w:color="auto" w:fill="FFFFFF"/>
              </w:rPr>
              <w:t>Senior Technician Paint shop</w:t>
            </w:r>
          </w:p>
          <w:p w14:paraId="6320A2C4" w14:textId="77777777" w:rsidR="0013733C" w:rsidRPr="00DD78E0" w:rsidRDefault="001B397B" w:rsidP="0025692A">
            <w:pPr>
              <w:pStyle w:val="Date"/>
              <w:rPr>
                <w:rFonts w:ascii="Arial" w:hAnsi="Arial" w:cs="Arial"/>
                <w:sz w:val="22"/>
              </w:rPr>
            </w:pPr>
            <w:r w:rsidRPr="00DD78E0">
              <w:rPr>
                <w:rFonts w:ascii="Arial" w:hAnsi="Arial" w:cs="Arial"/>
                <w:sz w:val="22"/>
              </w:rPr>
              <w:t xml:space="preserve"> </w:t>
            </w:r>
            <w:r w:rsidRPr="00DD78E0">
              <w:rPr>
                <w:rFonts w:ascii="Arial" w:hAnsi="Arial" w:cs="Arial"/>
                <w:b/>
                <w:bCs/>
                <w:sz w:val="22"/>
              </w:rPr>
              <w:t>Present Now</w:t>
            </w:r>
            <w:r w:rsidRPr="00DD78E0">
              <w:rPr>
                <w:rFonts w:ascii="Arial" w:hAnsi="Arial" w:cs="Arial"/>
                <w:sz w:val="22"/>
              </w:rPr>
              <w:t xml:space="preserve"> </w:t>
            </w:r>
            <w:r w:rsidR="00036450" w:rsidRPr="00DD78E0">
              <w:rPr>
                <w:rFonts w:ascii="Arial" w:hAnsi="Arial" w:cs="Arial"/>
                <w:sz w:val="22"/>
              </w:rPr>
              <w:t>–</w:t>
            </w:r>
            <w:r w:rsidRPr="00DD78E0">
              <w:rPr>
                <w:rFonts w:ascii="Arial" w:hAnsi="Arial" w:cs="Arial"/>
                <w:sz w:val="22"/>
              </w:rPr>
              <w:t xml:space="preserve"> 2020</w:t>
            </w:r>
          </w:p>
          <w:p w14:paraId="258FB3FF" w14:textId="77777777" w:rsidR="00386558" w:rsidRPr="00DD78E0" w:rsidRDefault="00386558" w:rsidP="0025692A">
            <w:pPr>
              <w:rPr>
                <w:sz w:val="21"/>
                <w:szCs w:val="21"/>
              </w:rPr>
            </w:pPr>
          </w:p>
          <w:p w14:paraId="0A3835F0" w14:textId="11FB40B6" w:rsidR="00036450" w:rsidRPr="00DD78E0" w:rsidRDefault="0013733C" w:rsidP="0025692A">
            <w:pPr>
              <w:pStyle w:val="Date"/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color w:val="1E2227"/>
                <w:sz w:val="21"/>
                <w:szCs w:val="21"/>
              </w:rPr>
              <w:t xml:space="preserve">Defsys is a leading Indian systems integration company leveraging its capabilities to provide advanced solutions for a variety of </w:t>
            </w:r>
            <w:r w:rsidR="0044788A" w:rsidRPr="00DD78E0">
              <w:rPr>
                <w:rFonts w:ascii="Arial" w:hAnsi="Arial" w:cs="Arial"/>
                <w:color w:val="1E2227"/>
                <w:sz w:val="21"/>
                <w:szCs w:val="21"/>
              </w:rPr>
              <w:t>defense</w:t>
            </w:r>
            <w:r w:rsidRPr="00DD78E0">
              <w:rPr>
                <w:rFonts w:ascii="Arial" w:hAnsi="Arial" w:cs="Arial"/>
                <w:color w:val="1E2227"/>
                <w:sz w:val="21"/>
                <w:szCs w:val="21"/>
              </w:rPr>
              <w:t xml:space="preserve"> and aerospace </w:t>
            </w:r>
            <w:r w:rsidR="009011B2" w:rsidRPr="00DD78E0">
              <w:rPr>
                <w:rFonts w:ascii="Arial" w:hAnsi="Arial" w:cs="Arial"/>
                <w:color w:val="1E2227"/>
                <w:sz w:val="21"/>
                <w:szCs w:val="21"/>
              </w:rPr>
              <w:t>applications</w:t>
            </w:r>
            <w:r w:rsidR="009011B2" w:rsidRPr="00DD78E0">
              <w:rPr>
                <w:rFonts w:ascii="Arial" w:hAnsi="Arial" w:cs="Arial"/>
                <w:sz w:val="21"/>
                <w:szCs w:val="21"/>
              </w:rPr>
              <w:t>.</w:t>
            </w:r>
            <w:r w:rsidR="001B397B" w:rsidRPr="00DD78E0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2979F3E8" w14:textId="22F6B597" w:rsidR="00036450" w:rsidRPr="00DD78E0" w:rsidRDefault="001B397B" w:rsidP="0025692A">
            <w:pPr>
              <w:rPr>
                <w:rFonts w:ascii="Arial" w:hAnsi="Arial" w:cs="Arial"/>
                <w:sz w:val="21"/>
                <w:szCs w:val="21"/>
              </w:rPr>
            </w:pPr>
            <w:r w:rsidRPr="00DD78E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I am fully skill qualified painter by </w:t>
            </w:r>
            <w:r w:rsidRPr="00622FD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Dassault Aviation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(D.A) after on job </w:t>
            </w:r>
            <w:r w:rsidR="00C202A0"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training.</w:t>
            </w:r>
            <w:r w:rsidRPr="00DD78E0">
              <w:rPr>
                <w:rFonts w:ascii="Arial" w:hAnsi="Arial" w:cs="Arial"/>
                <w:sz w:val="21"/>
                <w:szCs w:val="21"/>
              </w:rPr>
              <w:br/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Responsible for </w:t>
            </w:r>
            <w:r w:rsidR="00C202A0"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Pre-Treatment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Line, </w:t>
            </w:r>
            <w:proofErr w:type="spellStart"/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Degrging</w:t>
            </w:r>
            <w:proofErr w:type="spellEnd"/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&amp; Striping</w:t>
            </w:r>
            <w:r w:rsidRPr="00DD78E0">
              <w:rPr>
                <w:rFonts w:ascii="Arial" w:hAnsi="Arial" w:cs="Arial"/>
                <w:sz w:val="21"/>
                <w:szCs w:val="21"/>
              </w:rPr>
              <w:br/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Responsible for Surface preparation before painting.</w:t>
            </w:r>
            <w:r w:rsidRPr="00DD78E0">
              <w:rPr>
                <w:rFonts w:ascii="Arial" w:hAnsi="Arial" w:cs="Arial"/>
                <w:sz w:val="21"/>
                <w:szCs w:val="21"/>
              </w:rPr>
              <w:br/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Responsible for all types of painting like- Drop Tanks, Pylon, Structure &amp; AT730 Painting </w:t>
            </w:r>
            <w:r w:rsidR="00C202A0"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and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I training others.</w:t>
            </w:r>
            <w:r w:rsidRPr="00DD78E0">
              <w:rPr>
                <w:rFonts w:ascii="Arial" w:hAnsi="Arial" w:cs="Arial"/>
                <w:sz w:val="21"/>
                <w:szCs w:val="21"/>
              </w:rPr>
              <w:br/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Powder Lin Liquid Line, PU </w:t>
            </w:r>
            <w:r w:rsidR="00C202A0"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paint</w:t>
            </w:r>
            <w:r w:rsidR="00C202A0" w:rsidRPr="00DD78E0">
              <w:rPr>
                <w:rFonts w:ascii="Arial" w:hAnsi="Arial" w:cs="Arial"/>
                <w:sz w:val="21"/>
                <w:szCs w:val="21"/>
              </w:rPr>
              <w:t>, Water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Base Paint</w:t>
            </w:r>
            <w:r w:rsidRPr="00DD78E0">
              <w:rPr>
                <w:rFonts w:ascii="Arial" w:hAnsi="Arial" w:cs="Arial"/>
                <w:sz w:val="21"/>
                <w:szCs w:val="21"/>
              </w:rPr>
              <w:br/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Adhesion Test, wettability test, Coin test, Salt Spray test, TTR test, DFT Chak etc.</w:t>
            </w:r>
            <w:r w:rsidRPr="00DD78E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Manual Painting &amp; Touch up</w:t>
            </w:r>
            <w:r w:rsidRPr="00DD78E0">
              <w:rPr>
                <w:rStyle w:val="white-space-pre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DD78E0">
              <w:rPr>
                <w:rFonts w:ascii="Arial" w:hAnsi="Arial" w:cs="Arial"/>
                <w:sz w:val="21"/>
                <w:szCs w:val="21"/>
              </w:rPr>
              <w:br/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Product (Job) Quality </w:t>
            </w:r>
            <w:r w:rsidR="00C202A0"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check</w:t>
            </w:r>
            <w:r w:rsidR="00C202A0" w:rsidRPr="00DD78E0">
              <w:rPr>
                <w:rFonts w:ascii="Arial" w:hAnsi="Arial" w:cs="Arial"/>
                <w:sz w:val="21"/>
                <w:szCs w:val="21"/>
              </w:rPr>
              <w:t>, Paint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Quality Check</w:t>
            </w:r>
            <w:r w:rsidR="00C202A0" w:rsidRPr="00DD78E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All Type products Masking expert</w:t>
            </w:r>
            <w:r w:rsidRPr="00DD78E0">
              <w:rPr>
                <w:rStyle w:val="white-space-pre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Lab </w:t>
            </w:r>
            <w:r w:rsidR="00C202A0"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Testing Line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="00C202A0"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Inspection Final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Inspection</w:t>
            </w:r>
          </w:p>
          <w:p w14:paraId="17941BC4" w14:textId="77777777" w:rsidR="00C534A2" w:rsidRPr="002356A5" w:rsidRDefault="00C534A2" w:rsidP="0025692A">
            <w:pPr>
              <w:pStyle w:val="Heading4"/>
              <w:rPr>
                <w:rStyle w:val="Emphasis"/>
                <w:rFonts w:ascii="Arial" w:hAnsi="Arial" w:cs="Arial"/>
                <w:i w:val="0"/>
                <w:iCs w:val="0"/>
                <w:sz w:val="22"/>
                <w:shd w:val="clear" w:color="auto" w:fill="FFFFFF"/>
              </w:rPr>
            </w:pPr>
          </w:p>
          <w:p w14:paraId="71A29752" w14:textId="194D27AE" w:rsidR="004D3011" w:rsidRPr="00DD78E0" w:rsidRDefault="00C202A0" w:rsidP="0025692A">
            <w:pPr>
              <w:pStyle w:val="Heading4"/>
              <w:rPr>
                <w:rFonts w:ascii="Arial" w:hAnsi="Arial" w:cs="Arial"/>
                <w:bCs/>
                <w:sz w:val="22"/>
              </w:rPr>
            </w:pPr>
            <w:r w:rsidRPr="00DD78E0">
              <w:rPr>
                <w:rStyle w:val="Emphasis"/>
                <w:rFonts w:ascii="Arial" w:hAnsi="Arial" w:cs="Arial"/>
                <w:i w:val="0"/>
                <w:iCs w:val="0"/>
                <w:sz w:val="22"/>
                <w:shd w:val="clear" w:color="auto" w:fill="FFFFFF"/>
              </w:rPr>
              <w:t>Vertex</w:t>
            </w:r>
            <w:r w:rsidRPr="00DD78E0">
              <w:rPr>
                <w:rFonts w:ascii="Arial" w:hAnsi="Arial" w:cs="Arial"/>
                <w:sz w:val="22"/>
                <w:shd w:val="clear" w:color="auto" w:fill="FFFFFF"/>
              </w:rPr>
              <w:t> </w:t>
            </w:r>
            <w:proofErr w:type="spellStart"/>
            <w:r w:rsidRPr="00DD78E0">
              <w:rPr>
                <w:rFonts w:ascii="Arial" w:hAnsi="Arial" w:cs="Arial"/>
                <w:sz w:val="22"/>
                <w:shd w:val="clear" w:color="auto" w:fill="FFFFFF"/>
              </w:rPr>
              <w:t>Lightco</w:t>
            </w:r>
            <w:proofErr w:type="spellEnd"/>
            <w:r w:rsidRPr="00DD78E0">
              <w:rPr>
                <w:rFonts w:ascii="Arial" w:hAnsi="Arial" w:cs="Arial"/>
                <w:sz w:val="22"/>
                <w:shd w:val="clear" w:color="auto" w:fill="FFFFFF"/>
              </w:rPr>
              <w:t> </w:t>
            </w:r>
            <w:r w:rsidRPr="00DD78E0">
              <w:rPr>
                <w:rStyle w:val="Emphasis"/>
                <w:rFonts w:ascii="Arial" w:hAnsi="Arial" w:cs="Arial"/>
                <w:i w:val="0"/>
                <w:iCs w:val="0"/>
                <w:sz w:val="22"/>
                <w:shd w:val="clear" w:color="auto" w:fill="FFFFFF"/>
              </w:rPr>
              <w:t>Industries</w:t>
            </w:r>
            <w:r w:rsidR="004D3011" w:rsidRPr="00DD78E0">
              <w:rPr>
                <w:rFonts w:ascii="Arial" w:hAnsi="Arial" w:cs="Arial"/>
                <w:sz w:val="22"/>
              </w:rPr>
              <w:t xml:space="preserve">  </w:t>
            </w:r>
            <w:r w:rsidRPr="00DD78E0">
              <w:rPr>
                <w:rFonts w:ascii="Arial" w:hAnsi="Arial" w:cs="Arial"/>
                <w:sz w:val="22"/>
              </w:rPr>
              <w:t xml:space="preserve"> </w:t>
            </w:r>
            <w:r w:rsidRPr="00DD78E0">
              <w:rPr>
                <w:rFonts w:ascii="Arial" w:hAnsi="Arial" w:cs="Arial"/>
                <w:sz w:val="22"/>
                <w:shd w:val="clear" w:color="auto" w:fill="FFFFFF"/>
              </w:rPr>
              <w:t xml:space="preserve">  </w:t>
            </w:r>
            <w:r w:rsidR="00D21C37" w:rsidRPr="00DD78E0">
              <w:rPr>
                <w:rFonts w:ascii="Arial" w:hAnsi="Arial" w:cs="Arial"/>
                <w:sz w:val="22"/>
                <w:shd w:val="clear" w:color="auto" w:fill="FFFFFF"/>
              </w:rPr>
              <w:t xml:space="preserve">      </w:t>
            </w:r>
            <w:r w:rsidRPr="00DD78E0">
              <w:rPr>
                <w:rStyle w:val="Emphasis"/>
                <w:rFonts w:ascii="Arial" w:hAnsi="Arial" w:cs="Arial"/>
                <w:i w:val="0"/>
                <w:iCs w:val="0"/>
                <w:sz w:val="22"/>
                <w:shd w:val="clear" w:color="auto" w:fill="FFFFFF"/>
              </w:rPr>
              <w:t>Painting Supervisor</w:t>
            </w:r>
          </w:p>
          <w:p w14:paraId="100C9E3B" w14:textId="17C424F0" w:rsidR="00A910E8" w:rsidRPr="004B3927" w:rsidRDefault="004572A8" w:rsidP="0025692A">
            <w:pPr>
              <w:pStyle w:val="Date"/>
              <w:rPr>
                <w:rFonts w:ascii="Arial" w:hAnsi="Arial" w:cs="Arial"/>
                <w:sz w:val="22"/>
              </w:rPr>
            </w:pPr>
            <w:r w:rsidRPr="00DD78E0">
              <w:rPr>
                <w:rFonts w:ascii="Arial" w:hAnsi="Arial" w:cs="Arial"/>
                <w:sz w:val="22"/>
              </w:rPr>
              <w:t xml:space="preserve"> 2018</w:t>
            </w:r>
            <w:r w:rsidR="004D3011" w:rsidRPr="00DD78E0">
              <w:rPr>
                <w:rFonts w:ascii="Arial" w:hAnsi="Arial" w:cs="Arial"/>
                <w:sz w:val="22"/>
              </w:rPr>
              <w:t>–</w:t>
            </w:r>
            <w:r w:rsidRPr="00DD78E0">
              <w:rPr>
                <w:rFonts w:ascii="Arial" w:hAnsi="Arial" w:cs="Arial"/>
                <w:sz w:val="22"/>
              </w:rPr>
              <w:t xml:space="preserve"> 2020</w:t>
            </w:r>
          </w:p>
          <w:p w14:paraId="7C8D0D21" w14:textId="4A3D940A" w:rsidR="0003759C" w:rsidRPr="00DD78E0" w:rsidRDefault="004572A8" w:rsidP="0025692A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DD78E0">
              <w:rPr>
                <w:rStyle w:val="Emphasis"/>
                <w:rFonts w:ascii="Arial" w:hAnsi="Arial" w:cs="Arial"/>
                <w:i w:val="0"/>
                <w:iCs w:val="0"/>
                <w:sz w:val="21"/>
                <w:szCs w:val="21"/>
                <w:shd w:val="clear" w:color="auto" w:fill="FFFFFF"/>
              </w:rPr>
              <w:t>Vertex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Lightco</w:t>
            </w:r>
            <w:proofErr w:type="spellEnd"/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r w:rsidRPr="00DD78E0">
              <w:rPr>
                <w:rStyle w:val="Emphasis"/>
                <w:rFonts w:ascii="Arial" w:hAnsi="Arial" w:cs="Arial"/>
                <w:i w:val="0"/>
                <w:iCs w:val="0"/>
                <w:sz w:val="21"/>
                <w:szCs w:val="21"/>
                <w:shd w:val="clear" w:color="auto" w:fill="FFFFFF"/>
              </w:rPr>
              <w:t>Industries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- Manufacturer of Gate </w:t>
            </w:r>
            <w:r w:rsidRPr="00DD78E0">
              <w:rPr>
                <w:rStyle w:val="Emphasis"/>
                <w:rFonts w:ascii="Arial" w:hAnsi="Arial" w:cs="Arial"/>
                <w:i w:val="0"/>
                <w:iCs w:val="0"/>
                <w:sz w:val="21"/>
                <w:szCs w:val="21"/>
                <w:shd w:val="clear" w:color="auto" w:fill="FFFFFF"/>
              </w:rPr>
              <w:t>Light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, Street </w:t>
            </w:r>
            <w:r w:rsidRPr="00DD78E0">
              <w:rPr>
                <w:rStyle w:val="Emphasis"/>
                <w:rFonts w:ascii="Arial" w:hAnsi="Arial" w:cs="Arial"/>
                <w:i w:val="0"/>
                <w:iCs w:val="0"/>
                <w:sz w:val="21"/>
                <w:szCs w:val="21"/>
                <w:shd w:val="clear" w:color="auto" w:fill="FFFFFF"/>
              </w:rPr>
              <w:t>Light</w:t>
            </w:r>
            <w:r w:rsidRPr="00DD78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&amp; Wayfinding Signage from Faridabad, Haryana, India</w:t>
            </w:r>
          </w:p>
          <w:p w14:paraId="097B835A" w14:textId="7AB2E437" w:rsidR="00386558" w:rsidRPr="00386558" w:rsidRDefault="004572A8" w:rsidP="0025692A">
            <w:pPr>
              <w:numPr>
                <w:ilvl w:val="0"/>
                <w:numId w:val="12"/>
              </w:numPr>
              <w:spacing w:after="66" w:line="261" w:lineRule="auto"/>
              <w:ind w:right="150" w:hanging="150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lastRenderedPageBreak/>
              <w:t>Daily manpower handling which includes filling of relevant check sheets -paint booth and all plc pane</w:t>
            </w:r>
          </w:p>
          <w:p w14:paraId="4CD67F90" w14:textId="248C4E4F" w:rsidR="004432C4" w:rsidRPr="002356A5" w:rsidRDefault="004572A8" w:rsidP="0025692A">
            <w:pPr>
              <w:numPr>
                <w:ilvl w:val="0"/>
                <w:numId w:val="12"/>
              </w:numPr>
              <w:spacing w:after="43" w:line="261" w:lineRule="auto"/>
              <w:ind w:right="150" w:hanging="150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>Good communication with all team members and handling customer complains &amp; quality control related work</w:t>
            </w:r>
          </w:p>
          <w:p w14:paraId="2B2CD483" w14:textId="634E522E" w:rsidR="004572A8" w:rsidRPr="002356A5" w:rsidRDefault="004572A8" w:rsidP="0025692A">
            <w:pPr>
              <w:numPr>
                <w:ilvl w:val="0"/>
                <w:numId w:val="17"/>
              </w:numPr>
              <w:spacing w:after="20" w:line="261" w:lineRule="auto"/>
              <w:ind w:right="150" w:hanging="150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 xml:space="preserve">Daily maintenance of safety and line parameters in paint booth &amp; pt line </w:t>
            </w:r>
            <w:r w:rsidR="00D21C37" w:rsidRPr="002356A5">
              <w:rPr>
                <w:rFonts w:ascii="Arial" w:hAnsi="Arial" w:cs="Arial"/>
                <w:sz w:val="21"/>
                <w:szCs w:val="21"/>
              </w:rPr>
              <w:t>parameters, Daily</w:t>
            </w:r>
            <w:r w:rsidRPr="002356A5">
              <w:rPr>
                <w:rFonts w:ascii="Arial" w:hAnsi="Arial" w:cs="Arial"/>
                <w:sz w:val="21"/>
                <w:szCs w:val="21"/>
              </w:rPr>
              <w:t xml:space="preserve"> checking the dust level in paint booth.</w:t>
            </w:r>
          </w:p>
          <w:p w14:paraId="1E0BA53B" w14:textId="16311602" w:rsidR="004D3011" w:rsidRPr="002356A5" w:rsidRDefault="00036450" w:rsidP="0025692A">
            <w:pPr>
              <w:rPr>
                <w:rFonts w:ascii="Arial" w:hAnsi="Arial" w:cs="Arial"/>
              </w:rPr>
            </w:pPr>
            <w:r w:rsidRPr="002356A5">
              <w:rPr>
                <w:rFonts w:ascii="Arial" w:hAnsi="Arial" w:cs="Arial"/>
              </w:rPr>
              <w:t xml:space="preserve"> </w:t>
            </w:r>
          </w:p>
          <w:p w14:paraId="6EFE909E" w14:textId="1F3BDE30" w:rsidR="004D3011" w:rsidRPr="002356A5" w:rsidRDefault="00D21C37" w:rsidP="0025692A">
            <w:pPr>
              <w:pStyle w:val="Heading4"/>
              <w:rPr>
                <w:rFonts w:ascii="Arial" w:hAnsi="Arial" w:cs="Arial"/>
                <w:bCs/>
              </w:rPr>
            </w:pPr>
            <w:bookmarkStart w:id="0" w:name="_Hlk144565174"/>
            <w:r w:rsidRPr="002356A5">
              <w:rPr>
                <w:rStyle w:val="Heading2Char"/>
                <w:rFonts w:ascii="Arial" w:hAnsi="Arial" w:cs="Arial"/>
                <w:b/>
                <w:bCs w:val="0"/>
                <w:szCs w:val="22"/>
                <w:shd w:val="clear" w:color="auto" w:fill="FFFFFF"/>
              </w:rPr>
              <w:t xml:space="preserve"> </w:t>
            </w:r>
            <w:r w:rsidRPr="002356A5">
              <w:rPr>
                <w:rStyle w:val="Emphasis"/>
                <w:rFonts w:ascii="Arial" w:hAnsi="Arial" w:cs="Arial"/>
                <w:bCs/>
                <w:i w:val="0"/>
                <w:iCs w:val="0"/>
                <w:sz w:val="22"/>
                <w:shd w:val="clear" w:color="auto" w:fill="FFFFFF"/>
              </w:rPr>
              <w:t>Eicher Polaris Pvt. Ltd</w:t>
            </w:r>
            <w:r w:rsidRPr="002356A5">
              <w:rPr>
                <w:rFonts w:ascii="Arial" w:hAnsi="Arial" w:cs="Arial"/>
                <w:bCs/>
                <w:sz w:val="22"/>
                <w:shd w:val="clear" w:color="auto" w:fill="FFFFFF"/>
              </w:rPr>
              <w:t>.</w:t>
            </w:r>
            <w:r w:rsidR="004D3011" w:rsidRPr="002356A5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Pr="002356A5">
              <w:rPr>
                <w:rFonts w:ascii="Arial" w:hAnsi="Arial" w:cs="Arial"/>
              </w:rPr>
              <w:t xml:space="preserve"> </w:t>
            </w:r>
            <w:r w:rsidRPr="002356A5">
              <w:rPr>
                <w:rFonts w:ascii="Arial" w:hAnsi="Arial" w:cs="Arial"/>
                <w:sz w:val="42"/>
                <w:szCs w:val="42"/>
                <w:shd w:val="clear" w:color="auto" w:fill="FFFFFF"/>
              </w:rPr>
              <w:t xml:space="preserve">          </w:t>
            </w:r>
            <w:r w:rsidRPr="002356A5">
              <w:rPr>
                <w:rFonts w:ascii="Arial" w:hAnsi="Arial" w:cs="Arial"/>
                <w:sz w:val="22"/>
                <w:shd w:val="clear" w:color="auto" w:fill="FFFFFF"/>
              </w:rPr>
              <w:t>Associate</w:t>
            </w:r>
          </w:p>
          <w:p w14:paraId="36FEE64D" w14:textId="7299C5B6" w:rsidR="004D3011" w:rsidRPr="00DD78E0" w:rsidRDefault="00D21C37" w:rsidP="00487C07">
            <w:pPr>
              <w:pStyle w:val="Date"/>
              <w:tabs>
                <w:tab w:val="left" w:pos="3615"/>
              </w:tabs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</w:rPr>
              <w:t xml:space="preserve"> </w:t>
            </w:r>
            <w:r w:rsidRPr="00DD78E0">
              <w:rPr>
                <w:rFonts w:ascii="Arial" w:hAnsi="Arial" w:cs="Arial"/>
                <w:sz w:val="21"/>
                <w:szCs w:val="21"/>
              </w:rPr>
              <w:t>01/06/2015</w:t>
            </w:r>
            <w:r w:rsidR="004D3011" w:rsidRPr="00DD78E0">
              <w:rPr>
                <w:rFonts w:ascii="Arial" w:hAnsi="Arial" w:cs="Arial"/>
                <w:sz w:val="21"/>
                <w:szCs w:val="21"/>
              </w:rPr>
              <w:t>–</w:t>
            </w:r>
            <w:r w:rsidRPr="00DD78E0">
              <w:rPr>
                <w:rFonts w:ascii="Arial" w:hAnsi="Arial" w:cs="Arial"/>
                <w:sz w:val="21"/>
                <w:szCs w:val="21"/>
              </w:rPr>
              <w:t xml:space="preserve"> 03/2018</w:t>
            </w:r>
            <w:r w:rsidR="00487C07">
              <w:rPr>
                <w:rFonts w:ascii="Arial" w:hAnsi="Arial" w:cs="Arial"/>
                <w:sz w:val="21"/>
                <w:szCs w:val="21"/>
              </w:rPr>
              <w:tab/>
            </w:r>
          </w:p>
          <w:p w14:paraId="1EBF9BB4" w14:textId="77777777" w:rsidR="00386558" w:rsidRPr="00386558" w:rsidRDefault="00386558" w:rsidP="0025692A"/>
          <w:bookmarkEnd w:id="0"/>
          <w:p w14:paraId="6BD5D6D6" w14:textId="788074B0" w:rsidR="004D3011" w:rsidRPr="002356A5" w:rsidRDefault="00D21C37" w:rsidP="0025692A">
            <w:pPr>
              <w:rPr>
                <w:rFonts w:ascii="Arial" w:hAnsi="Arial" w:cs="Arial"/>
              </w:rPr>
            </w:pPr>
            <w:r w:rsidRPr="002356A5">
              <w:rPr>
                <w:rFonts w:ascii="Arial" w:hAnsi="Arial" w:cs="Arial"/>
              </w:rPr>
              <w:t xml:space="preserve"> </w:t>
            </w:r>
            <w:r w:rsidRPr="002356A5">
              <w:rPr>
                <w:rFonts w:ascii="Arial" w:hAnsi="Arial" w:cs="Arial"/>
                <w:sz w:val="21"/>
                <w:szCs w:val="21"/>
              </w:rPr>
              <w:t xml:space="preserve"> Eicher Polaris Pvt. Ltd. (EPPL) is a 50:50 joint venture between Eicher Motors Ltd. and Polaris Industries</w:t>
            </w:r>
            <w:r w:rsidR="00036450" w:rsidRPr="002356A5">
              <w:rPr>
                <w:rFonts w:ascii="Arial" w:hAnsi="Arial" w:cs="Arial"/>
              </w:rPr>
              <w:t xml:space="preserve"> </w:t>
            </w:r>
          </w:p>
          <w:p w14:paraId="5D608AD5" w14:textId="77777777" w:rsidR="000D63C7" w:rsidRPr="002356A5" w:rsidRDefault="00D21C37" w:rsidP="0025692A">
            <w:pPr>
              <w:pStyle w:val="ListParagraph"/>
              <w:numPr>
                <w:ilvl w:val="0"/>
                <w:numId w:val="10"/>
              </w:numPr>
              <w:spacing w:after="47" w:line="261" w:lineRule="auto"/>
              <w:ind w:right="150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 xml:space="preserve">Sanding, polishing, PMR, Quality Inspection, improvement in paint efficiency. </w:t>
            </w:r>
          </w:p>
          <w:p w14:paraId="64404E02" w14:textId="7848A79A" w:rsidR="00D21C37" w:rsidRPr="002356A5" w:rsidRDefault="00D21C37" w:rsidP="0025692A">
            <w:pPr>
              <w:pStyle w:val="ListParagraph"/>
              <w:numPr>
                <w:ilvl w:val="0"/>
                <w:numId w:val="10"/>
              </w:numPr>
              <w:spacing w:after="47" w:line="261" w:lineRule="auto"/>
              <w:ind w:right="150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>Responsibility of PAINT BOOTH (PAINTING) operations and process.</w:t>
            </w:r>
          </w:p>
          <w:p w14:paraId="11FD9080" w14:textId="01AE419F" w:rsidR="00D21C37" w:rsidRPr="002356A5" w:rsidRDefault="00D21C37" w:rsidP="0025692A">
            <w:pPr>
              <w:pStyle w:val="ListParagraph"/>
              <w:numPr>
                <w:ilvl w:val="0"/>
                <w:numId w:val="10"/>
              </w:numPr>
              <w:spacing w:after="20"/>
              <w:ind w:right="1925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>Production planning as per plan to maintain the inventory level of the products.</w:t>
            </w:r>
          </w:p>
          <w:p w14:paraId="4F013EA9" w14:textId="31FECE17" w:rsidR="00E421BF" w:rsidRPr="002356A5" w:rsidRDefault="00D21C37" w:rsidP="0025692A">
            <w:pPr>
              <w:pStyle w:val="ListParagraph"/>
              <w:numPr>
                <w:ilvl w:val="0"/>
                <w:numId w:val="10"/>
              </w:numPr>
              <w:spacing w:after="20"/>
              <w:ind w:right="1925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>Evaluate and prepare the skill matrix for Operators.</w:t>
            </w:r>
          </w:p>
          <w:p w14:paraId="479D35F2" w14:textId="17351187" w:rsidR="00D21C37" w:rsidRPr="002356A5" w:rsidRDefault="00D21C37" w:rsidP="0025692A">
            <w:pPr>
              <w:pStyle w:val="ListParagraph"/>
              <w:numPr>
                <w:ilvl w:val="0"/>
                <w:numId w:val="10"/>
              </w:numPr>
              <w:spacing w:after="20"/>
              <w:ind w:right="1925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>Maintain paint quality as per customer demand.</w:t>
            </w:r>
          </w:p>
          <w:p w14:paraId="752B6EA3" w14:textId="7D86D97E" w:rsidR="00D21C37" w:rsidRPr="002356A5" w:rsidRDefault="00D8314E" w:rsidP="0025692A">
            <w:pPr>
              <w:pStyle w:val="ListParagraph"/>
              <w:numPr>
                <w:ilvl w:val="0"/>
                <w:numId w:val="10"/>
              </w:numPr>
              <w:spacing w:after="20"/>
              <w:ind w:right="150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>Troubleshooting</w:t>
            </w:r>
            <w:r w:rsidR="00D21C37" w:rsidRPr="002356A5">
              <w:rPr>
                <w:rFonts w:ascii="Arial" w:hAnsi="Arial" w:cs="Arial"/>
                <w:sz w:val="21"/>
                <w:szCs w:val="21"/>
              </w:rPr>
              <w:t xml:space="preserve"> the paint defects.</w:t>
            </w:r>
          </w:p>
          <w:p w14:paraId="1E40485F" w14:textId="31D80552" w:rsidR="00D21C37" w:rsidRPr="002356A5" w:rsidRDefault="00D21C37" w:rsidP="0025692A">
            <w:pPr>
              <w:pStyle w:val="ListParagraph"/>
              <w:numPr>
                <w:ilvl w:val="0"/>
                <w:numId w:val="10"/>
              </w:numPr>
              <w:spacing w:after="54"/>
              <w:ind w:right="150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>Maintain best safety environment on shop floor.</w:t>
            </w:r>
          </w:p>
          <w:p w14:paraId="1E3874D3" w14:textId="523576FB" w:rsidR="00D21C37" w:rsidRPr="002356A5" w:rsidRDefault="00D8314E" w:rsidP="0025692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>Planning</w:t>
            </w:r>
            <w:r w:rsidR="00D21C37" w:rsidRPr="002356A5">
              <w:rPr>
                <w:rFonts w:ascii="Arial" w:hAnsi="Arial" w:cs="Arial"/>
                <w:sz w:val="21"/>
                <w:szCs w:val="21"/>
              </w:rPr>
              <w:t xml:space="preserve"> of weekly Sunday activities and shut down</w:t>
            </w:r>
          </w:p>
          <w:p w14:paraId="75C3A386" w14:textId="1F5F4D76" w:rsidR="008B2EC2" w:rsidRPr="00DD78E0" w:rsidRDefault="009433F9" w:rsidP="0025692A">
            <w:pPr>
              <w:pStyle w:val="Heading2"/>
              <w:rPr>
                <w:rFonts w:ascii="Arial" w:hAnsi="Arial" w:cs="Arial"/>
                <w:sz w:val="32"/>
                <w:szCs w:val="32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br/>
            </w:r>
            <w:r w:rsidRPr="00DD78E0">
              <w:rPr>
                <w:rFonts w:ascii="Arial" w:hAnsi="Arial" w:cs="Arial"/>
                <w:sz w:val="32"/>
                <w:szCs w:val="32"/>
                <w:shd w:val="clear" w:color="auto" w:fill="FFFFFF"/>
              </w:rPr>
              <w:t>WORK KNOWLEDGE: -</w:t>
            </w:r>
          </w:p>
          <w:p w14:paraId="6D6533C1" w14:textId="77777777" w:rsidR="008B2EC2" w:rsidRPr="002356A5" w:rsidRDefault="008B2EC2" w:rsidP="0025692A">
            <w:pPr>
              <w:numPr>
                <w:ilvl w:val="0"/>
                <w:numId w:val="11"/>
              </w:numPr>
              <w:spacing w:after="55" w:line="259" w:lineRule="auto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>Maintain powder coating Line manual and auto painting and paint trouble shooting.</w:t>
            </w:r>
          </w:p>
          <w:p w14:paraId="5E7F587D" w14:textId="5586C1AC" w:rsidR="008B2EC2" w:rsidRPr="002356A5" w:rsidRDefault="008B2EC2" w:rsidP="0025692A">
            <w:pPr>
              <w:numPr>
                <w:ilvl w:val="0"/>
                <w:numId w:val="11"/>
              </w:numPr>
              <w:spacing w:after="81" w:line="259" w:lineRule="auto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 xml:space="preserve">Before painting workpieces prepare with the help of different type pretreatment process like phosphating, IPA Cleaning </w:t>
            </w:r>
            <w:r w:rsidRPr="002356A5">
              <w:rPr>
                <w:rFonts w:ascii="Arial" w:hAnsi="Arial" w:cs="Arial"/>
                <w:noProof/>
                <w:sz w:val="21"/>
                <w:szCs w:val="21"/>
              </w:rPr>
              <w:drawing>
                <wp:inline distT="0" distB="0" distL="0" distR="0" wp14:anchorId="126DA6D8" wp14:editId="13A66F9C">
                  <wp:extent cx="6349" cy="6351"/>
                  <wp:effectExtent l="0" t="0" r="0" b="0"/>
                  <wp:docPr id="5317" name="Picture 5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7" name="Picture 53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9" cy="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356A5">
              <w:rPr>
                <w:rFonts w:ascii="Arial" w:hAnsi="Arial" w:cs="Arial"/>
                <w:sz w:val="21"/>
                <w:szCs w:val="21"/>
              </w:rPr>
              <w:t>and passivation.</w:t>
            </w:r>
          </w:p>
          <w:p w14:paraId="5672AA78" w14:textId="77777777" w:rsidR="008B2EC2" w:rsidRPr="002356A5" w:rsidRDefault="008B2EC2" w:rsidP="0025692A">
            <w:pPr>
              <w:numPr>
                <w:ilvl w:val="0"/>
                <w:numId w:val="11"/>
              </w:numPr>
              <w:spacing w:after="55" w:line="259" w:lineRule="auto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>Powder paint selection knowledge as per components and different type metals.</w:t>
            </w:r>
            <w:r w:rsidRPr="002356A5">
              <w:rPr>
                <w:rFonts w:ascii="Arial" w:hAnsi="Arial" w:cs="Arial"/>
                <w:noProof/>
                <w:sz w:val="21"/>
                <w:szCs w:val="21"/>
              </w:rPr>
              <w:drawing>
                <wp:inline distT="0" distB="0" distL="0" distR="0" wp14:anchorId="73145D8E" wp14:editId="6F55FF07">
                  <wp:extent cx="6349" cy="6351"/>
                  <wp:effectExtent l="0" t="0" r="0" b="0"/>
                  <wp:docPr id="5319" name="Picture 5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9" name="Picture 53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9" cy="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02AF7D" w14:textId="1CA9AED9" w:rsidR="008B2EC2" w:rsidRPr="002356A5" w:rsidRDefault="00D2427C" w:rsidP="0025692A">
            <w:pPr>
              <w:pStyle w:val="ListParagraph"/>
              <w:numPr>
                <w:ilvl w:val="0"/>
                <w:numId w:val="11"/>
              </w:numPr>
              <w:spacing w:line="331" w:lineRule="auto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noProof/>
              </w:rPr>
              <w:t xml:space="preserve"> </w:t>
            </w:r>
            <w:r w:rsidRPr="002356A5">
              <w:rPr>
                <w:rFonts w:ascii="Arial" w:hAnsi="Arial" w:cs="Arial"/>
                <w:noProof/>
                <w:sz w:val="21"/>
                <w:szCs w:val="21"/>
              </w:rPr>
              <w:t>Sanding</w:t>
            </w:r>
            <w:r w:rsidR="008B2EC2" w:rsidRPr="002356A5">
              <w:rPr>
                <w:rFonts w:ascii="Arial" w:hAnsi="Arial" w:cs="Arial"/>
                <w:sz w:val="21"/>
                <w:szCs w:val="21"/>
              </w:rPr>
              <w:t xml:space="preserve"> polishing / finishing and repainting experience on different type </w:t>
            </w:r>
            <w:r w:rsidR="009D0FF0" w:rsidRPr="002356A5">
              <w:rPr>
                <w:rFonts w:ascii="Arial" w:hAnsi="Arial" w:cs="Arial"/>
                <w:sz w:val="21"/>
                <w:szCs w:val="21"/>
              </w:rPr>
              <w:t>of</w:t>
            </w:r>
            <w:r w:rsidR="008B2EC2" w:rsidRPr="002356A5">
              <w:rPr>
                <w:rFonts w:ascii="Arial" w:hAnsi="Arial" w:cs="Arial"/>
                <w:sz w:val="21"/>
                <w:szCs w:val="21"/>
              </w:rPr>
              <w:t xml:space="preserve"> material like</w:t>
            </w:r>
            <w:r w:rsidR="008B2EC2" w:rsidRPr="002356A5">
              <w:rPr>
                <w:rFonts w:ascii="Arial" w:hAnsi="Arial" w:cs="Arial"/>
                <w:noProof/>
                <w:sz w:val="21"/>
                <w:szCs w:val="21"/>
              </w:rPr>
              <w:t xml:space="preserve"> ABS </w:t>
            </w:r>
            <w:r w:rsidR="008B2EC2" w:rsidRPr="002356A5">
              <w:rPr>
                <w:rFonts w:ascii="Arial" w:hAnsi="Arial" w:cs="Arial"/>
                <w:sz w:val="21"/>
                <w:szCs w:val="21"/>
              </w:rPr>
              <w:t>and Aluminum compote</w:t>
            </w:r>
          </w:p>
          <w:p w14:paraId="6A13057B" w14:textId="0A58C084" w:rsidR="008B2EC2" w:rsidRPr="002356A5" w:rsidRDefault="008B2EC2" w:rsidP="0025692A">
            <w:pPr>
              <w:numPr>
                <w:ilvl w:val="0"/>
                <w:numId w:val="11"/>
              </w:numPr>
              <w:spacing w:after="55" w:line="259" w:lineRule="auto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>Auto Painting Robo Experience in two Axis Aero bell Operator,</w:t>
            </w:r>
          </w:p>
          <w:p w14:paraId="76C62CED" w14:textId="538E2FD0" w:rsidR="008B2EC2" w:rsidRPr="002356A5" w:rsidRDefault="008B2EC2" w:rsidP="0025692A">
            <w:pPr>
              <w:numPr>
                <w:ilvl w:val="0"/>
                <w:numId w:val="11"/>
              </w:numPr>
              <w:spacing w:after="55" w:line="259" w:lineRule="auto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>Maintain pretreatment line (PT Line) in Metal Paint shop and Abs plastic paint shop &amp; Chemical Dosing.</w:t>
            </w:r>
          </w:p>
          <w:p w14:paraId="2BAD3FEB" w14:textId="44E3B0C3" w:rsidR="00FE3EA4" w:rsidRDefault="008B2EC2" w:rsidP="0025692A">
            <w:pPr>
              <w:numPr>
                <w:ilvl w:val="0"/>
                <w:numId w:val="11"/>
              </w:numPr>
              <w:spacing w:after="55" w:line="259" w:lineRule="auto"/>
              <w:rPr>
                <w:rFonts w:ascii="Arial" w:hAnsi="Arial" w:cs="Arial"/>
                <w:sz w:val="21"/>
                <w:szCs w:val="21"/>
              </w:rPr>
            </w:pPr>
            <w:r w:rsidRPr="002356A5">
              <w:rPr>
                <w:rFonts w:ascii="Arial" w:hAnsi="Arial" w:cs="Arial"/>
                <w:sz w:val="21"/>
                <w:szCs w:val="21"/>
              </w:rPr>
              <w:t>PMR Experience in Metal &amp; Plastic Paint Shop and prepare paint for painting like PU Paint, TSA, emporia stain paint mixing experience</w:t>
            </w:r>
          </w:p>
          <w:p w14:paraId="43E6399D" w14:textId="77777777" w:rsidR="00386558" w:rsidRPr="002356A5" w:rsidRDefault="00386558" w:rsidP="0025692A">
            <w:pPr>
              <w:spacing w:after="55" w:line="259" w:lineRule="auto"/>
              <w:ind w:left="720"/>
              <w:rPr>
                <w:rFonts w:ascii="Arial" w:hAnsi="Arial" w:cs="Arial"/>
                <w:sz w:val="21"/>
                <w:szCs w:val="21"/>
              </w:rPr>
            </w:pPr>
          </w:p>
          <w:p w14:paraId="4DC108EE" w14:textId="77777777" w:rsidR="003B2681" w:rsidRPr="002356A5" w:rsidRDefault="003B2681" w:rsidP="0025692A">
            <w:pPr>
              <w:spacing w:after="55" w:line="259" w:lineRule="auto"/>
              <w:rPr>
                <w:rFonts w:ascii="Arial" w:hAnsi="Arial" w:cs="Arial"/>
                <w:sz w:val="21"/>
                <w:szCs w:val="21"/>
              </w:rPr>
            </w:pPr>
          </w:p>
          <w:p w14:paraId="35186B0B" w14:textId="77777777" w:rsidR="003B2681" w:rsidRPr="002356A5" w:rsidRDefault="003B2681" w:rsidP="0025692A">
            <w:pPr>
              <w:spacing w:after="55" w:line="259" w:lineRule="auto"/>
              <w:rPr>
                <w:rFonts w:ascii="Arial" w:hAnsi="Arial" w:cs="Arial"/>
                <w:sz w:val="21"/>
                <w:szCs w:val="21"/>
              </w:rPr>
            </w:pPr>
          </w:p>
          <w:p w14:paraId="203C1867" w14:textId="77777777" w:rsidR="001439D5" w:rsidRPr="00DD78E0" w:rsidRDefault="001439D5" w:rsidP="0025692A">
            <w:pPr>
              <w:rPr>
                <w:rFonts w:ascii="Arial" w:hAnsi="Arial" w:cs="Arial"/>
                <w:b/>
                <w:bCs/>
                <w:sz w:val="22"/>
                <w:shd w:val="clear" w:color="auto" w:fill="FFFFFF"/>
              </w:rPr>
            </w:pPr>
            <w:r w:rsidRPr="00DD78E0">
              <w:rPr>
                <w:rFonts w:ascii="Arial" w:hAnsi="Arial" w:cs="Arial"/>
                <w:b/>
                <w:bCs/>
                <w:sz w:val="22"/>
                <w:shd w:val="clear" w:color="auto" w:fill="FFFFFF"/>
              </w:rPr>
              <w:t>ROLE AND RESPONSIBILITY: -</w:t>
            </w:r>
          </w:p>
          <w:p w14:paraId="39626D2C" w14:textId="77777777" w:rsidR="008F1F99" w:rsidRPr="002356A5" w:rsidRDefault="008F1F99" w:rsidP="0025692A">
            <w:pP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</w:p>
          <w:p w14:paraId="25D8C559" w14:textId="689DAA39" w:rsidR="005A173D" w:rsidRPr="002356A5" w:rsidRDefault="00A76834" w:rsidP="0025692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bookmarkStart w:id="1" w:name="_Hlk144564999"/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I train</w:t>
            </w:r>
            <w:r w:rsidR="001667A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ed </w:t>
            </w:r>
            <w:r w:rsidR="001667A7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others</w:t>
            </w:r>
            <w:r w:rsidR="001667A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Person</w:t>
            </w:r>
            <w:r w:rsidR="001667A7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for</w:t>
            </w: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painting,</w:t>
            </w:r>
          </w:p>
          <w:p w14:paraId="1625F79C" w14:textId="77777777" w:rsidR="00EF5D55" w:rsidRPr="002356A5" w:rsidRDefault="00A76834" w:rsidP="0025692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sanding, </w:t>
            </w:r>
            <w:r w:rsidR="00F276CB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masking. </w:t>
            </w:r>
          </w:p>
          <w:p w14:paraId="7A6200A7" w14:textId="77777777" w:rsidR="000A32E7" w:rsidRPr="002356A5" w:rsidRDefault="00F276CB" w:rsidP="0025692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Dispose</w:t>
            </w:r>
            <w:r w:rsidR="00A76834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of hazardous waste in appropriate </w:t>
            </w: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manner </w:t>
            </w:r>
          </w:p>
          <w:p w14:paraId="55D406AC" w14:textId="093A1F15" w:rsidR="000A32E7" w:rsidRPr="002356A5" w:rsidRDefault="00F276CB" w:rsidP="0025692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Problem</w:t>
            </w:r>
            <w:r w:rsidR="00A76834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solving.</w:t>
            </w:r>
          </w:p>
          <w:p w14:paraId="3143CA44" w14:textId="36AB14DB" w:rsidR="000A32E7" w:rsidRPr="002356A5" w:rsidRDefault="00A76834" w:rsidP="0025692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Rejection </w:t>
            </w:r>
            <w:r w:rsidR="00F276CB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analyses.</w:t>
            </w:r>
          </w:p>
          <w:p w14:paraId="4A868E23" w14:textId="0DABAA25" w:rsidR="000A32E7" w:rsidRPr="002356A5" w:rsidRDefault="00F276CB" w:rsidP="0025692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Safety</w:t>
            </w:r>
            <w:r w:rsidR="00A76834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processer </w:t>
            </w: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knowledge.</w:t>
            </w:r>
          </w:p>
          <w:p w14:paraId="6FB16D5F" w14:textId="2DA6B86B" w:rsidR="000A32E7" w:rsidRPr="002356A5" w:rsidRDefault="00F276CB" w:rsidP="0025692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Efficient</w:t>
            </w:r>
            <w:r w:rsidR="00A76834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with all painting </w:t>
            </w:r>
            <w:r w:rsidR="005F2DDC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tools. </w:t>
            </w:r>
          </w:p>
          <w:p w14:paraId="5D1BB9D8" w14:textId="641FAF4C" w:rsidR="000A32E7" w:rsidRPr="002356A5" w:rsidRDefault="005F2DDC" w:rsidP="0025692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Reduce</w:t>
            </w:r>
            <w:r w:rsidR="00A76834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the Rework of </w:t>
            </w:r>
            <w:r w:rsidR="00F276CB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paint.</w:t>
            </w:r>
          </w:p>
          <w:p w14:paraId="7BC0D3BE" w14:textId="03F7E2EA" w:rsidR="000A32E7" w:rsidRPr="002356A5" w:rsidRDefault="00F276CB" w:rsidP="0025692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Manpower</w:t>
            </w:r>
            <w:r w:rsidR="00A76834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="005F2DDC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Handling.</w:t>
            </w:r>
          </w:p>
          <w:p w14:paraId="05F69E6B" w14:textId="2BA1FBC9" w:rsidR="008F1F99" w:rsidRPr="002356A5" w:rsidRDefault="005F2DDC" w:rsidP="0025692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All</w:t>
            </w:r>
            <w:r w:rsidR="00A76834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Quality Inspection</w:t>
            </w:r>
            <w:bookmarkEnd w:id="1"/>
            <w:r w:rsidR="00C96D30"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85CF43B" w14:textId="0D2CAD07" w:rsidR="001439D5" w:rsidRPr="002356A5" w:rsidRDefault="00BC194D" w:rsidP="0025692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Making as-built report</w:t>
            </w:r>
          </w:p>
          <w:p w14:paraId="1C1A7807" w14:textId="0B809E76" w:rsidR="00A248CB" w:rsidRPr="002356A5" w:rsidRDefault="00A248CB" w:rsidP="0025692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356A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Preparation of Relevant Document.</w:t>
            </w:r>
          </w:p>
          <w:p w14:paraId="0A6D3F1A" w14:textId="77777777" w:rsidR="00A248CB" w:rsidRPr="002356A5" w:rsidRDefault="00A248CB" w:rsidP="0025692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7A140B5" w14:textId="77777777" w:rsidR="001439D5" w:rsidRPr="002356A5" w:rsidRDefault="001439D5" w:rsidP="0025692A">
            <w:pPr>
              <w:spacing w:after="55" w:line="259" w:lineRule="auto"/>
              <w:ind w:left="720"/>
              <w:rPr>
                <w:rFonts w:ascii="Arial" w:hAnsi="Arial" w:cs="Arial"/>
                <w:sz w:val="21"/>
                <w:szCs w:val="21"/>
              </w:rPr>
            </w:pPr>
          </w:p>
          <w:p w14:paraId="016A6B6A" w14:textId="682026ED" w:rsidR="008B2EC2" w:rsidRPr="002356A5" w:rsidRDefault="008B2EC2" w:rsidP="0025692A">
            <w:pPr>
              <w:rPr>
                <w:rFonts w:ascii="Arial" w:hAnsi="Arial" w:cs="Arial"/>
              </w:rPr>
            </w:pPr>
          </w:p>
        </w:tc>
      </w:tr>
    </w:tbl>
    <w:p w14:paraId="0DCD708C" w14:textId="3521F56A" w:rsidR="001D2860" w:rsidRPr="00020C7B" w:rsidRDefault="001D2860" w:rsidP="00020C7B">
      <w:pPr>
        <w:tabs>
          <w:tab w:val="left" w:pos="990"/>
        </w:tabs>
      </w:pPr>
    </w:p>
    <w:p w14:paraId="688F81FB" w14:textId="77777777" w:rsidR="00382242" w:rsidRDefault="00382242" w:rsidP="001D2860">
      <w:pPr>
        <w:jc w:val="center"/>
        <w:rPr>
          <w:rFonts w:ascii="Segoe UI" w:hAnsi="Segoe UI" w:cs="Segoe UI"/>
          <w:b/>
          <w:bCs/>
          <w:sz w:val="21"/>
          <w:szCs w:val="21"/>
          <w:shd w:val="clear" w:color="auto" w:fill="FFFFFF"/>
        </w:rPr>
      </w:pPr>
    </w:p>
    <w:p w14:paraId="293E06B2" w14:textId="77777777" w:rsidR="00382242" w:rsidRDefault="00382242" w:rsidP="00382242">
      <w:pPr>
        <w:rPr>
          <w:shd w:val="clear" w:color="auto" w:fill="FFFFFF"/>
        </w:rPr>
      </w:pPr>
    </w:p>
    <w:p w14:paraId="79786D73" w14:textId="7CF2A05D" w:rsidR="00382242" w:rsidRDefault="00382242" w:rsidP="00382242">
      <w:pPr>
        <w:rPr>
          <w:rFonts w:ascii="Segoe UI" w:hAnsi="Segoe UI" w:cs="Segoe UI"/>
          <w:b/>
          <w:bCs/>
          <w:sz w:val="21"/>
          <w:szCs w:val="21"/>
          <w:shd w:val="clear" w:color="auto" w:fill="FFFFFF"/>
        </w:rPr>
      </w:pPr>
    </w:p>
    <w:p w14:paraId="1DDAD33C" w14:textId="77777777" w:rsidR="005E44C0" w:rsidRPr="001D2860" w:rsidRDefault="005E44C0" w:rsidP="00382242"/>
    <w:sectPr w:rsidR="005E44C0" w:rsidRPr="001D2860" w:rsidSect="00420021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696AA" w14:textId="77777777" w:rsidR="003E6108" w:rsidRDefault="003E6108" w:rsidP="000C45FF">
      <w:r>
        <w:separator/>
      </w:r>
    </w:p>
  </w:endnote>
  <w:endnote w:type="continuationSeparator" w:id="0">
    <w:p w14:paraId="1F7B6A1E" w14:textId="77777777" w:rsidR="003E6108" w:rsidRDefault="003E6108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AF14E" w14:textId="77777777" w:rsidR="003E6108" w:rsidRDefault="003E6108" w:rsidP="000C45FF">
      <w:r>
        <w:separator/>
      </w:r>
    </w:p>
  </w:footnote>
  <w:footnote w:type="continuationSeparator" w:id="0">
    <w:p w14:paraId="3D026B8A" w14:textId="77777777" w:rsidR="003E6108" w:rsidRDefault="003E6108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380A0" w14:textId="77777777" w:rsidR="0025692A" w:rsidRDefault="0025692A">
    <w:pPr>
      <w:pStyle w:val="Header"/>
      <w:rPr>
        <w:noProof/>
      </w:rPr>
    </w:pPr>
  </w:p>
  <w:p w14:paraId="33FDD328" w14:textId="0156F221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42305F" wp14:editId="25747FC8">
          <wp:simplePos x="0" y="0"/>
          <wp:positionH relativeFrom="page">
            <wp:posOffset>123825</wp:posOffset>
          </wp:positionH>
          <wp:positionV relativeFrom="page">
            <wp:posOffset>42227</wp:posOffset>
          </wp:positionV>
          <wp:extent cx="7393305" cy="9804975"/>
          <wp:effectExtent l="0" t="0" r="0" b="635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9646" cy="9839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0" style="width:7.5pt;height:7.5pt" coordsize="" o:spt="100" o:bullet="t" adj="0,,0" path="" stroked="f">
        <v:stroke joinstyle="miter"/>
        <v:imagedata r:id="rId1" o:title="image14"/>
        <v:formulas/>
        <v:path o:connecttype="segments"/>
      </v:shape>
    </w:pict>
  </w:numPicBullet>
  <w:abstractNum w:abstractNumId="0" w15:restartNumberingAfterBreak="0">
    <w:nsid w:val="00000001"/>
    <w:multiLevelType w:val="hybridMultilevel"/>
    <w:tmpl w:val="09AA32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36843"/>
    <w:multiLevelType w:val="hybridMultilevel"/>
    <w:tmpl w:val="2F58CF38"/>
    <w:lvl w:ilvl="0" w:tplc="1DB865A2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97A8078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E249C20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1262E2E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2C43D8A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9BEBB2C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2D891FC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B20FF7A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D428AE6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593BDE"/>
    <w:multiLevelType w:val="hybridMultilevel"/>
    <w:tmpl w:val="F780A9C4"/>
    <w:lvl w:ilvl="0" w:tplc="61EE3E84">
      <w:start w:val="1"/>
      <w:numFmt w:val="bullet"/>
      <w:lvlText w:val="•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188AEA">
      <w:start w:val="1"/>
      <w:numFmt w:val="bullet"/>
      <w:lvlText w:val="o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894B8">
      <w:start w:val="1"/>
      <w:numFmt w:val="bullet"/>
      <w:lvlText w:val="▪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DA1AC8">
      <w:start w:val="1"/>
      <w:numFmt w:val="bullet"/>
      <w:lvlText w:val="•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467858">
      <w:start w:val="1"/>
      <w:numFmt w:val="bullet"/>
      <w:lvlText w:val="o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E2DBDE">
      <w:start w:val="1"/>
      <w:numFmt w:val="bullet"/>
      <w:lvlText w:val="▪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A83B78">
      <w:start w:val="1"/>
      <w:numFmt w:val="bullet"/>
      <w:lvlText w:val="•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8E9616">
      <w:start w:val="1"/>
      <w:numFmt w:val="bullet"/>
      <w:lvlText w:val="o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AF4F4">
      <w:start w:val="1"/>
      <w:numFmt w:val="bullet"/>
      <w:lvlText w:val="▪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530030"/>
    <w:multiLevelType w:val="hybridMultilevel"/>
    <w:tmpl w:val="0498BE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7775C"/>
    <w:multiLevelType w:val="hybridMultilevel"/>
    <w:tmpl w:val="96FCB3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F06AC"/>
    <w:multiLevelType w:val="hybridMultilevel"/>
    <w:tmpl w:val="46FA71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24F12"/>
    <w:multiLevelType w:val="hybridMultilevel"/>
    <w:tmpl w:val="66DEB4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20B68"/>
    <w:multiLevelType w:val="hybridMultilevel"/>
    <w:tmpl w:val="88C2E6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33CDC"/>
    <w:multiLevelType w:val="hybridMultilevel"/>
    <w:tmpl w:val="655845B8"/>
    <w:lvl w:ilvl="0" w:tplc="40090001">
      <w:start w:val="1"/>
      <w:numFmt w:val="bullet"/>
      <w:lvlText w:val=""/>
      <w:lvlJc w:val="left"/>
      <w:pPr>
        <w:ind w:left="21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422A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446D0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F45AF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5CC45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0CEC6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4C563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52B18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3C465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106F9C"/>
    <w:multiLevelType w:val="hybridMultilevel"/>
    <w:tmpl w:val="0B54D08A"/>
    <w:lvl w:ilvl="0" w:tplc="40090001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B80277"/>
    <w:multiLevelType w:val="hybridMultilevel"/>
    <w:tmpl w:val="628E68EA"/>
    <w:lvl w:ilvl="0" w:tplc="71262A86">
      <w:start w:val="2"/>
      <w:numFmt w:val="decimal"/>
      <w:lvlText w:val="%1"/>
      <w:lvlJc w:val="left"/>
      <w:pPr>
        <w:ind w:left="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C0A8D2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3A0D52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0BDB0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101A6E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062536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BAA976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3019D2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8869B4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340F22"/>
    <w:multiLevelType w:val="hybridMultilevel"/>
    <w:tmpl w:val="8278C9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2406B9"/>
    <w:multiLevelType w:val="hybridMultilevel"/>
    <w:tmpl w:val="479CA5D4"/>
    <w:lvl w:ilvl="0" w:tplc="4ACAA75A">
      <w:start w:val="1"/>
      <w:numFmt w:val="bullet"/>
      <w:lvlText w:val="•"/>
      <w:lvlPicBulletId w:val="0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16857E2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31C9FCE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026C6BA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664E436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EC6F75C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3DC0A5E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BE423E0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DDAE130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64B2682"/>
    <w:multiLevelType w:val="hybridMultilevel"/>
    <w:tmpl w:val="768659A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632C6"/>
    <w:multiLevelType w:val="hybridMultilevel"/>
    <w:tmpl w:val="D3725C56"/>
    <w:lvl w:ilvl="0" w:tplc="40090001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940E74"/>
    <w:multiLevelType w:val="hybridMultilevel"/>
    <w:tmpl w:val="74E260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8B6D08"/>
    <w:multiLevelType w:val="hybridMultilevel"/>
    <w:tmpl w:val="5220EC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2120FD"/>
    <w:multiLevelType w:val="hybridMultilevel"/>
    <w:tmpl w:val="0C325D7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942097"/>
    <w:multiLevelType w:val="hybridMultilevel"/>
    <w:tmpl w:val="1262BA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14E6F"/>
    <w:multiLevelType w:val="hybridMultilevel"/>
    <w:tmpl w:val="81E0CC88"/>
    <w:lvl w:ilvl="0" w:tplc="361A0FA0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0E4FF8">
      <w:start w:val="1"/>
      <w:numFmt w:val="lowerLetter"/>
      <w:lvlText w:val="%2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D4A83A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04B448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58991E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385FFC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F63AA2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B66C8A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A09044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DB00AA"/>
    <w:multiLevelType w:val="hybridMultilevel"/>
    <w:tmpl w:val="96B07A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92A4F"/>
    <w:multiLevelType w:val="hybridMultilevel"/>
    <w:tmpl w:val="8F7AD876"/>
    <w:lvl w:ilvl="0" w:tplc="40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7E915D2B"/>
    <w:multiLevelType w:val="hybridMultilevel"/>
    <w:tmpl w:val="D9D09EB6"/>
    <w:lvl w:ilvl="0" w:tplc="F6F0DBF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0" w:hanging="360"/>
      </w:pPr>
    </w:lvl>
    <w:lvl w:ilvl="2" w:tplc="4009001B" w:tentative="1">
      <w:start w:val="1"/>
      <w:numFmt w:val="lowerRoman"/>
      <w:lvlText w:val="%3."/>
      <w:lvlJc w:val="right"/>
      <w:pPr>
        <w:ind w:left="1830" w:hanging="180"/>
      </w:pPr>
    </w:lvl>
    <w:lvl w:ilvl="3" w:tplc="4009000F" w:tentative="1">
      <w:start w:val="1"/>
      <w:numFmt w:val="decimal"/>
      <w:lvlText w:val="%4."/>
      <w:lvlJc w:val="left"/>
      <w:pPr>
        <w:ind w:left="2550" w:hanging="360"/>
      </w:pPr>
    </w:lvl>
    <w:lvl w:ilvl="4" w:tplc="40090019" w:tentative="1">
      <w:start w:val="1"/>
      <w:numFmt w:val="lowerLetter"/>
      <w:lvlText w:val="%5."/>
      <w:lvlJc w:val="left"/>
      <w:pPr>
        <w:ind w:left="3270" w:hanging="360"/>
      </w:pPr>
    </w:lvl>
    <w:lvl w:ilvl="5" w:tplc="4009001B" w:tentative="1">
      <w:start w:val="1"/>
      <w:numFmt w:val="lowerRoman"/>
      <w:lvlText w:val="%6."/>
      <w:lvlJc w:val="right"/>
      <w:pPr>
        <w:ind w:left="3990" w:hanging="180"/>
      </w:pPr>
    </w:lvl>
    <w:lvl w:ilvl="6" w:tplc="4009000F" w:tentative="1">
      <w:start w:val="1"/>
      <w:numFmt w:val="decimal"/>
      <w:lvlText w:val="%7."/>
      <w:lvlJc w:val="left"/>
      <w:pPr>
        <w:ind w:left="4710" w:hanging="360"/>
      </w:pPr>
    </w:lvl>
    <w:lvl w:ilvl="7" w:tplc="40090019" w:tentative="1">
      <w:start w:val="1"/>
      <w:numFmt w:val="lowerLetter"/>
      <w:lvlText w:val="%8."/>
      <w:lvlJc w:val="left"/>
      <w:pPr>
        <w:ind w:left="5430" w:hanging="360"/>
      </w:pPr>
    </w:lvl>
    <w:lvl w:ilvl="8" w:tplc="40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3" w15:restartNumberingAfterBreak="0">
    <w:nsid w:val="7F535F71"/>
    <w:multiLevelType w:val="hybridMultilevel"/>
    <w:tmpl w:val="4A6ED4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331087">
    <w:abstractNumId w:val="19"/>
  </w:num>
  <w:num w:numId="2" w16cid:durableId="800077427">
    <w:abstractNumId w:val="2"/>
  </w:num>
  <w:num w:numId="3" w16cid:durableId="184640049">
    <w:abstractNumId w:val="1"/>
  </w:num>
  <w:num w:numId="4" w16cid:durableId="565183154">
    <w:abstractNumId w:val="8"/>
  </w:num>
  <w:num w:numId="5" w16cid:durableId="346904292">
    <w:abstractNumId w:val="12"/>
  </w:num>
  <w:num w:numId="6" w16cid:durableId="248076942">
    <w:abstractNumId w:val="0"/>
  </w:num>
  <w:num w:numId="7" w16cid:durableId="715467848">
    <w:abstractNumId w:val="10"/>
  </w:num>
  <w:num w:numId="8" w16cid:durableId="232474826">
    <w:abstractNumId w:val="13"/>
  </w:num>
  <w:num w:numId="9" w16cid:durableId="1299338235">
    <w:abstractNumId w:val="17"/>
  </w:num>
  <w:num w:numId="10" w16cid:durableId="1272780817">
    <w:abstractNumId w:val="23"/>
  </w:num>
  <w:num w:numId="11" w16cid:durableId="959144280">
    <w:abstractNumId w:val="5"/>
  </w:num>
  <w:num w:numId="12" w16cid:durableId="289670860">
    <w:abstractNumId w:val="14"/>
  </w:num>
  <w:num w:numId="13" w16cid:durableId="83038633">
    <w:abstractNumId w:val="6"/>
  </w:num>
  <w:num w:numId="14" w16cid:durableId="979189313">
    <w:abstractNumId w:val="22"/>
  </w:num>
  <w:num w:numId="15" w16cid:durableId="1481342190">
    <w:abstractNumId w:val="3"/>
  </w:num>
  <w:num w:numId="16" w16cid:durableId="839078710">
    <w:abstractNumId w:val="20"/>
  </w:num>
  <w:num w:numId="17" w16cid:durableId="1928883737">
    <w:abstractNumId w:val="9"/>
  </w:num>
  <w:num w:numId="18" w16cid:durableId="290794928">
    <w:abstractNumId w:val="21"/>
  </w:num>
  <w:num w:numId="19" w16cid:durableId="992371604">
    <w:abstractNumId w:val="18"/>
  </w:num>
  <w:num w:numId="20" w16cid:durableId="296567360">
    <w:abstractNumId w:val="11"/>
  </w:num>
  <w:num w:numId="21" w16cid:durableId="1761681533">
    <w:abstractNumId w:val="4"/>
  </w:num>
  <w:num w:numId="22" w16cid:durableId="459803654">
    <w:abstractNumId w:val="15"/>
  </w:num>
  <w:num w:numId="23" w16cid:durableId="1064639348">
    <w:abstractNumId w:val="16"/>
  </w:num>
  <w:num w:numId="24" w16cid:durableId="12785596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46"/>
    <w:rsid w:val="00020C7B"/>
    <w:rsid w:val="00036450"/>
    <w:rsid w:val="0003759C"/>
    <w:rsid w:val="000437D3"/>
    <w:rsid w:val="000655C0"/>
    <w:rsid w:val="00075BD7"/>
    <w:rsid w:val="00094499"/>
    <w:rsid w:val="000A32E7"/>
    <w:rsid w:val="000C45FF"/>
    <w:rsid w:val="000D3678"/>
    <w:rsid w:val="000D63C7"/>
    <w:rsid w:val="000E3FD1"/>
    <w:rsid w:val="000F0D46"/>
    <w:rsid w:val="000F23EC"/>
    <w:rsid w:val="000F24A5"/>
    <w:rsid w:val="00112054"/>
    <w:rsid w:val="001317D8"/>
    <w:rsid w:val="00135DCD"/>
    <w:rsid w:val="0013733C"/>
    <w:rsid w:val="001439D5"/>
    <w:rsid w:val="001525E1"/>
    <w:rsid w:val="0016443C"/>
    <w:rsid w:val="001667A7"/>
    <w:rsid w:val="00180329"/>
    <w:rsid w:val="0019001F"/>
    <w:rsid w:val="001A74A5"/>
    <w:rsid w:val="001B2ABD"/>
    <w:rsid w:val="001B397B"/>
    <w:rsid w:val="001D2860"/>
    <w:rsid w:val="001E0391"/>
    <w:rsid w:val="001E1759"/>
    <w:rsid w:val="001F1ECC"/>
    <w:rsid w:val="001F316F"/>
    <w:rsid w:val="002356A5"/>
    <w:rsid w:val="002400EB"/>
    <w:rsid w:val="0025692A"/>
    <w:rsid w:val="00256CF7"/>
    <w:rsid w:val="002644C3"/>
    <w:rsid w:val="00264F5A"/>
    <w:rsid w:val="0026766B"/>
    <w:rsid w:val="00275968"/>
    <w:rsid w:val="00276EF3"/>
    <w:rsid w:val="00281FD5"/>
    <w:rsid w:val="002856DA"/>
    <w:rsid w:val="00296088"/>
    <w:rsid w:val="002A33F7"/>
    <w:rsid w:val="002C0108"/>
    <w:rsid w:val="002E3645"/>
    <w:rsid w:val="0030481B"/>
    <w:rsid w:val="003156FC"/>
    <w:rsid w:val="003248C0"/>
    <w:rsid w:val="003254B5"/>
    <w:rsid w:val="0037121F"/>
    <w:rsid w:val="00375096"/>
    <w:rsid w:val="003807D5"/>
    <w:rsid w:val="00382242"/>
    <w:rsid w:val="00386558"/>
    <w:rsid w:val="003910D8"/>
    <w:rsid w:val="003A6B7D"/>
    <w:rsid w:val="003B06CA"/>
    <w:rsid w:val="003B2681"/>
    <w:rsid w:val="003B2B08"/>
    <w:rsid w:val="003C0CEB"/>
    <w:rsid w:val="003C2937"/>
    <w:rsid w:val="003C2C2B"/>
    <w:rsid w:val="003C6B25"/>
    <w:rsid w:val="003E6108"/>
    <w:rsid w:val="003F269A"/>
    <w:rsid w:val="003F4D43"/>
    <w:rsid w:val="004071FC"/>
    <w:rsid w:val="00410A9B"/>
    <w:rsid w:val="00420021"/>
    <w:rsid w:val="004364A8"/>
    <w:rsid w:val="004432C4"/>
    <w:rsid w:val="00444DBB"/>
    <w:rsid w:val="00445947"/>
    <w:rsid w:val="0044788A"/>
    <w:rsid w:val="004572A8"/>
    <w:rsid w:val="004813B3"/>
    <w:rsid w:val="00487C07"/>
    <w:rsid w:val="00491C9E"/>
    <w:rsid w:val="00496591"/>
    <w:rsid w:val="004B3927"/>
    <w:rsid w:val="004C63E4"/>
    <w:rsid w:val="004D3011"/>
    <w:rsid w:val="004E05D6"/>
    <w:rsid w:val="004F217D"/>
    <w:rsid w:val="005262AC"/>
    <w:rsid w:val="00564EFE"/>
    <w:rsid w:val="00581D53"/>
    <w:rsid w:val="00590AE6"/>
    <w:rsid w:val="005A173D"/>
    <w:rsid w:val="005A580D"/>
    <w:rsid w:val="005C26A0"/>
    <w:rsid w:val="005C4EC4"/>
    <w:rsid w:val="005E39D5"/>
    <w:rsid w:val="005E44C0"/>
    <w:rsid w:val="005F2DDC"/>
    <w:rsid w:val="00600670"/>
    <w:rsid w:val="006060DE"/>
    <w:rsid w:val="00611822"/>
    <w:rsid w:val="00616200"/>
    <w:rsid w:val="006171EF"/>
    <w:rsid w:val="0062123A"/>
    <w:rsid w:val="00622FDF"/>
    <w:rsid w:val="00627552"/>
    <w:rsid w:val="00646E75"/>
    <w:rsid w:val="006771D0"/>
    <w:rsid w:val="0069399A"/>
    <w:rsid w:val="00694937"/>
    <w:rsid w:val="006B0980"/>
    <w:rsid w:val="006F3F52"/>
    <w:rsid w:val="00707777"/>
    <w:rsid w:val="007143F2"/>
    <w:rsid w:val="00715FCB"/>
    <w:rsid w:val="00734E0A"/>
    <w:rsid w:val="00743101"/>
    <w:rsid w:val="00761BB4"/>
    <w:rsid w:val="00764C9F"/>
    <w:rsid w:val="00772453"/>
    <w:rsid w:val="00773B91"/>
    <w:rsid w:val="007775E1"/>
    <w:rsid w:val="007867A0"/>
    <w:rsid w:val="007927F5"/>
    <w:rsid w:val="007D7E09"/>
    <w:rsid w:val="0080086A"/>
    <w:rsid w:val="00802CA0"/>
    <w:rsid w:val="0083023C"/>
    <w:rsid w:val="00860B9D"/>
    <w:rsid w:val="008B2EC2"/>
    <w:rsid w:val="008B36C0"/>
    <w:rsid w:val="008B5C0D"/>
    <w:rsid w:val="008D52D8"/>
    <w:rsid w:val="008F1F99"/>
    <w:rsid w:val="008F33D9"/>
    <w:rsid w:val="009011B2"/>
    <w:rsid w:val="0091094F"/>
    <w:rsid w:val="009109AD"/>
    <w:rsid w:val="00920BC6"/>
    <w:rsid w:val="00921343"/>
    <w:rsid w:val="009260CD"/>
    <w:rsid w:val="009306A2"/>
    <w:rsid w:val="00940A66"/>
    <w:rsid w:val="009421CB"/>
    <w:rsid w:val="009433F9"/>
    <w:rsid w:val="009463CA"/>
    <w:rsid w:val="00952C25"/>
    <w:rsid w:val="00955757"/>
    <w:rsid w:val="009659B3"/>
    <w:rsid w:val="009802EA"/>
    <w:rsid w:val="009951A5"/>
    <w:rsid w:val="009C0A6F"/>
    <w:rsid w:val="009D0FF0"/>
    <w:rsid w:val="009E61B4"/>
    <w:rsid w:val="00A147B4"/>
    <w:rsid w:val="00A2118D"/>
    <w:rsid w:val="00A248CB"/>
    <w:rsid w:val="00A3455D"/>
    <w:rsid w:val="00A55AD0"/>
    <w:rsid w:val="00A64970"/>
    <w:rsid w:val="00A67836"/>
    <w:rsid w:val="00A67E91"/>
    <w:rsid w:val="00A75401"/>
    <w:rsid w:val="00A76834"/>
    <w:rsid w:val="00A8567D"/>
    <w:rsid w:val="00A910E8"/>
    <w:rsid w:val="00AC66E6"/>
    <w:rsid w:val="00AC71CB"/>
    <w:rsid w:val="00AD0A50"/>
    <w:rsid w:val="00AD76E2"/>
    <w:rsid w:val="00AE3CEF"/>
    <w:rsid w:val="00AF776E"/>
    <w:rsid w:val="00B20152"/>
    <w:rsid w:val="00B359E4"/>
    <w:rsid w:val="00B46931"/>
    <w:rsid w:val="00B57D98"/>
    <w:rsid w:val="00B70049"/>
    <w:rsid w:val="00B70850"/>
    <w:rsid w:val="00B71002"/>
    <w:rsid w:val="00B7536F"/>
    <w:rsid w:val="00BA2D68"/>
    <w:rsid w:val="00BC194D"/>
    <w:rsid w:val="00BD5EEC"/>
    <w:rsid w:val="00BE25C6"/>
    <w:rsid w:val="00BE7F03"/>
    <w:rsid w:val="00C066B6"/>
    <w:rsid w:val="00C202A0"/>
    <w:rsid w:val="00C37BA1"/>
    <w:rsid w:val="00C459B2"/>
    <w:rsid w:val="00C4674C"/>
    <w:rsid w:val="00C506CF"/>
    <w:rsid w:val="00C534A2"/>
    <w:rsid w:val="00C72BED"/>
    <w:rsid w:val="00C9578B"/>
    <w:rsid w:val="00C96718"/>
    <w:rsid w:val="00C96D30"/>
    <w:rsid w:val="00CB0055"/>
    <w:rsid w:val="00CE7B31"/>
    <w:rsid w:val="00CF09DE"/>
    <w:rsid w:val="00CF247E"/>
    <w:rsid w:val="00D02938"/>
    <w:rsid w:val="00D21C37"/>
    <w:rsid w:val="00D2427C"/>
    <w:rsid w:val="00D2522B"/>
    <w:rsid w:val="00D26386"/>
    <w:rsid w:val="00D422DE"/>
    <w:rsid w:val="00D44985"/>
    <w:rsid w:val="00D5459D"/>
    <w:rsid w:val="00D56A81"/>
    <w:rsid w:val="00D6650A"/>
    <w:rsid w:val="00D8314E"/>
    <w:rsid w:val="00D83C8C"/>
    <w:rsid w:val="00D84962"/>
    <w:rsid w:val="00DA1F4D"/>
    <w:rsid w:val="00DA60EB"/>
    <w:rsid w:val="00DB5122"/>
    <w:rsid w:val="00DC631E"/>
    <w:rsid w:val="00DD172A"/>
    <w:rsid w:val="00DD78E0"/>
    <w:rsid w:val="00E067D5"/>
    <w:rsid w:val="00E11827"/>
    <w:rsid w:val="00E25A26"/>
    <w:rsid w:val="00E30918"/>
    <w:rsid w:val="00E421BF"/>
    <w:rsid w:val="00E4381A"/>
    <w:rsid w:val="00E55D74"/>
    <w:rsid w:val="00E673C1"/>
    <w:rsid w:val="00E81C07"/>
    <w:rsid w:val="00E827B9"/>
    <w:rsid w:val="00E976CF"/>
    <w:rsid w:val="00ED45BD"/>
    <w:rsid w:val="00EE3500"/>
    <w:rsid w:val="00EF4FFD"/>
    <w:rsid w:val="00EF5D55"/>
    <w:rsid w:val="00F276CB"/>
    <w:rsid w:val="00F304C4"/>
    <w:rsid w:val="00F31714"/>
    <w:rsid w:val="00F339EC"/>
    <w:rsid w:val="00F45CB7"/>
    <w:rsid w:val="00F60274"/>
    <w:rsid w:val="00F67B83"/>
    <w:rsid w:val="00F77FB9"/>
    <w:rsid w:val="00F82540"/>
    <w:rsid w:val="00FA0E01"/>
    <w:rsid w:val="00FA7658"/>
    <w:rsid w:val="00FB068F"/>
    <w:rsid w:val="00FC6918"/>
    <w:rsid w:val="00FE3EA4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2F944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20"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character" w:customStyle="1" w:styleId="white-space-pre">
    <w:name w:val="white-space-pre"/>
    <w:basedOn w:val="DefaultParagraphFont"/>
    <w:rsid w:val="001B397B"/>
  </w:style>
  <w:style w:type="paragraph" w:styleId="ListParagraph">
    <w:name w:val="List Paragraph"/>
    <w:basedOn w:val="Normal"/>
    <w:uiPriority w:val="34"/>
    <w:qFormat/>
    <w:rsid w:val="004572A8"/>
    <w:pPr>
      <w:ind w:left="720"/>
      <w:contextualSpacing/>
    </w:pPr>
  </w:style>
  <w:style w:type="paragraph" w:customStyle="1" w:styleId="gqlncc">
    <w:name w:val="gqlncc"/>
    <w:basedOn w:val="Normal"/>
    <w:rsid w:val="00B753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NoSpacing">
    <w:name w:val="No Spacing"/>
    <w:uiPriority w:val="1"/>
    <w:qFormat/>
    <w:rsid w:val="000655C0"/>
    <w:rPr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6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562142396&amp;rlz=1C1YTUH_enIN1025IN1025&amp;sxsrf=AB5stBi9G2nKXqj6PrbA6sbAvq8tYXnEaA:1693650172126&amp;q=Overall+career+goal+is+to+enhance+my+career+by+improved+abilities,+interests+%26+knowledge+experience+in+ABS+Paint+Shop,+Plastic+Part+Paint+Shop.+Planning+for+Manpower,+Machine+%26+Review+Quality+Target.+Should+have+exposure+of+ABS/+Manual+Spray+and+Defence+space+industry+painting+experience&amp;spell=1&amp;sa=X&amp;ved=2ahUKEwiDl4jH2ouBAxV4a2wGHQ7QCFQQBSgAegQIBxAB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1999\AppData\Local\Microsoft\Office\16.0\DTS\en-IN%7b85E2E941-5B63-4CC1-A87D-B2EB1D1359CD%7d\%7b5825E44A-C735-4859-A714-BBF70E8B7695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812D2666D041628B612B4C3B51C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11D0E-E90F-4764-B576-E3B42CE5DDA7}"/>
      </w:docPartPr>
      <w:docPartBody>
        <w:p w:rsidR="00F515E8" w:rsidRDefault="00F515E8">
          <w:pPr>
            <w:pStyle w:val="34812D2666D041628B612B4C3B51CD0B"/>
          </w:pPr>
          <w:r w:rsidRPr="00D5459D">
            <w:t>Profile</w:t>
          </w:r>
        </w:p>
      </w:docPartBody>
    </w:docPart>
    <w:docPart>
      <w:docPartPr>
        <w:name w:val="7CCBF2BDA8F14B2F927D109677AC4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32A29-F209-47AA-9271-8FC8F37628F2}"/>
      </w:docPartPr>
      <w:docPartBody>
        <w:p w:rsidR="00F515E8" w:rsidRDefault="00F515E8">
          <w:pPr>
            <w:pStyle w:val="7CCBF2BDA8F14B2F927D109677AC44C8"/>
          </w:pPr>
          <w:r w:rsidRPr="00CB0055">
            <w:t>Contact</w:t>
          </w:r>
        </w:p>
      </w:docPartBody>
    </w:docPart>
    <w:docPart>
      <w:docPartPr>
        <w:name w:val="E8137E8E23534F6DA6B4836C00E16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8508F-3B28-4265-802D-C9158C746E74}"/>
      </w:docPartPr>
      <w:docPartBody>
        <w:p w:rsidR="00F515E8" w:rsidRDefault="00F515E8">
          <w:pPr>
            <w:pStyle w:val="E8137E8E23534F6DA6B4836C00E16261"/>
          </w:pPr>
          <w:r w:rsidRPr="004D3011">
            <w:t>PHONE:</w:t>
          </w:r>
        </w:p>
      </w:docPartBody>
    </w:docPart>
    <w:docPart>
      <w:docPartPr>
        <w:name w:val="112ED5E3E0E944338A703002B225E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3EEF7-B24A-4133-89CE-52A4E20A4849}"/>
      </w:docPartPr>
      <w:docPartBody>
        <w:p w:rsidR="00F515E8" w:rsidRDefault="00F515E8">
          <w:pPr>
            <w:pStyle w:val="112ED5E3E0E944338A703002B225EEB2"/>
          </w:pPr>
          <w:r w:rsidRPr="004D3011">
            <w:t>EMAIL:</w:t>
          </w:r>
        </w:p>
      </w:docPartBody>
    </w:docPart>
    <w:docPart>
      <w:docPartPr>
        <w:name w:val="190F80F841C3496D9C597D25F50C1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5F1ED-5875-4342-9003-A64D14AB3ABD}"/>
      </w:docPartPr>
      <w:docPartBody>
        <w:p w:rsidR="00F515E8" w:rsidRDefault="00F515E8">
          <w:pPr>
            <w:pStyle w:val="190F80F841C3496D9C597D25F50C1E11"/>
          </w:pPr>
          <w:r w:rsidRPr="00036450">
            <w:t>EDUCATION</w:t>
          </w:r>
        </w:p>
      </w:docPartBody>
    </w:docPart>
    <w:docPart>
      <w:docPartPr>
        <w:name w:val="F54FE51FB950452C83F9415D4589F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2F61D-86E0-46FF-9F38-45B8FB9BB3C1}"/>
      </w:docPartPr>
      <w:docPartBody>
        <w:p w:rsidR="00F515E8" w:rsidRDefault="00F515E8">
          <w:pPr>
            <w:pStyle w:val="F54FE51FB950452C83F9415D4589F121"/>
          </w:pPr>
          <w:r w:rsidRPr="00036450">
            <w:t>WORK EXPERIENCE</w:t>
          </w:r>
        </w:p>
      </w:docPartBody>
    </w:docPart>
    <w:docPart>
      <w:docPartPr>
        <w:name w:val="A8F4E2D4132649429DC818FC996C5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925E0-2AEE-4E93-8CE1-53717CE3BCC2}"/>
      </w:docPartPr>
      <w:docPartBody>
        <w:p w:rsidR="005B249C" w:rsidRDefault="00322F80" w:rsidP="00322F80">
          <w:pPr>
            <w:pStyle w:val="A8F4E2D4132649429DC818FC996C5E84"/>
          </w:pPr>
          <w:r w:rsidRPr="00CB0055">
            <w:t>Hobbies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E8"/>
    <w:rsid w:val="00120EAF"/>
    <w:rsid w:val="00286FDC"/>
    <w:rsid w:val="002A7DAD"/>
    <w:rsid w:val="00306C14"/>
    <w:rsid w:val="00322F80"/>
    <w:rsid w:val="004E329B"/>
    <w:rsid w:val="0055555C"/>
    <w:rsid w:val="005B249C"/>
    <w:rsid w:val="005D6BFD"/>
    <w:rsid w:val="006B6A31"/>
    <w:rsid w:val="0085307F"/>
    <w:rsid w:val="00950A4B"/>
    <w:rsid w:val="00B64041"/>
    <w:rsid w:val="00B87C9B"/>
    <w:rsid w:val="00D22199"/>
    <w:rsid w:val="00D741C9"/>
    <w:rsid w:val="00E71E4C"/>
    <w:rsid w:val="00F515E8"/>
    <w:rsid w:val="00FB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I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kern w:val="0"/>
      <w:szCs w:val="26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812D2666D041628B612B4C3B51CD0B">
    <w:name w:val="34812D2666D041628B612B4C3B51CD0B"/>
  </w:style>
  <w:style w:type="paragraph" w:customStyle="1" w:styleId="7CCBF2BDA8F14B2F927D109677AC44C8">
    <w:name w:val="7CCBF2BDA8F14B2F927D109677AC44C8"/>
  </w:style>
  <w:style w:type="paragraph" w:customStyle="1" w:styleId="E8137E8E23534F6DA6B4836C00E16261">
    <w:name w:val="E8137E8E23534F6DA6B4836C00E16261"/>
  </w:style>
  <w:style w:type="paragraph" w:customStyle="1" w:styleId="112ED5E3E0E944338A703002B225EEB2">
    <w:name w:val="112ED5E3E0E944338A703002B225EEB2"/>
  </w:style>
  <w:style w:type="character" w:styleId="Hyperlink">
    <w:name w:val="Hyperlink"/>
    <w:basedOn w:val="DefaultParagraphFont"/>
    <w:uiPriority w:val="99"/>
    <w:unhideWhenUsed/>
    <w:rPr>
      <w:color w:val="C45911" w:themeColor="accent2" w:themeShade="BF"/>
      <w:u w:val="single"/>
    </w:rPr>
  </w:style>
  <w:style w:type="paragraph" w:customStyle="1" w:styleId="190F80F841C3496D9C597D25F50C1E11">
    <w:name w:val="190F80F841C3496D9C597D25F50C1E11"/>
  </w:style>
  <w:style w:type="paragraph" w:customStyle="1" w:styleId="F54FE51FB950452C83F9415D4589F121">
    <w:name w:val="F54FE51FB950452C83F9415D4589F12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kern w:val="0"/>
      <w:szCs w:val="26"/>
      <w:lang w:val="en-US" w:eastAsia="ja-JP"/>
      <w14:ligatures w14:val="none"/>
    </w:rPr>
  </w:style>
  <w:style w:type="paragraph" w:customStyle="1" w:styleId="A8F4E2D4132649429DC818FC996C5E84">
    <w:name w:val="A8F4E2D4132649429DC818FC996C5E84"/>
    <w:rsid w:val="00322F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{5825E44A-C735-4859-A714-BBF70E8B7695}tf00546271_win32.dotx</Template>
  <TotalTime>0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2023-09-13T15:53:00Z</dcterms:created>
  <dcterms:modified xsi:type="dcterms:W3CDTF">2023-12-19T18:29:00Z</dcterms:modified>
</cp:coreProperties>
</file>