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E5" w:rsidRDefault="00327147">
      <w:pPr>
        <w:pStyle w:val="Name"/>
      </w:pPr>
      <w:r>
        <w:t>priya banerjee</w:t>
      </w:r>
    </w:p>
    <w:p w:rsidR="00D92DBF" w:rsidRDefault="00D92DBF">
      <w:pPr>
        <w:pStyle w:val="ContactInfo"/>
      </w:pPr>
      <w:r>
        <w:t xml:space="preserve">Address </w:t>
      </w:r>
      <w:r w:rsidR="001936EC">
        <w:t>:</w:t>
      </w:r>
      <w:r w:rsidR="007379C8">
        <w:t>41</w:t>
      </w:r>
      <w:r w:rsidR="00EF4C43">
        <w:t>7,</w:t>
      </w:r>
      <w:r>
        <w:t xml:space="preserve"> </w:t>
      </w:r>
      <w:proofErr w:type="spellStart"/>
      <w:r w:rsidR="00EF4C43">
        <w:t>Parnasree</w:t>
      </w:r>
      <w:proofErr w:type="spellEnd"/>
      <w:r w:rsidR="00EF4C43">
        <w:t xml:space="preserve"> Pally,</w:t>
      </w:r>
      <w:r>
        <w:t xml:space="preserve"> </w:t>
      </w:r>
      <w:proofErr w:type="spellStart"/>
      <w:r w:rsidR="00EF4C43">
        <w:t>Raaj</w:t>
      </w:r>
      <w:proofErr w:type="spellEnd"/>
      <w:r w:rsidR="00EF4C43">
        <w:t xml:space="preserve"> </w:t>
      </w:r>
      <w:r>
        <w:t xml:space="preserve">Heights, Behala </w:t>
      </w:r>
    </w:p>
    <w:p w:rsidR="00D92DBF" w:rsidRDefault="00D92DBF">
      <w:pPr>
        <w:pStyle w:val="ContactInfo"/>
      </w:pPr>
      <w:r>
        <w:t>DOB – 06/10/1993</w:t>
      </w:r>
    </w:p>
    <w:p w:rsidR="00122047" w:rsidRDefault="00122047">
      <w:pPr>
        <w:pStyle w:val="ContactInfo"/>
      </w:pPr>
      <w:r>
        <w:t xml:space="preserve">Contact </w:t>
      </w:r>
      <w:r w:rsidR="00D92DBF">
        <w:t>number: +</w:t>
      </w:r>
      <w:r>
        <w:t>919038125576</w:t>
      </w:r>
    </w:p>
    <w:p w:rsidR="001936EC" w:rsidRDefault="001936EC">
      <w:pPr>
        <w:pStyle w:val="ContactInfo"/>
      </w:pPr>
      <w:r>
        <w:t>Email address</w:t>
      </w:r>
      <w:r w:rsidR="007379C8">
        <w:t>:</w:t>
      </w:r>
      <w:r w:rsidR="00D92DBF">
        <w:t xml:space="preserve"> </w:t>
      </w:r>
      <w:r w:rsidR="007379C8">
        <w:t>banerjeepriya576@gmail.com</w:t>
      </w:r>
    </w:p>
    <w:p w:rsidR="00F31ACA" w:rsidRDefault="00F31ACA" w:rsidP="00105FF8">
      <w:pPr>
        <w:pStyle w:val="Heading1"/>
      </w:pPr>
      <w:r>
        <w:t>Objective</w:t>
      </w:r>
    </w:p>
    <w:p w:rsidR="008115E5" w:rsidRDefault="00F31ACA" w:rsidP="00F31ACA">
      <w:r>
        <w:t>To attain professional skills and knowledge</w:t>
      </w:r>
      <w:r w:rsidR="00182000">
        <w:t xml:space="preserve"> through hard work </w:t>
      </w:r>
      <w:r w:rsidR="005C3674">
        <w:t>and under</w:t>
      </w:r>
      <w:r w:rsidR="00035702">
        <w:t xml:space="preserve"> the supervision of</w:t>
      </w:r>
      <w:r w:rsidR="005C3674">
        <w:t xml:space="preserve"> </w:t>
      </w:r>
      <w:r w:rsidR="00D92DBF">
        <w:t>expertise</w:t>
      </w:r>
      <w:r w:rsidR="005C3674">
        <w:t xml:space="preserve"> professionals</w:t>
      </w:r>
      <w:r w:rsidR="001D2F15">
        <w:t>.</w:t>
      </w:r>
    </w:p>
    <w:p w:rsidR="008115E5" w:rsidRDefault="00167993" w:rsidP="00D35424">
      <w:r>
        <w:t xml:space="preserve">Approachable and </w:t>
      </w:r>
      <w:r w:rsidR="00495D73">
        <w:t>agreeable, flexible</w:t>
      </w:r>
      <w:r w:rsidR="00D35424">
        <w:t xml:space="preserve"> </w:t>
      </w:r>
      <w:r w:rsidR="00351042">
        <w:t>for any working conditions</w:t>
      </w:r>
      <w:r w:rsidR="00D92DBF">
        <w:t>.</w:t>
      </w:r>
    </w:p>
    <w:p w:rsidR="008115E5" w:rsidRDefault="00D92DBF" w:rsidP="00D92DBF">
      <w:r>
        <w:t>1-2</w:t>
      </w:r>
      <w:r w:rsidR="00EB1AEA">
        <w:t>years experience</w:t>
      </w:r>
    </w:p>
    <w:p w:rsidR="008115E5" w:rsidRDefault="0068485C">
      <w:r>
        <w:t>Amiable</w:t>
      </w:r>
      <w:r w:rsidR="00B63A3C">
        <w:t xml:space="preserve">, </w:t>
      </w:r>
      <w:r>
        <w:t>co-</w:t>
      </w:r>
      <w:r w:rsidR="00AE1EA2">
        <w:t>operating</w:t>
      </w:r>
      <w:r w:rsidR="00E33877">
        <w:t xml:space="preserve"> </w:t>
      </w:r>
      <w:r w:rsidR="00B63A3C">
        <w:t>and friendly customer relations</w:t>
      </w:r>
      <w:r w:rsidR="00D92DBF">
        <w:t>.</w:t>
      </w:r>
    </w:p>
    <w:p w:rsidR="008115E5" w:rsidRDefault="008115E5">
      <w:pPr>
        <w:pStyle w:val="ListBullet"/>
      </w:pPr>
    </w:p>
    <w:sdt>
      <w:sdtPr>
        <w:id w:val="720946933"/>
        <w:placeholder>
          <w:docPart w:val="2F506140F333A4449D88062B33D2F2E8"/>
        </w:placeholder>
        <w:temporary/>
        <w:showingPlcHdr/>
        <w15:appearance w15:val="hidden"/>
      </w:sdtPr>
      <w:sdtEndPr/>
      <w:sdtContent>
        <w:p w:rsidR="008115E5" w:rsidRDefault="00691927">
          <w:pPr>
            <w:pStyle w:val="Heading1"/>
          </w:pPr>
          <w:r>
            <w:t>Education</w:t>
          </w:r>
        </w:p>
      </w:sdtContent>
    </w:sdt>
    <w:p w:rsidR="008115E5" w:rsidRDefault="00CB1074">
      <w:r>
        <w:t>ICSE (10</w:t>
      </w:r>
      <w:r w:rsidR="006E1816" w:rsidRPr="006E1816">
        <w:rPr>
          <w:vertAlign w:val="superscript"/>
        </w:rPr>
        <w:t>th</w:t>
      </w:r>
      <w:r w:rsidR="006E1816">
        <w:t xml:space="preserve"> board examination)-M.P.</w:t>
      </w:r>
      <w:r w:rsidR="00A426C3">
        <w:t xml:space="preserve"> </w:t>
      </w:r>
      <w:r w:rsidR="006E1816">
        <w:t>Birla Foundation H.S School</w:t>
      </w:r>
      <w:r w:rsidR="00655140">
        <w:t>,2010</w:t>
      </w:r>
    </w:p>
    <w:p w:rsidR="00E33CA8" w:rsidRDefault="00096579" w:rsidP="009562A3">
      <w:r>
        <w:t>ISC (12</w:t>
      </w:r>
      <w:r w:rsidRPr="00096579">
        <w:rPr>
          <w:vertAlign w:val="superscript"/>
        </w:rPr>
        <w:t>th</w:t>
      </w:r>
      <w:r>
        <w:t xml:space="preserve"> board examination)- </w:t>
      </w:r>
      <w:r w:rsidR="00A426C3">
        <w:t xml:space="preserve">M.P. </w:t>
      </w:r>
      <w:r w:rsidR="00E33CA8">
        <w:t>Birla Foundation H.S School</w:t>
      </w:r>
      <w:r w:rsidR="009F2E30">
        <w:t>,2012</w:t>
      </w:r>
    </w:p>
    <w:p w:rsidR="00096579" w:rsidRDefault="00D92DBF">
      <w:bookmarkStart w:id="0" w:name="_GoBack"/>
      <w:bookmarkEnd w:id="0"/>
      <w:r>
        <w:t>B. Com</w:t>
      </w:r>
      <w:r w:rsidR="002837AC">
        <w:t xml:space="preserve"> Honours</w:t>
      </w:r>
      <w:r w:rsidR="001C1039">
        <w:t xml:space="preserve">- </w:t>
      </w:r>
      <w:r w:rsidR="00B80E26">
        <w:t xml:space="preserve"> </w:t>
      </w:r>
      <w:r w:rsidR="00BC4E46">
        <w:t>Jogamaya Devi</w:t>
      </w:r>
      <w:r w:rsidR="00B80E26">
        <w:t xml:space="preserve"> </w:t>
      </w:r>
      <w:r w:rsidR="001C1039">
        <w:t xml:space="preserve">College, </w:t>
      </w:r>
      <w:r w:rsidR="00653189">
        <w:t>Calcutta University ,2015</w:t>
      </w:r>
    </w:p>
    <w:p w:rsidR="00B36A90" w:rsidRDefault="00BC4E46">
      <w:r>
        <w:t>M.Com Honours</w:t>
      </w:r>
      <w:r w:rsidR="00B36A90">
        <w:t>- Jogamaya Devi College,</w:t>
      </w:r>
      <w:r w:rsidR="00D92DBF">
        <w:t xml:space="preserve"> </w:t>
      </w:r>
      <w:r w:rsidR="00B36A90">
        <w:t>Vidyasagar University, 2018</w:t>
      </w:r>
    </w:p>
    <w:sdt>
      <w:sdtPr>
        <w:id w:val="520597245"/>
        <w:placeholder>
          <w:docPart w:val="625816967A98C54DBA049D084E21EA7D"/>
        </w:placeholder>
        <w:temporary/>
        <w:showingPlcHdr/>
        <w15:appearance w15:val="hidden"/>
      </w:sdtPr>
      <w:sdtEndPr/>
      <w:sdtContent>
        <w:p w:rsidR="008115E5" w:rsidRDefault="00691927">
          <w:pPr>
            <w:pStyle w:val="Heading1"/>
          </w:pPr>
          <w:r>
            <w:t>Awards and Acknowledgements</w:t>
          </w:r>
        </w:p>
      </w:sdtContent>
    </w:sdt>
    <w:p w:rsidR="008115E5" w:rsidRDefault="00BE78DD" w:rsidP="00BE78DD">
      <w:pPr>
        <w:pStyle w:val="ListBullet"/>
        <w:numPr>
          <w:ilvl w:val="0"/>
          <w:numId w:val="0"/>
        </w:numPr>
        <w:ind w:left="216"/>
      </w:pPr>
      <w:r>
        <w:t>Athletic in nature,</w:t>
      </w:r>
      <w:r w:rsidR="00D92DBF">
        <w:t xml:space="preserve"> won many awards for the</w:t>
      </w:r>
      <w:r w:rsidR="00451F94">
        <w:t xml:space="preserve"> same</w:t>
      </w:r>
    </w:p>
    <w:p w:rsidR="00451F94" w:rsidRDefault="00451F94" w:rsidP="00BE78DD">
      <w:pPr>
        <w:pStyle w:val="ListBullet"/>
        <w:numPr>
          <w:ilvl w:val="0"/>
          <w:numId w:val="0"/>
        </w:numPr>
        <w:ind w:left="216"/>
      </w:pPr>
      <w:r>
        <w:t>Have been honoured with ach</w:t>
      </w:r>
      <w:r w:rsidR="00653189">
        <w:t>ieve</w:t>
      </w:r>
      <w:r>
        <w:t xml:space="preserve">ment awards </w:t>
      </w:r>
      <w:r w:rsidR="004439CB">
        <w:t>in the field of sports, dancing, painting etc.</w:t>
      </w:r>
    </w:p>
    <w:p w:rsidR="00B50A94" w:rsidRDefault="00B50A94" w:rsidP="00BE78DD">
      <w:pPr>
        <w:pStyle w:val="ListBullet"/>
        <w:numPr>
          <w:ilvl w:val="0"/>
          <w:numId w:val="0"/>
        </w:numPr>
        <w:ind w:left="216"/>
        <w:rPr>
          <w:b/>
          <w:bCs/>
          <w:color w:val="000000" w:themeColor="text1"/>
          <w:sz w:val="28"/>
          <w:szCs w:val="28"/>
          <w:u w:val="single"/>
        </w:rPr>
      </w:pPr>
      <w:r w:rsidRPr="00170F1A">
        <w:rPr>
          <w:b/>
          <w:bCs/>
          <w:color w:val="000000" w:themeColor="text1"/>
          <w:sz w:val="28"/>
          <w:szCs w:val="28"/>
          <w:u w:val="single"/>
        </w:rPr>
        <w:t>Experience</w:t>
      </w:r>
    </w:p>
    <w:p w:rsidR="00170F1A" w:rsidRDefault="00AE090B" w:rsidP="00BE78DD">
      <w:pPr>
        <w:pStyle w:val="ListBullet"/>
        <w:numPr>
          <w:ilvl w:val="0"/>
          <w:numId w:val="0"/>
        </w:numPr>
        <w:ind w:left="216"/>
      </w:pPr>
      <w:r>
        <w:t xml:space="preserve">Worked as a content </w:t>
      </w:r>
      <w:r w:rsidR="00D92DBF">
        <w:t>editor, writer</w:t>
      </w:r>
      <w:r w:rsidR="00DC63BA">
        <w:t xml:space="preserve"> and proofreading expert</w:t>
      </w:r>
      <w:r>
        <w:t xml:space="preserve"> at Nobiswright f</w:t>
      </w:r>
      <w:r w:rsidR="00305406">
        <w:t>rom December</w:t>
      </w:r>
      <w:r w:rsidR="000F285F">
        <w:t xml:space="preserve"> 2020 to march 2021</w:t>
      </w:r>
    </w:p>
    <w:p w:rsidR="00DC63BA" w:rsidRDefault="00DC63BA" w:rsidP="00BE78DD">
      <w:pPr>
        <w:pStyle w:val="ListBullet"/>
        <w:numPr>
          <w:ilvl w:val="0"/>
          <w:numId w:val="0"/>
        </w:numPr>
        <w:ind w:left="216"/>
      </w:pPr>
      <w:r>
        <w:t>Worked as a content intern</w:t>
      </w:r>
      <w:r w:rsidR="00305406">
        <w:t xml:space="preserve"> at Pocket </w:t>
      </w:r>
      <w:proofErr w:type="spellStart"/>
      <w:r w:rsidR="00305406">
        <w:t>fm</w:t>
      </w:r>
      <w:proofErr w:type="spellEnd"/>
      <w:r w:rsidR="00305406">
        <w:t xml:space="preserve"> f</w:t>
      </w:r>
      <w:r w:rsidR="000F285F">
        <w:t>rom December 2021 to June 2022.</w:t>
      </w:r>
    </w:p>
    <w:p w:rsidR="00D92DBF" w:rsidRDefault="00D92DBF" w:rsidP="00BE78DD">
      <w:pPr>
        <w:pStyle w:val="ListBullet"/>
        <w:numPr>
          <w:ilvl w:val="0"/>
          <w:numId w:val="0"/>
        </w:numPr>
        <w:ind w:left="216"/>
      </w:pPr>
      <w:r>
        <w:t>Currently Employed as Content Writer and Editor at Intlum Technology, August 2022 to Present.</w:t>
      </w:r>
    </w:p>
    <w:p w:rsidR="00D92DBF" w:rsidRPr="00AE090B" w:rsidRDefault="00D92DBF" w:rsidP="00BE78DD">
      <w:pPr>
        <w:pStyle w:val="ListBullet"/>
        <w:numPr>
          <w:ilvl w:val="0"/>
          <w:numId w:val="0"/>
        </w:numPr>
        <w:ind w:left="216"/>
      </w:pPr>
    </w:p>
    <w:sectPr w:rsidR="00D92DBF" w:rsidRPr="00AE090B" w:rsidSect="00691927">
      <w:headerReference w:type="default" r:id="rId8"/>
      <w:footerReference w:type="default" r:id="rId9"/>
      <w:headerReference w:type="first" r:id="rId10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3FE" w:rsidRDefault="006B43FE">
      <w:r>
        <w:separator/>
      </w:r>
    </w:p>
  </w:endnote>
  <w:endnote w:type="continuationSeparator" w:id="0">
    <w:p w:rsidR="006B43FE" w:rsidRDefault="006B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altName w:val="Microsoft Sans Serif"/>
    <w:charset w:val="DE"/>
    <w:family w:val="swiss"/>
    <w:pitch w:val="variable"/>
    <w:sig w:usb0="00000000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E5" w:rsidRDefault="0069192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3FE" w:rsidRDefault="006B43FE">
      <w:r>
        <w:separator/>
      </w:r>
    </w:p>
  </w:footnote>
  <w:footnote w:type="continuationSeparator" w:id="0">
    <w:p w:rsidR="006B43FE" w:rsidRDefault="006B4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E5" w:rsidRDefault="00691927"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8067EA6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E5" w:rsidRDefault="00691927">
    <w:r>
      <w:rPr>
        <w:noProof/>
        <w:lang w:val="en-IN" w:eastAsia="en-IN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15E5" w:rsidRDefault="008115E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4" o:spid="_x0000_s1026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">
              <v:shape id="Frame 5" o:spid="_x0000_s1027" style="position:absolute;left:1333;width:73152;height:96012;visibility:visible;mso-wrap-style:square;v-text-anchor:middle" coordsize="7315200,96012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6;top:4286;width:3581;height:8020;visibility:visible;mso-wrap-style:square;v-text-anchor:top" coordsize="240,528" o:spt="1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:rsidR="008115E5" w:rsidRDefault="008115E5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C36B15"/>
    <w:multiLevelType w:val="multilevel"/>
    <w:tmpl w:val="BF56F3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F7A7A"/>
    <w:multiLevelType w:val="multilevel"/>
    <w:tmpl w:val="FFFFFFFF"/>
    <w:lvl w:ilvl="0"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BD74D67"/>
    <w:multiLevelType w:val="multilevel"/>
    <w:tmpl w:val="FFFFFFFF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attachedTemplate r:id="rId1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47"/>
    <w:rsid w:val="00035702"/>
    <w:rsid w:val="00096579"/>
    <w:rsid w:val="000F285F"/>
    <w:rsid w:val="00105FF8"/>
    <w:rsid w:val="00122047"/>
    <w:rsid w:val="00144035"/>
    <w:rsid w:val="00167993"/>
    <w:rsid w:val="00170F1A"/>
    <w:rsid w:val="00182000"/>
    <w:rsid w:val="001936EC"/>
    <w:rsid w:val="001A5E7F"/>
    <w:rsid w:val="001B6C31"/>
    <w:rsid w:val="001C1039"/>
    <w:rsid w:val="001D2F15"/>
    <w:rsid w:val="002837AC"/>
    <w:rsid w:val="0029364F"/>
    <w:rsid w:val="002B0C19"/>
    <w:rsid w:val="003039AA"/>
    <w:rsid w:val="00305406"/>
    <w:rsid w:val="00327147"/>
    <w:rsid w:val="00332A21"/>
    <w:rsid w:val="00351042"/>
    <w:rsid w:val="003A62C3"/>
    <w:rsid w:val="003B7462"/>
    <w:rsid w:val="003D611C"/>
    <w:rsid w:val="003E7809"/>
    <w:rsid w:val="004439CB"/>
    <w:rsid w:val="00451F94"/>
    <w:rsid w:val="00495D73"/>
    <w:rsid w:val="004F3AC1"/>
    <w:rsid w:val="005220AF"/>
    <w:rsid w:val="00595AA4"/>
    <w:rsid w:val="005C3674"/>
    <w:rsid w:val="005E3EDA"/>
    <w:rsid w:val="00653189"/>
    <w:rsid w:val="00655140"/>
    <w:rsid w:val="0068485C"/>
    <w:rsid w:val="00691927"/>
    <w:rsid w:val="006B43FE"/>
    <w:rsid w:val="006E1816"/>
    <w:rsid w:val="00722B08"/>
    <w:rsid w:val="00727C57"/>
    <w:rsid w:val="007379C8"/>
    <w:rsid w:val="008115E5"/>
    <w:rsid w:val="008A7B40"/>
    <w:rsid w:val="00990159"/>
    <w:rsid w:val="009A68DF"/>
    <w:rsid w:val="009F2E30"/>
    <w:rsid w:val="00A37E8D"/>
    <w:rsid w:val="00A426C3"/>
    <w:rsid w:val="00AE0050"/>
    <w:rsid w:val="00AE090B"/>
    <w:rsid w:val="00AE0AD0"/>
    <w:rsid w:val="00AE1EA2"/>
    <w:rsid w:val="00B36A90"/>
    <w:rsid w:val="00B36A97"/>
    <w:rsid w:val="00B50A94"/>
    <w:rsid w:val="00B52CC8"/>
    <w:rsid w:val="00B63A3C"/>
    <w:rsid w:val="00B80E26"/>
    <w:rsid w:val="00B9205B"/>
    <w:rsid w:val="00BC4E46"/>
    <w:rsid w:val="00BE78DD"/>
    <w:rsid w:val="00CB1074"/>
    <w:rsid w:val="00D35424"/>
    <w:rsid w:val="00D92DBF"/>
    <w:rsid w:val="00DC63BA"/>
    <w:rsid w:val="00DF657D"/>
    <w:rsid w:val="00E33877"/>
    <w:rsid w:val="00E33CA8"/>
    <w:rsid w:val="00EB1AEA"/>
    <w:rsid w:val="00ED5CF5"/>
    <w:rsid w:val="00EF4C43"/>
    <w:rsid w:val="00F31ACA"/>
    <w:rsid w:val="00F333D1"/>
    <w:rsid w:val="00F51AB9"/>
    <w:rsid w:val="00F9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DF37D"/>
  <w15:chartTrackingRefBased/>
  <w15:docId w15:val="{816107E2-00CE-4347-A542-E0905199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2C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%7bD45D8781-AAB4-E641-A7FC-20F21C15162F%7dtf5000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506140F333A4449D88062B33D2F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0C0B2-A5A5-1B42-A774-19D9168B9618}"/>
      </w:docPartPr>
      <w:docPartBody>
        <w:p w:rsidR="00F57D6B" w:rsidRDefault="00681328">
          <w:pPr>
            <w:pStyle w:val="2F506140F333A4449D88062B33D2F2E8"/>
          </w:pPr>
          <w:r>
            <w:t>Education</w:t>
          </w:r>
        </w:p>
      </w:docPartBody>
    </w:docPart>
    <w:docPart>
      <w:docPartPr>
        <w:name w:val="625816967A98C54DBA049D084E21E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1E8B4-9F53-B342-B12F-C3AEBC0029FD}"/>
      </w:docPartPr>
      <w:docPartBody>
        <w:p w:rsidR="00F57D6B" w:rsidRDefault="00681328">
          <w:pPr>
            <w:pStyle w:val="625816967A98C54DBA049D084E21EA7D"/>
          </w:pPr>
          <w:r>
            <w:t>Awards and Acknowledgements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altName w:val="Microsoft Sans Serif"/>
    <w:charset w:val="DE"/>
    <w:family w:val="swiss"/>
    <w:pitch w:val="variable"/>
    <w:sig w:usb0="00000000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5B9BD5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6B"/>
    <w:rsid w:val="001D4C05"/>
    <w:rsid w:val="00204CE8"/>
    <w:rsid w:val="00681328"/>
    <w:rsid w:val="009A3524"/>
    <w:rsid w:val="00B24C09"/>
    <w:rsid w:val="00F5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eastAsia="ja-JP"/>
    </w:rPr>
  </w:style>
  <w:style w:type="paragraph" w:customStyle="1" w:styleId="2F506140F333A4449D88062B33D2F2E8">
    <w:name w:val="2F506140F333A4449D88062B33D2F2E8"/>
  </w:style>
  <w:style w:type="paragraph" w:customStyle="1" w:styleId="625816967A98C54DBA049D084E21EA7D">
    <w:name w:val="625816967A98C54DBA049D084E21E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E5E69-79C9-4BFD-8865-F01453C4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{D45D8781-AAB4-E641-A7FC-20F21C15162F}tf50002018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</cp:lastModifiedBy>
  <cp:revision>2</cp:revision>
  <dcterms:created xsi:type="dcterms:W3CDTF">2024-03-18T07:21:00Z</dcterms:created>
  <dcterms:modified xsi:type="dcterms:W3CDTF">2024-03-18T07:21:00Z</dcterms:modified>
</cp:coreProperties>
</file>