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70"/>
        <w:gridCol w:w="153"/>
        <w:gridCol w:w="927"/>
        <w:gridCol w:w="2312"/>
        <w:gridCol w:w="423"/>
        <w:gridCol w:w="2945"/>
        <w:gridCol w:w="3662"/>
      </w:tblGrid>
      <w:tr w:rsidR="003D1B71" w14:paraId="73F714DC" w14:textId="77777777" w:rsidTr="00A158B7">
        <w:trPr>
          <w:trHeight w:val="2112"/>
        </w:trPr>
        <w:tc>
          <w:tcPr>
            <w:tcW w:w="3662" w:type="dxa"/>
            <w:gridSpan w:val="4"/>
            <w:vMerge w:val="restart"/>
            <w:tcBorders>
              <w:bottom w:val="nil"/>
            </w:tcBorders>
          </w:tcPr>
          <w:p w14:paraId="64911803" w14:textId="77777777" w:rsidR="003D1B71" w:rsidRDefault="003D1B71" w:rsidP="003D1B71">
            <w:pPr>
              <w:pStyle w:val="BodyText"/>
              <w:kinsoku w:val="0"/>
              <w:overflowPunct w:val="0"/>
              <w:ind w:left="-12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0B001E" wp14:editId="6EB844B4">
                      <wp:extent cx="1810385" cy="1810385"/>
                      <wp:effectExtent l="0" t="0" r="0" b="0"/>
                      <wp:docPr id="3" name="Oval 3" descr="woman's headsho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8B0A03" w14:textId="77777777" w:rsidR="00DC3F0A" w:rsidRDefault="00DC3F0A" w:rsidP="00DC3F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0B001E" id="Oval 3" o:spid="_x0000_s1026" alt="woman's headshot" style="width:142.55pt;height:1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dpbmRvd3MgUGhvdG8gRWRpdG9yIDEwLjAuMTAwMTEuMTYzODQAV2luZG93&#10;cyBQaG90byBFZGl0b3IgMTAuMC4xMDAxMS4xNjM4NAAyMDIyOjExOjIyIDE2OjQ4OjE2AAAGkAMA&#10;AgAAABQAABEckAQAAgAAABQAABEwkpEAAgAAAAM4MwAAkpIAAgAAAAM4MwAAoAEAAwAAAAEAAQAA&#10;6hwABwAACAwAAAkQ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PD94cGFja2V0IGVuZD0ndyc/Pv/bAEMAAwICAwICAwMDAwQDAwQFCAUFBAQF&#10;CgcHBggMCgwMCwoLCw0OEhANDhEOCwsQFhARExQVFRUMDxcYFhQYEhQVFP/bAEMBAwQEBQQFCQUF&#10;CRQNCw0UFBQUFBQUFBQUFBQUFBQUFBQUFBQUFBQUFBQUFBQUFBQUFBQUFBQUFBQUFBQUFBQUFP/A&#10;ABEIAdUB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" stroked="f" strokeweight="1pt">
                      <v:fill r:id="rId11" o:title="woman's headshot" recolor="t" rotate="t" type="frame"/>
                      <v:stroke joinstyle="miter"/>
                      <v:textbox>
                        <w:txbxContent>
                          <w:p w14:paraId="2C8B0A03" w14:textId="77777777" w:rsidR="00DC3F0A" w:rsidRDefault="00DC3F0A" w:rsidP="00DC3F0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2D531CD5" w14:textId="77777777" w:rsidR="003D1B71" w:rsidRPr="00E9522E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  <w:color w:val="0072C7" w:themeColor="accent2"/>
                <w:sz w:val="32"/>
                <w:szCs w:val="32"/>
              </w:rPr>
            </w:pPr>
          </w:p>
        </w:tc>
        <w:tc>
          <w:tcPr>
            <w:tcW w:w="6607" w:type="dxa"/>
            <w:gridSpan w:val="2"/>
            <w:tcBorders>
              <w:bottom w:val="nil"/>
            </w:tcBorders>
          </w:tcPr>
          <w:p w14:paraId="4E26DD41" w14:textId="57C1C5DD" w:rsidR="003D1B71" w:rsidRDefault="00E9522E" w:rsidP="008752E3">
            <w:pPr>
              <w:pStyle w:val="Title"/>
              <w:jc w:val="center"/>
              <w:rPr>
                <w:sz w:val="32"/>
                <w:szCs w:val="32"/>
              </w:rPr>
            </w:pPr>
            <w:r w:rsidRPr="00E9522E">
              <w:rPr>
                <w:sz w:val="32"/>
                <w:szCs w:val="32"/>
              </w:rPr>
              <w:t>Bijata Sarkar</w:t>
            </w:r>
          </w:p>
          <w:p w14:paraId="3B9AC8A2" w14:textId="3C0FD38E" w:rsidR="00245DB7" w:rsidRDefault="00245DB7" w:rsidP="00245DB7"/>
          <w:p w14:paraId="062EF345" w14:textId="77777777" w:rsidR="00D7470A" w:rsidRDefault="00D7470A" w:rsidP="00245DB7">
            <w:pPr>
              <w:rPr>
                <w:color w:val="005595" w:themeColor="accent2" w:themeShade="BF"/>
                <w:sz w:val="36"/>
                <w:szCs w:val="36"/>
                <w:u w:val="single"/>
              </w:rPr>
            </w:pPr>
            <w:r w:rsidRPr="00D7470A">
              <w:rPr>
                <w:color w:val="005595" w:themeColor="accent2" w:themeShade="BF"/>
                <w:sz w:val="36"/>
                <w:szCs w:val="36"/>
                <w:u w:val="single"/>
              </w:rPr>
              <w:t>Career Overview</w:t>
            </w:r>
          </w:p>
          <w:p w14:paraId="30488745" w14:textId="77777777" w:rsidR="00D7470A" w:rsidRDefault="00D7470A" w:rsidP="00245DB7">
            <w:pPr>
              <w:rPr>
                <w:color w:val="005595" w:themeColor="accent2" w:themeShade="BF"/>
                <w:sz w:val="36"/>
                <w:szCs w:val="36"/>
                <w:u w:val="single"/>
              </w:rPr>
            </w:pPr>
          </w:p>
          <w:p w14:paraId="61FA3420" w14:textId="69CDD2DF" w:rsidR="00245DB7" w:rsidRDefault="0020556C" w:rsidP="00245DB7">
            <w:r>
              <w:t xml:space="preserve"> </w:t>
            </w:r>
            <w:r w:rsidR="00EC6546">
              <w:t>S</w:t>
            </w:r>
            <w:r>
              <w:t>eeking</w:t>
            </w:r>
            <w:r w:rsidR="00EC6546">
              <w:t xml:space="preserve"> O</w:t>
            </w:r>
            <w:r>
              <w:t xml:space="preserve">pportunity in a competitive work environment to utilize my skills to deliver robust and innovative solutions and to establish myself as one of the leading </w:t>
            </w:r>
            <w:r w:rsidR="00A32F56">
              <w:t>members</w:t>
            </w:r>
            <w:r>
              <w:t xml:space="preserve"> of the organization by providing effective solutions for the company’s growth and in turn creating opportunity of continuous learning and enhancement of my skill set</w:t>
            </w:r>
            <w:r w:rsidR="00D7470A">
              <w:t>.</w:t>
            </w:r>
          </w:p>
          <w:p w14:paraId="0226FD09" w14:textId="77777777" w:rsidR="00D7470A" w:rsidRDefault="00D7470A" w:rsidP="00245DB7"/>
          <w:p w14:paraId="74C8BF3D" w14:textId="77777777" w:rsidR="00D7470A" w:rsidRDefault="00D7470A" w:rsidP="00245DB7">
            <w:pPr>
              <w:rPr>
                <w:color w:val="0072C7" w:themeColor="accent2"/>
                <w:sz w:val="36"/>
                <w:szCs w:val="36"/>
                <w:u w:val="single"/>
              </w:rPr>
            </w:pPr>
            <w:r w:rsidRPr="00D7470A">
              <w:rPr>
                <w:color w:val="0072C7" w:themeColor="accent2"/>
                <w:sz w:val="36"/>
                <w:szCs w:val="36"/>
                <w:u w:val="single"/>
              </w:rPr>
              <w:t>Objectives</w:t>
            </w:r>
          </w:p>
          <w:p w14:paraId="444A66DB" w14:textId="77777777" w:rsidR="00D7470A" w:rsidRDefault="00D7470A" w:rsidP="00245DB7">
            <w:r>
              <w:t xml:space="preserve"> </w:t>
            </w:r>
          </w:p>
          <w:p w14:paraId="6885E6E0" w14:textId="4E7A48DF" w:rsidR="00D7470A" w:rsidRPr="00D7470A" w:rsidRDefault="00D7470A" w:rsidP="00245DB7">
            <w:pPr>
              <w:rPr>
                <w:color w:val="0072C7" w:themeColor="accent2"/>
                <w:sz w:val="36"/>
                <w:szCs w:val="36"/>
                <w:u w:val="single"/>
              </w:rPr>
            </w:pPr>
            <w:r>
              <w:t>To grow with efficiency and achieve success. Gain knowledge and experience.</w:t>
            </w:r>
          </w:p>
        </w:tc>
      </w:tr>
      <w:tr w:rsidR="003D1B71" w14:paraId="0DF58F68" w14:textId="77777777" w:rsidTr="00D7470A">
        <w:trPr>
          <w:trHeight w:val="230"/>
        </w:trPr>
        <w:tc>
          <w:tcPr>
            <w:tcW w:w="3662" w:type="dxa"/>
            <w:gridSpan w:val="4"/>
            <w:vMerge/>
            <w:tcBorders>
              <w:bottom w:val="nil"/>
            </w:tcBorders>
          </w:tcPr>
          <w:p w14:paraId="68E834EE" w14:textId="77777777" w:rsidR="003D1B71" w:rsidRDefault="003D1B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2F4375CA" w14:textId="77777777" w:rsidR="003D1B71" w:rsidRPr="00E9522E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607" w:type="dxa"/>
            <w:gridSpan w:val="2"/>
            <w:vMerge w:val="restart"/>
            <w:tcBorders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color w:val="0072C7"/>
                <w:sz w:val="32"/>
                <w:szCs w:val="32"/>
              </w:rPr>
              <w:id w:val="1196195576"/>
              <w:placeholder>
                <w:docPart w:val="6EF217AC757A46DDB92431CB39E5327F"/>
              </w:placeholder>
              <w:temporary/>
              <w:showingPlcHdr/>
              <w15:appearance w15:val="hidden"/>
            </w:sdtPr>
            <w:sdtEndPr/>
            <w:sdtContent>
              <w:p w14:paraId="4A0A8C5E" w14:textId="77777777" w:rsidR="003D1B71" w:rsidRPr="00E9522E" w:rsidRDefault="003D1B71" w:rsidP="00AC6C7E">
                <w:pPr>
                  <w:pStyle w:val="Heading2"/>
                  <w:rPr>
                    <w:rFonts w:ascii="Calibri" w:hAnsi="Calibri" w:cs="Calibri"/>
                    <w:color w:val="0072C7"/>
                    <w:sz w:val="32"/>
                    <w:szCs w:val="32"/>
                  </w:rPr>
                </w:pPr>
                <w:r w:rsidRPr="00E9522E">
                  <w:rPr>
                    <w:sz w:val="32"/>
                    <w:szCs w:val="32"/>
                  </w:rPr>
                  <w:t>Experience</w:t>
                </w:r>
              </w:p>
            </w:sdtContent>
          </w:sdt>
          <w:p w14:paraId="6976AA15" w14:textId="77777777" w:rsidR="00E9522E" w:rsidRPr="00E9522E" w:rsidRDefault="00E9522E" w:rsidP="00AC6C7E">
            <w:pPr>
              <w:pStyle w:val="Dates"/>
              <w:rPr>
                <w:rFonts w:ascii="Calibri" w:hAnsi="Calibri" w:cs="Calibri"/>
                <w:sz w:val="32"/>
                <w:szCs w:val="32"/>
              </w:rPr>
            </w:pPr>
            <w:r w:rsidRPr="00E9522E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06EF77ED" w14:textId="6325756E" w:rsidR="00E9522E" w:rsidRPr="00E9522E" w:rsidRDefault="00E9522E" w:rsidP="00AC6C7E">
            <w:pPr>
              <w:pStyle w:val="Dates"/>
              <w:rPr>
                <w:rFonts w:ascii="Calibri" w:hAnsi="Calibri" w:cs="Calibri"/>
                <w:sz w:val="32"/>
                <w:szCs w:val="32"/>
              </w:rPr>
            </w:pPr>
            <w:r w:rsidRPr="00E9522E">
              <w:rPr>
                <w:rFonts w:ascii="Calibri" w:hAnsi="Calibri" w:cs="Calibri"/>
                <w:sz w:val="32"/>
                <w:szCs w:val="32"/>
              </w:rPr>
              <w:t>From 30-Dec-2021- Present</w:t>
            </w:r>
          </w:p>
          <w:p w14:paraId="5119D19A" w14:textId="44902E56" w:rsidR="003D1B71" w:rsidRPr="00E9522E" w:rsidRDefault="00E9522E" w:rsidP="00FB2890">
            <w:pPr>
              <w:pStyle w:val="Dates"/>
              <w:rPr>
                <w:rFonts w:ascii="Calibri" w:hAnsi="Calibri" w:cs="Calibri"/>
                <w:sz w:val="32"/>
                <w:szCs w:val="32"/>
              </w:rPr>
            </w:pPr>
            <w:r w:rsidRPr="00E9522E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6C5B32AF" w14:textId="40756236" w:rsidR="00FB2890" w:rsidRDefault="00FB2890" w:rsidP="00AC6C7E">
            <w:pPr>
              <w:pStyle w:val="Experience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Job Role: HR Assistant</w:t>
            </w:r>
          </w:p>
          <w:p w14:paraId="166122DB" w14:textId="4C72D4D1" w:rsidR="00E9522E" w:rsidRDefault="00267A8B" w:rsidP="00AC6C7E">
            <w:pPr>
              <w:pStyle w:val="Experience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Client:</w:t>
            </w:r>
            <w:r w:rsidR="00A32F56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="00E9522E">
              <w:rPr>
                <w:rFonts w:ascii="Calibri" w:hAnsi="Calibri" w:cs="Calibri"/>
                <w:sz w:val="32"/>
                <w:szCs w:val="32"/>
              </w:rPr>
              <w:t xml:space="preserve"> Accenture Solutions Private Limited</w:t>
            </w:r>
            <w:r w:rsidR="00245DB7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1CC79FAA" w14:textId="596089F7" w:rsidR="00245DB7" w:rsidRPr="00E9522E" w:rsidRDefault="00EC6546" w:rsidP="00AC6C7E">
            <w:pPr>
              <w:pStyle w:val="Experience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Consultancy:</w:t>
            </w:r>
            <w:r w:rsidR="00A32F56">
              <w:rPr>
                <w:rFonts w:ascii="Calibri" w:hAnsi="Calibri" w:cs="Calibri"/>
                <w:sz w:val="32"/>
                <w:szCs w:val="32"/>
              </w:rPr>
              <w:t xml:space="preserve"> Alchemy Techsol </w:t>
            </w:r>
            <w:r>
              <w:rPr>
                <w:rFonts w:ascii="Calibri" w:hAnsi="Calibri" w:cs="Calibri"/>
                <w:sz w:val="32"/>
                <w:szCs w:val="32"/>
              </w:rPr>
              <w:t>India</w:t>
            </w:r>
            <w:r w:rsidR="00267A8B">
              <w:rPr>
                <w:rFonts w:ascii="Calibri" w:hAnsi="Calibri" w:cs="Calibri"/>
                <w:sz w:val="32"/>
                <w:szCs w:val="32"/>
              </w:rPr>
              <w:t xml:space="preserve"> Pvt. Ltd. </w:t>
            </w:r>
          </w:p>
          <w:p w14:paraId="47690EBA" w14:textId="677FAD1B" w:rsidR="003D1B71" w:rsidRPr="00245DB7" w:rsidRDefault="00E9522E" w:rsidP="00245DB7">
            <w:pPr>
              <w:pStyle w:val="Heading2"/>
              <w:rPr>
                <w:rFonts w:ascii="Calibri" w:hAnsi="Calibri" w:cs="Calibri"/>
                <w:color w:val="0072C7"/>
                <w:sz w:val="32"/>
                <w:szCs w:val="32"/>
              </w:rPr>
            </w:pPr>
            <w:r w:rsidRPr="00E9522E">
              <w:rPr>
                <w:rFonts w:ascii="Calibri" w:hAnsi="Calibri" w:cs="Calibri"/>
                <w:color w:val="0072C7"/>
                <w:sz w:val="32"/>
                <w:szCs w:val="32"/>
              </w:rPr>
              <w:t xml:space="preserve"> </w:t>
            </w:r>
            <w:sdt>
              <w:sdtPr>
                <w:rPr>
                  <w:rFonts w:ascii="Calibri" w:hAnsi="Calibri" w:cs="Calibri"/>
                  <w:color w:val="0072C7"/>
                  <w:sz w:val="32"/>
                  <w:szCs w:val="32"/>
                </w:rPr>
                <w:id w:val="-1554227259"/>
                <w:placeholder>
                  <w:docPart w:val="4B06C27BE4824E29969F3910E9C02076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E9522E">
                  <w:rPr>
                    <w:sz w:val="32"/>
                    <w:szCs w:val="32"/>
                  </w:rPr>
                  <w:t>Education</w:t>
                </w:r>
              </w:sdtContent>
            </w:sdt>
            <w:r w:rsidR="003D1B71" w:rsidRPr="00E9522E">
              <w:rPr>
                <w:sz w:val="32"/>
                <w:szCs w:val="32"/>
              </w:rPr>
              <w:t xml:space="preserve"> </w:t>
            </w:r>
          </w:p>
          <w:p w14:paraId="2466D1F5" w14:textId="7DF83FED" w:rsidR="003D1B71" w:rsidRDefault="00245DB7" w:rsidP="00AC6C7E">
            <w:pPr>
              <w:pStyle w:val="ListBulle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10th/SSLC/SSC</w:t>
            </w:r>
            <w:r w:rsidR="0020556C">
              <w:rPr>
                <w:rFonts w:ascii="Calibri" w:hAnsi="Calibri" w:cs="Calibri"/>
                <w:sz w:val="32"/>
                <w:szCs w:val="32"/>
              </w:rPr>
              <w:t>- Sister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Nivedita High School (2016)</w:t>
            </w:r>
            <w:r w:rsidR="00FB2890">
              <w:rPr>
                <w:rFonts w:ascii="Calibri" w:hAnsi="Calibri" w:cs="Calibri"/>
                <w:sz w:val="32"/>
                <w:szCs w:val="32"/>
              </w:rPr>
              <w:t xml:space="preserve"> – 76%</w:t>
            </w:r>
          </w:p>
          <w:p w14:paraId="0E1C97F1" w14:textId="792270F1" w:rsidR="00245DB7" w:rsidRDefault="00245DB7" w:rsidP="00AC6C7E">
            <w:pPr>
              <w:pStyle w:val="ListBulle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12</w:t>
            </w:r>
            <w:r w:rsidRPr="00245DB7">
              <w:rPr>
                <w:rFonts w:ascii="Calibri" w:hAnsi="Calibri" w:cs="Calibri"/>
                <w:sz w:val="32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/ HSC/PUC – Ledo Junior College </w:t>
            </w:r>
            <w:r w:rsidR="0020556C">
              <w:rPr>
                <w:rFonts w:ascii="Calibri" w:hAnsi="Calibri" w:cs="Calibri"/>
                <w:sz w:val="32"/>
                <w:szCs w:val="32"/>
              </w:rPr>
              <w:t>(2016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- </w:t>
            </w:r>
            <w:r w:rsidR="00A71C1A">
              <w:rPr>
                <w:rFonts w:ascii="Calibri" w:hAnsi="Calibri" w:cs="Calibri"/>
                <w:sz w:val="32"/>
                <w:szCs w:val="32"/>
              </w:rPr>
              <w:t>2</w:t>
            </w:r>
            <w:r>
              <w:rPr>
                <w:rFonts w:ascii="Calibri" w:hAnsi="Calibri" w:cs="Calibri"/>
                <w:sz w:val="32"/>
                <w:szCs w:val="32"/>
              </w:rPr>
              <w:t>018)</w:t>
            </w:r>
            <w:r w:rsidR="00FB2890">
              <w:rPr>
                <w:rFonts w:ascii="Calibri" w:hAnsi="Calibri" w:cs="Calibri"/>
                <w:sz w:val="32"/>
                <w:szCs w:val="32"/>
              </w:rPr>
              <w:t>- 82%</w:t>
            </w:r>
          </w:p>
          <w:p w14:paraId="45D68929" w14:textId="39CE90A7" w:rsidR="00245DB7" w:rsidRDefault="0020556C" w:rsidP="00AC6C7E">
            <w:pPr>
              <w:pStyle w:val="ListBulle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Bachelor of Arts</w:t>
            </w:r>
            <w:r w:rsidR="00245DB7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/>
                <w:sz w:val="32"/>
                <w:szCs w:val="32"/>
              </w:rPr>
              <w:t>(Eng.</w:t>
            </w:r>
            <w:r w:rsidR="00245DB7">
              <w:rPr>
                <w:rFonts w:ascii="Calibri" w:hAnsi="Calibri" w:cs="Calibri"/>
                <w:sz w:val="32"/>
                <w:szCs w:val="32"/>
              </w:rPr>
              <w:t xml:space="preserve"> Honors) – </w:t>
            </w:r>
            <w:r w:rsidR="00FB2890">
              <w:rPr>
                <w:rFonts w:ascii="Calibri" w:hAnsi="Calibri" w:cs="Calibri"/>
                <w:sz w:val="32"/>
                <w:szCs w:val="32"/>
              </w:rPr>
              <w:t xml:space="preserve"> Ledo College </w:t>
            </w:r>
            <w:r w:rsidR="00245DB7">
              <w:rPr>
                <w:rFonts w:ascii="Calibri" w:hAnsi="Calibri" w:cs="Calibri"/>
                <w:sz w:val="32"/>
                <w:szCs w:val="32"/>
              </w:rPr>
              <w:t>(2018- 2021)</w:t>
            </w:r>
            <w:r w:rsidR="00FB2890">
              <w:rPr>
                <w:rFonts w:ascii="Calibri" w:hAnsi="Calibri" w:cs="Calibri"/>
                <w:sz w:val="32"/>
                <w:szCs w:val="32"/>
              </w:rPr>
              <w:t>- 80%</w:t>
            </w:r>
          </w:p>
          <w:p w14:paraId="7B6F2C27" w14:textId="72FDBE1D" w:rsidR="00267A8B" w:rsidRDefault="00267A8B" w:rsidP="00267A8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alibri" w:hAnsi="Calibri" w:cs="Calibri"/>
                <w:sz w:val="32"/>
                <w:szCs w:val="32"/>
              </w:rPr>
            </w:pPr>
          </w:p>
          <w:p w14:paraId="0B7358BF" w14:textId="77777777" w:rsidR="00267A8B" w:rsidRDefault="00267A8B" w:rsidP="00267A8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alibri" w:hAnsi="Calibri" w:cs="Calibri"/>
                <w:sz w:val="32"/>
                <w:szCs w:val="32"/>
              </w:rPr>
            </w:pPr>
          </w:p>
          <w:p w14:paraId="4FB96404" w14:textId="784B0151" w:rsidR="0020556C" w:rsidRDefault="00A32F56" w:rsidP="0020556C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color w:val="005595" w:themeColor="accent2" w:themeShade="BF"/>
                <w:sz w:val="36"/>
                <w:szCs w:val="36"/>
                <w:u w:val="single"/>
              </w:rPr>
            </w:pPr>
            <w:r w:rsidRPr="00A32F56">
              <w:rPr>
                <w:rFonts w:ascii="Calibri" w:hAnsi="Calibri" w:cs="Calibri"/>
                <w:color w:val="005595" w:themeColor="accent2" w:themeShade="BF"/>
                <w:sz w:val="36"/>
                <w:szCs w:val="36"/>
                <w:u w:val="single"/>
              </w:rPr>
              <w:t xml:space="preserve">Certification Course </w:t>
            </w:r>
          </w:p>
          <w:p w14:paraId="707E6BCC" w14:textId="77777777" w:rsidR="00A32F56" w:rsidRPr="00A32F56" w:rsidRDefault="00A32F56" w:rsidP="0020556C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color w:val="005595" w:themeColor="accent2" w:themeShade="BF"/>
                <w:sz w:val="36"/>
                <w:szCs w:val="36"/>
                <w:u w:val="single"/>
              </w:rPr>
            </w:pPr>
          </w:p>
          <w:p w14:paraId="3F6973E4" w14:textId="48674975" w:rsidR="00245DB7" w:rsidRDefault="00245DB7" w:rsidP="00AC6C7E">
            <w:pPr>
              <w:pStyle w:val="ListBulle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PGDCA (Post Graduation Diploma in Computer </w:t>
            </w:r>
            <w:r w:rsidR="0020556C">
              <w:rPr>
                <w:rFonts w:ascii="Calibri" w:hAnsi="Calibri" w:cs="Calibri"/>
                <w:sz w:val="32"/>
                <w:szCs w:val="32"/>
              </w:rPr>
              <w:t>Application)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="00EC6546">
              <w:rPr>
                <w:rFonts w:ascii="Calibri" w:hAnsi="Calibri" w:cs="Calibri"/>
                <w:sz w:val="32"/>
                <w:szCs w:val="32"/>
              </w:rPr>
              <w:t>- (</w:t>
            </w:r>
            <w:r>
              <w:rPr>
                <w:rFonts w:ascii="Calibri" w:hAnsi="Calibri" w:cs="Calibri"/>
                <w:sz w:val="32"/>
                <w:szCs w:val="32"/>
              </w:rPr>
              <w:t>2019-2020)</w:t>
            </w:r>
          </w:p>
          <w:p w14:paraId="6AC94A9F" w14:textId="77777777" w:rsidR="00A32F56" w:rsidRDefault="00A32F56" w:rsidP="00AC6C7E">
            <w:pPr>
              <w:pStyle w:val="Heading2"/>
              <w:rPr>
                <w:rFonts w:ascii="Calibri" w:hAnsi="Calibri" w:cs="Calibri"/>
                <w:b w:val="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917C6C" w14:textId="3CFA5630" w:rsidR="003D1B71" w:rsidRDefault="0020556C" w:rsidP="00AC6C7E">
            <w:pPr>
              <w:pStyle w:val="Heading2"/>
              <w:rPr>
                <w:rFonts w:ascii="Calibri" w:hAnsi="Calibri" w:cs="Calibri"/>
                <w:b w:val="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b w:val="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Personal Details </w:t>
            </w:r>
          </w:p>
          <w:p w14:paraId="0D41E2C7" w14:textId="33A5A743" w:rsidR="0020556C" w:rsidRDefault="0020556C" w:rsidP="0020556C"/>
          <w:p w14:paraId="750E8D4E" w14:textId="10401F08" w:rsidR="0020556C" w:rsidRDefault="0020556C" w:rsidP="002055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 w:rsidRPr="0020556C">
              <w:rPr>
                <w:color w:val="000000" w:themeColor="text1"/>
                <w:sz w:val="32"/>
                <w:szCs w:val="32"/>
              </w:rPr>
              <w:t>Date of Birth</w:t>
            </w:r>
            <w:r>
              <w:rPr>
                <w:color w:val="000000" w:themeColor="text1"/>
                <w:sz w:val="32"/>
                <w:szCs w:val="32"/>
              </w:rPr>
              <w:t xml:space="preserve"> :19-oct- 1999</w:t>
            </w:r>
          </w:p>
          <w:p w14:paraId="06F32F15" w14:textId="2509A0C4" w:rsidR="0020556C" w:rsidRDefault="0020556C" w:rsidP="002055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D/O- Sukumar Sarkar &amp; Soma Sarkar</w:t>
            </w:r>
          </w:p>
          <w:p w14:paraId="49333EE2" w14:textId="43659C0F" w:rsidR="0020556C" w:rsidRDefault="0020556C" w:rsidP="002055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Marital Status: Single</w:t>
            </w:r>
          </w:p>
          <w:p w14:paraId="4FC3798B" w14:textId="3DC9EAE0" w:rsidR="0020556C" w:rsidRDefault="00D7470A" w:rsidP="002055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Religion: Hinduism</w:t>
            </w:r>
          </w:p>
          <w:p w14:paraId="0086BE60" w14:textId="143F822C" w:rsidR="00FB2890" w:rsidRPr="00FB2890" w:rsidRDefault="00D7470A" w:rsidP="00FB2890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Nationality: Indian</w:t>
            </w:r>
          </w:p>
          <w:p w14:paraId="18E4F2A8" w14:textId="2A9EE9E3" w:rsidR="00A32F56" w:rsidRDefault="00A32F56" w:rsidP="002055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Mother Tongue- Bengali (Bangla)</w:t>
            </w:r>
          </w:p>
          <w:p w14:paraId="15FCE753" w14:textId="4EFE69A9" w:rsidR="00FB2890" w:rsidRDefault="00D7470A" w:rsidP="00FB2890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Language known: English, Bangla, Assamese, Hindi.</w:t>
            </w:r>
          </w:p>
          <w:p w14:paraId="11285D2D" w14:textId="2783EF20" w:rsidR="00FB2890" w:rsidRPr="00FB2890" w:rsidRDefault="00FB2890" w:rsidP="00FB2890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Things of Interest : Fond of novels, Art &amp; listening songs.</w:t>
            </w:r>
          </w:p>
          <w:p w14:paraId="5DDDC1AF" w14:textId="2C8D6351" w:rsidR="00D7470A" w:rsidRDefault="00D7470A" w:rsidP="00D7470A">
            <w:pPr>
              <w:pStyle w:val="ListParagraph"/>
              <w:numPr>
                <w:ilvl w:val="0"/>
                <w:numId w:val="0"/>
              </w:numPr>
              <w:ind w:left="720"/>
              <w:rPr>
                <w:color w:val="000000" w:themeColor="text1"/>
                <w:sz w:val="32"/>
                <w:szCs w:val="32"/>
              </w:rPr>
            </w:pPr>
          </w:p>
          <w:p w14:paraId="4727F2B1" w14:textId="5E9E5CE6" w:rsidR="00A32F56" w:rsidRPr="00A32F56" w:rsidRDefault="00A32F56" w:rsidP="00D7470A">
            <w:pPr>
              <w:pStyle w:val="ListParagraph"/>
              <w:numPr>
                <w:ilvl w:val="0"/>
                <w:numId w:val="0"/>
              </w:numPr>
              <w:ind w:left="720"/>
              <w:rPr>
                <w:color w:val="005595" w:themeColor="accent2" w:themeShade="BF"/>
                <w:sz w:val="44"/>
                <w:szCs w:val="44"/>
                <w:u w:val="single"/>
              </w:rPr>
            </w:pPr>
            <w:r w:rsidRPr="00A32F56">
              <w:rPr>
                <w:color w:val="005595" w:themeColor="accent2" w:themeShade="BF"/>
                <w:sz w:val="44"/>
                <w:szCs w:val="44"/>
                <w:u w:val="single"/>
              </w:rPr>
              <w:t>Declaration</w:t>
            </w:r>
          </w:p>
          <w:p w14:paraId="3A7EDA90" w14:textId="2F938CAC" w:rsidR="00A32F56" w:rsidRDefault="00A32F56" w:rsidP="00D7470A">
            <w:pPr>
              <w:pStyle w:val="ListParagraph"/>
              <w:numPr>
                <w:ilvl w:val="0"/>
                <w:numId w:val="0"/>
              </w:numPr>
              <w:ind w:left="720"/>
              <w:rPr>
                <w:color w:val="000000" w:themeColor="text1"/>
                <w:sz w:val="32"/>
                <w:szCs w:val="32"/>
              </w:rPr>
            </w:pPr>
          </w:p>
          <w:p w14:paraId="50289858" w14:textId="40694302" w:rsidR="004A08FB" w:rsidRPr="00A32F56" w:rsidRDefault="00A32F56" w:rsidP="00A32F56">
            <w:pPr>
              <w:spacing w:before="12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A32F56">
              <w:rPr>
                <w:rFonts w:ascii="Times New Roman" w:hAnsi="Times New Roman"/>
                <w:sz w:val="28"/>
                <w:szCs w:val="28"/>
              </w:rPr>
              <w:t>I hereby declare that the above information is correct up to my knowledge and I bear the responsibility for the</w:t>
            </w:r>
            <w:r w:rsidR="00EC65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F56">
              <w:rPr>
                <w:rFonts w:ascii="Times New Roman" w:hAnsi="Times New Roman"/>
                <w:sz w:val="28"/>
                <w:szCs w:val="28"/>
              </w:rPr>
              <w:t xml:space="preserve">correctness of the </w:t>
            </w:r>
            <w:r w:rsidR="00EC6546" w:rsidRPr="00A32F56">
              <w:rPr>
                <w:rFonts w:ascii="Times New Roman" w:hAnsi="Times New Roman"/>
                <w:sz w:val="28"/>
                <w:szCs w:val="28"/>
              </w:rPr>
              <w:t>abov</w:t>
            </w:r>
            <w:r w:rsidR="00EC6546">
              <w:rPr>
                <w:rFonts w:ascii="Times New Roman" w:hAnsi="Times New Roman"/>
                <w:sz w:val="28"/>
                <w:szCs w:val="28"/>
              </w:rPr>
              <w:t xml:space="preserve">e-mentioned </w:t>
            </w:r>
            <w:r w:rsidRPr="00A32F56">
              <w:rPr>
                <w:rFonts w:ascii="Times New Roman" w:hAnsi="Times New Roman"/>
                <w:sz w:val="28"/>
                <w:szCs w:val="28"/>
              </w:rPr>
              <w:t>particulars</w:t>
            </w:r>
            <w:r w:rsidRPr="00A32F56">
              <w:rPr>
                <w:rFonts w:ascii="Times New Roman" w:hAnsi="Times New Roman"/>
                <w:sz w:val="40"/>
                <w:szCs w:val="40"/>
              </w:rPr>
              <w:t>.</w:t>
            </w:r>
          </w:p>
          <w:p w14:paraId="10B37CF8" w14:textId="2F824CCB" w:rsidR="003D1B71" w:rsidRPr="00A32F56" w:rsidRDefault="003D1B71" w:rsidP="00AC6C7E">
            <w:pPr>
              <w:rPr>
                <w:rFonts w:ascii="Calibri" w:hAnsi="Calibri" w:cs="Calibri"/>
                <w:color w:val="44AFFF" w:themeColor="accent2" w:themeTint="99"/>
                <w:sz w:val="40"/>
                <w:szCs w:val="40"/>
              </w:rPr>
            </w:pPr>
          </w:p>
          <w:p w14:paraId="08B11EC1" w14:textId="20BD5BD1" w:rsidR="00A32F56" w:rsidRPr="00E9522E" w:rsidRDefault="00A32F56" w:rsidP="00AC6C7E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D1B71" w14:paraId="47B9C28B" w14:textId="77777777" w:rsidTr="00D7470A">
        <w:trPr>
          <w:trHeight w:val="1164"/>
        </w:trPr>
        <w:tc>
          <w:tcPr>
            <w:tcW w:w="270" w:type="dxa"/>
          </w:tcPr>
          <w:p w14:paraId="208B5296" w14:textId="77777777"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3392" w:type="dxa"/>
            <w:gridSpan w:val="3"/>
          </w:tcPr>
          <w:p w14:paraId="1BEC1B1D" w14:textId="77777777"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4BD8DA1D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59345550" w14:textId="77777777" w:rsidR="003D1B71" w:rsidRPr="00590471" w:rsidRDefault="003D1B71" w:rsidP="00222466"/>
        </w:tc>
      </w:tr>
      <w:tr w:rsidR="003D1B71" w14:paraId="211E7783" w14:textId="77777777" w:rsidTr="00D7470A">
        <w:trPr>
          <w:trHeight w:val="543"/>
        </w:trPr>
        <w:tc>
          <w:tcPr>
            <w:tcW w:w="270" w:type="dxa"/>
          </w:tcPr>
          <w:p w14:paraId="3C69183A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1080" w:type="dxa"/>
            <w:gridSpan w:val="2"/>
            <w:tcMar>
              <w:left w:w="0" w:type="dxa"/>
              <w:right w:w="0" w:type="dxa"/>
            </w:tcMar>
            <w:vAlign w:val="center"/>
          </w:tcPr>
          <w:p w14:paraId="26D338B9" w14:textId="77777777" w:rsidR="003D1B71" w:rsidRPr="00376291" w:rsidRDefault="003D1B71" w:rsidP="006D79A8">
            <w:pPr>
              <w:pStyle w:val="Information"/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717BA2" wp14:editId="28A3704A">
                      <wp:extent cx="338455" cy="396337"/>
                      <wp:effectExtent l="0" t="0" r="4445" b="3810"/>
                      <wp:docPr id="21" name="Group 21" descr="gp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96337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eform: Shape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Picture 23" descr="GPS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8F3BBE" id="Group 21" o:spid="_x0000_s1026" alt="gps icon" style="width:26.65pt;height:31.2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">
                      <v:shape id="Freeform: Shape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8" type="#_x0000_t75" alt="GPS icon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3" o:title="GPS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1033C7E8" w14:textId="4B72CFC5" w:rsidR="003D1B71" w:rsidRPr="00380FD1" w:rsidRDefault="00D7470A" w:rsidP="00380FD1">
            <w:pPr>
              <w:pStyle w:val="Information"/>
            </w:pPr>
            <w:r>
              <w:t xml:space="preserve">Place of Stay - </w:t>
            </w:r>
            <w:r w:rsidR="00E9522E">
              <w:t>Dibrugarh, Assam.</w:t>
            </w:r>
          </w:p>
          <w:p w14:paraId="2D88D9B0" w14:textId="4D7147C3" w:rsidR="003D1B71" w:rsidRPr="00380FD1" w:rsidRDefault="00E9522E" w:rsidP="00380FD1">
            <w:pPr>
              <w:pStyle w:val="Information"/>
            </w:pPr>
            <w:r>
              <w:t xml:space="preserve">Dibrugarh, Naliapool - Kalisthan road, pin- 786001, Assam. </w:t>
            </w:r>
          </w:p>
        </w:tc>
        <w:tc>
          <w:tcPr>
            <w:tcW w:w="423" w:type="dxa"/>
            <w:vMerge/>
          </w:tcPr>
          <w:p w14:paraId="7613F692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76E743BC" w14:textId="77777777" w:rsidR="003D1B71" w:rsidRDefault="003D1B71" w:rsidP="005801E5">
            <w:pPr>
              <w:pStyle w:val="Heading1"/>
            </w:pPr>
          </w:p>
        </w:tc>
      </w:tr>
      <w:tr w:rsidR="003D1B71" w14:paraId="16E4B8D9" w14:textId="77777777" w:rsidTr="00D7470A">
        <w:trPr>
          <w:trHeight w:val="183"/>
        </w:trPr>
        <w:tc>
          <w:tcPr>
            <w:tcW w:w="270" w:type="dxa"/>
          </w:tcPr>
          <w:p w14:paraId="28DBABF1" w14:textId="77777777"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3392" w:type="dxa"/>
            <w:gridSpan w:val="3"/>
            <w:vAlign w:val="center"/>
          </w:tcPr>
          <w:p w14:paraId="0E5FFDBE" w14:textId="77777777"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1396168D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7FEBDF5C" w14:textId="77777777" w:rsidR="003D1B71" w:rsidRDefault="003D1B71" w:rsidP="005801E5">
            <w:pPr>
              <w:pStyle w:val="Heading1"/>
            </w:pPr>
          </w:p>
        </w:tc>
      </w:tr>
      <w:tr w:rsidR="003D1B71" w14:paraId="788D1E12" w14:textId="77777777" w:rsidTr="00D7470A">
        <w:trPr>
          <w:trHeight w:val="624"/>
        </w:trPr>
        <w:tc>
          <w:tcPr>
            <w:tcW w:w="270" w:type="dxa"/>
          </w:tcPr>
          <w:p w14:paraId="5F940A03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1080" w:type="dxa"/>
            <w:gridSpan w:val="2"/>
            <w:tcMar>
              <w:left w:w="0" w:type="dxa"/>
              <w:right w:w="0" w:type="dxa"/>
            </w:tcMar>
            <w:vAlign w:val="center"/>
          </w:tcPr>
          <w:p w14:paraId="4D51033C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75CE39" wp14:editId="49D176AE">
                      <wp:extent cx="337820" cy="505851"/>
                      <wp:effectExtent l="0" t="0" r="5080" b="8890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505851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2030D9" id="Group 22" o:spid="_x0000_s1026" alt="phone icon" style="width:26.6pt;height:39.8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">
                      <v:shape id="Freeform: Shape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28" o:spid="_x0000_s1028" type="#_x0000_t75" alt="Phone icon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5" o:title="Phon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37F5EF16" w14:textId="5232A36E" w:rsidR="003D1B71" w:rsidRPr="00380FD1" w:rsidRDefault="00E9522E" w:rsidP="00380FD1">
            <w:pPr>
              <w:pStyle w:val="Information"/>
            </w:pPr>
            <w:r>
              <w:t>Point of Contact - 7086682338</w:t>
            </w:r>
          </w:p>
        </w:tc>
        <w:tc>
          <w:tcPr>
            <w:tcW w:w="423" w:type="dxa"/>
            <w:vMerge/>
          </w:tcPr>
          <w:p w14:paraId="70E1F41C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275EBD33" w14:textId="77777777" w:rsidR="003D1B71" w:rsidRDefault="003D1B71" w:rsidP="005801E5">
            <w:pPr>
              <w:pStyle w:val="Heading1"/>
            </w:pPr>
          </w:p>
        </w:tc>
      </w:tr>
      <w:tr w:rsidR="003D1B71" w14:paraId="35EC66C7" w14:textId="77777777" w:rsidTr="00D7470A">
        <w:trPr>
          <w:trHeight w:val="183"/>
        </w:trPr>
        <w:tc>
          <w:tcPr>
            <w:tcW w:w="270" w:type="dxa"/>
          </w:tcPr>
          <w:p w14:paraId="58C7A2DB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3392" w:type="dxa"/>
            <w:gridSpan w:val="3"/>
            <w:vAlign w:val="center"/>
          </w:tcPr>
          <w:p w14:paraId="7DBF9162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39395709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67CCC69D" w14:textId="77777777" w:rsidR="003D1B71" w:rsidRDefault="003D1B71" w:rsidP="005801E5">
            <w:pPr>
              <w:pStyle w:val="Heading1"/>
            </w:pPr>
          </w:p>
        </w:tc>
      </w:tr>
      <w:tr w:rsidR="003D1B71" w14:paraId="49382D64" w14:textId="77777777" w:rsidTr="00D7470A">
        <w:trPr>
          <w:trHeight w:val="633"/>
        </w:trPr>
        <w:tc>
          <w:tcPr>
            <w:tcW w:w="270" w:type="dxa"/>
          </w:tcPr>
          <w:p w14:paraId="492FAFCB" w14:textId="77777777"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1080" w:type="dxa"/>
            <w:gridSpan w:val="2"/>
            <w:tcMar>
              <w:left w:w="0" w:type="dxa"/>
              <w:right w:w="0" w:type="dxa"/>
            </w:tcMar>
            <w:vAlign w:val="center"/>
          </w:tcPr>
          <w:p w14:paraId="4577CDDF" w14:textId="77777777"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73A89E" wp14:editId="605BB61E">
                      <wp:extent cx="338455" cy="456663"/>
                      <wp:effectExtent l="0" t="0" r="4445" b="635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456663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7534A" id="Group 24" o:spid="_x0000_s1026" alt="email icon" style="width:26.65pt;height:35.9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">
                      <v:shape id="Freeform: Shape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7" o:title="Email ic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2021B6A9" w14:textId="2DA1ACD0" w:rsidR="003D1B71" w:rsidRPr="00380FD1" w:rsidRDefault="00E9522E" w:rsidP="00380FD1">
            <w:pPr>
              <w:pStyle w:val="Information"/>
            </w:pPr>
            <w:r>
              <w:t>Email ID- bijatas1999@gmail.com</w:t>
            </w:r>
          </w:p>
        </w:tc>
        <w:tc>
          <w:tcPr>
            <w:tcW w:w="423" w:type="dxa"/>
            <w:vMerge/>
          </w:tcPr>
          <w:p w14:paraId="48693248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06BAD98A" w14:textId="77777777" w:rsidR="003D1B71" w:rsidRDefault="003D1B71" w:rsidP="005801E5">
            <w:pPr>
              <w:pStyle w:val="Heading1"/>
            </w:pPr>
          </w:p>
        </w:tc>
      </w:tr>
      <w:tr w:rsidR="003D1B71" w14:paraId="5F66EDEF" w14:textId="77777777" w:rsidTr="00D7470A">
        <w:trPr>
          <w:trHeight w:val="174"/>
        </w:trPr>
        <w:tc>
          <w:tcPr>
            <w:tcW w:w="270" w:type="dxa"/>
          </w:tcPr>
          <w:p w14:paraId="0B324041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3392" w:type="dxa"/>
            <w:gridSpan w:val="3"/>
            <w:vAlign w:val="center"/>
          </w:tcPr>
          <w:p w14:paraId="21D7B8CF" w14:textId="77777777"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14:paraId="6BD9A3B4" w14:textId="77777777"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2"/>
            <w:vMerge/>
          </w:tcPr>
          <w:p w14:paraId="176A2DAC" w14:textId="77777777" w:rsidR="003D1B71" w:rsidRDefault="003D1B71" w:rsidP="005801E5">
            <w:pPr>
              <w:pStyle w:val="Heading1"/>
            </w:pPr>
          </w:p>
        </w:tc>
      </w:tr>
      <w:tr w:rsidR="00E9522E" w14:paraId="3F41B9E0" w14:textId="77777777" w:rsidTr="003D1B71">
        <w:trPr>
          <w:gridAfter w:val="1"/>
          <w:wAfter w:w="3662" w:type="dxa"/>
          <w:trHeight w:val="633"/>
        </w:trPr>
        <w:tc>
          <w:tcPr>
            <w:tcW w:w="423" w:type="dxa"/>
            <w:gridSpan w:val="2"/>
          </w:tcPr>
          <w:p w14:paraId="1E166060" w14:textId="77777777" w:rsidR="00E9522E" w:rsidRDefault="00E9522E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4"/>
          </w:tcPr>
          <w:p w14:paraId="5B7C0110" w14:textId="77777777" w:rsidR="00E9522E" w:rsidRDefault="00E9522E" w:rsidP="005801E5">
            <w:pPr>
              <w:pStyle w:val="Heading1"/>
            </w:pPr>
          </w:p>
        </w:tc>
      </w:tr>
      <w:tr w:rsidR="00267A8B" w14:paraId="48708D1F" w14:textId="77777777" w:rsidTr="00D7470A">
        <w:trPr>
          <w:gridAfter w:val="2"/>
          <w:wAfter w:w="6607" w:type="dxa"/>
          <w:trHeight w:val="2448"/>
        </w:trPr>
        <w:tc>
          <w:tcPr>
            <w:tcW w:w="270" w:type="dxa"/>
          </w:tcPr>
          <w:p w14:paraId="578491E7" w14:textId="77777777" w:rsidR="00267A8B" w:rsidRPr="0056708E" w:rsidRDefault="00267A8B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3392" w:type="dxa"/>
            <w:gridSpan w:val="3"/>
          </w:tcPr>
          <w:p w14:paraId="13DE285B" w14:textId="77777777" w:rsidR="00267A8B" w:rsidRPr="0056708E" w:rsidRDefault="00267A8B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</w:tcPr>
          <w:p w14:paraId="4CBEF1F1" w14:textId="77777777" w:rsidR="00267A8B" w:rsidRDefault="00267A8B" w:rsidP="00222466"/>
        </w:tc>
      </w:tr>
    </w:tbl>
    <w:p w14:paraId="20E2C0CB" w14:textId="77777777" w:rsidR="007F5B63" w:rsidRPr="00CE1E3D" w:rsidRDefault="007F5B63" w:rsidP="006D79A8">
      <w:pPr>
        <w:pStyle w:val="BodyText"/>
      </w:pPr>
    </w:p>
    <w:sectPr w:rsidR="007F5B63" w:rsidRPr="00CE1E3D" w:rsidSect="003D1B71">
      <w:headerReference w:type="default" r:id="rId18"/>
      <w:type w:val="continuous"/>
      <w:pgSz w:w="12240" w:h="15840" w:code="1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92F5" w14:textId="77777777" w:rsidR="004D0234" w:rsidRDefault="004D0234" w:rsidP="00590471">
      <w:r>
        <w:separator/>
      </w:r>
    </w:p>
  </w:endnote>
  <w:endnote w:type="continuationSeparator" w:id="0">
    <w:p w14:paraId="15CC3F3A" w14:textId="77777777" w:rsidR="004D0234" w:rsidRDefault="004D0234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76B2" w14:textId="77777777" w:rsidR="004D0234" w:rsidRDefault="004D0234" w:rsidP="00590471">
      <w:r>
        <w:separator/>
      </w:r>
    </w:p>
  </w:footnote>
  <w:footnote w:type="continuationSeparator" w:id="0">
    <w:p w14:paraId="4B7B1537" w14:textId="77777777" w:rsidR="004D0234" w:rsidRDefault="004D0234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6A02" w14:textId="77777777" w:rsidR="00590471" w:rsidRDefault="00310F17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CC872A2" wp14:editId="20E28167">
              <wp:simplePos x="0" y="0"/>
              <wp:positionH relativeFrom="column">
                <wp:posOffset>-1611630</wp:posOffset>
              </wp:positionH>
              <wp:positionV relativeFrom="paragraph">
                <wp:posOffset>-457200</wp:posOffset>
              </wp:positionV>
              <wp:extent cx="8686478" cy="10547991"/>
              <wp:effectExtent l="0" t="0" r="635" b="5715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478" cy="10547991"/>
                        <a:chOff x="0" y="-228600"/>
                        <a:chExt cx="8686478" cy="10547991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eform: Shape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914078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eform: Shape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BAFE2A" id="Group 26" o:spid="_x0000_s1026" alt="&quot;&quot;" style="position:absolute;margin-left:-126.9pt;margin-top:-36pt;width:683.95pt;height:830.55pt;z-index:251657216" coordorigin=",-2286" coordsize="86864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">
              <v:group id="Group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: Shape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9140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oup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A772BD6"/>
    <w:multiLevelType w:val="hybridMultilevel"/>
    <w:tmpl w:val="B8CC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isplayBackgroundShape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E"/>
    <w:rsid w:val="00060042"/>
    <w:rsid w:val="0008685D"/>
    <w:rsid w:val="00090860"/>
    <w:rsid w:val="00112FD7"/>
    <w:rsid w:val="00150ABD"/>
    <w:rsid w:val="001946FC"/>
    <w:rsid w:val="0020556C"/>
    <w:rsid w:val="00222466"/>
    <w:rsid w:val="00245DB7"/>
    <w:rsid w:val="0024753C"/>
    <w:rsid w:val="00267A8B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457250"/>
    <w:rsid w:val="00496921"/>
    <w:rsid w:val="004A08FB"/>
    <w:rsid w:val="004D0234"/>
    <w:rsid w:val="004E158A"/>
    <w:rsid w:val="00565C77"/>
    <w:rsid w:val="0056708E"/>
    <w:rsid w:val="005801E5"/>
    <w:rsid w:val="00590471"/>
    <w:rsid w:val="005D01FA"/>
    <w:rsid w:val="00653E17"/>
    <w:rsid w:val="006A08E8"/>
    <w:rsid w:val="006D79A8"/>
    <w:rsid w:val="0072353B"/>
    <w:rsid w:val="007575B6"/>
    <w:rsid w:val="007B3C81"/>
    <w:rsid w:val="007D67CA"/>
    <w:rsid w:val="007E668F"/>
    <w:rsid w:val="007F5B63"/>
    <w:rsid w:val="00803A0A"/>
    <w:rsid w:val="00846CB9"/>
    <w:rsid w:val="008566AA"/>
    <w:rsid w:val="008752E3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2F56"/>
    <w:rsid w:val="00A33613"/>
    <w:rsid w:val="00A47A8D"/>
    <w:rsid w:val="00A71C1A"/>
    <w:rsid w:val="00AC6C7E"/>
    <w:rsid w:val="00B4158A"/>
    <w:rsid w:val="00B6466C"/>
    <w:rsid w:val="00BB1B5D"/>
    <w:rsid w:val="00BC22C7"/>
    <w:rsid w:val="00BD02B4"/>
    <w:rsid w:val="00BD195A"/>
    <w:rsid w:val="00C07240"/>
    <w:rsid w:val="00C14078"/>
    <w:rsid w:val="00CE1E3D"/>
    <w:rsid w:val="00D053FA"/>
    <w:rsid w:val="00D7470A"/>
    <w:rsid w:val="00DC3F0A"/>
    <w:rsid w:val="00E26AED"/>
    <w:rsid w:val="00E73AB8"/>
    <w:rsid w:val="00E90A60"/>
    <w:rsid w:val="00E9522E"/>
    <w:rsid w:val="00EC6546"/>
    <w:rsid w:val="00ED47F7"/>
    <w:rsid w:val="00EE7E09"/>
    <w:rsid w:val="00F0223C"/>
    <w:rsid w:val="00F3235D"/>
    <w:rsid w:val="00F32393"/>
    <w:rsid w:val="00F878BD"/>
    <w:rsid w:val="00FB2890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B5EE8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jata.sarkar\AppData\Roaming\Microsoft\Templates\Bubbles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F217AC757A46DDB92431CB39E5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7333-73FD-4847-88DE-A43DED3DE4F6}"/>
      </w:docPartPr>
      <w:docPartBody>
        <w:p w:rsidR="00352B41" w:rsidRDefault="00A978A3">
          <w:pPr>
            <w:pStyle w:val="6EF217AC757A46DDB92431CB39E5327F"/>
          </w:pPr>
          <w:r w:rsidRPr="00AC6C7E">
            <w:t>Experience</w:t>
          </w:r>
        </w:p>
      </w:docPartBody>
    </w:docPart>
    <w:docPart>
      <w:docPartPr>
        <w:name w:val="4B06C27BE4824E29969F3910E9C02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29C67-11D1-461A-A349-5FC3E1447E24}"/>
      </w:docPartPr>
      <w:docPartBody>
        <w:p w:rsidR="00352B41" w:rsidRDefault="00A978A3">
          <w:pPr>
            <w:pStyle w:val="4B06C27BE4824E29969F3910E9C02076"/>
          </w:pPr>
          <w:r w:rsidRPr="00AC6C7E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41"/>
    <w:rsid w:val="00352B41"/>
    <w:rsid w:val="00881E51"/>
    <w:rsid w:val="00A9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F217AC757A46DDB92431CB39E5327F">
    <w:name w:val="6EF217AC757A46DDB92431CB39E5327F"/>
  </w:style>
  <w:style w:type="paragraph" w:customStyle="1" w:styleId="4B06C27BE4824E29969F3910E9C02076">
    <w:name w:val="4B06C27BE4824E29969F3910E9C0207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Bubbles resume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2022-12-22T06:40:00Z</dcterms:created>
  <dcterms:modified xsi:type="dcterms:W3CDTF">2022-12-22T11:41:00Z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