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4EAE6265" w14:textId="77777777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7C613F82" w14:textId="2C113891" w:rsidR="00692703" w:rsidRPr="002E5163" w:rsidRDefault="002E5163" w:rsidP="00913946">
            <w:pPr>
              <w:pStyle w:val="Title"/>
              <w:rPr>
                <w:sz w:val="50"/>
                <w:szCs w:val="50"/>
              </w:rPr>
            </w:pPr>
            <w:r w:rsidRPr="002E5163">
              <w:rPr>
                <w:sz w:val="50"/>
                <w:szCs w:val="50"/>
              </w:rPr>
              <w:t>ARYA Kumari</w:t>
            </w:r>
          </w:p>
          <w:p w14:paraId="0461413B" w14:textId="46B644A4" w:rsidR="002E5163" w:rsidRDefault="002E5163" w:rsidP="002E5163">
            <w:pPr>
              <w:pStyle w:val="BodyText"/>
              <w:spacing w:line="266" w:lineRule="exact"/>
              <w:ind w:right="335"/>
              <w:jc w:val="right"/>
              <w:rPr>
                <w:color w:val="4A4A4A"/>
              </w:rPr>
            </w:pPr>
            <w:r w:rsidRPr="002E5163">
              <w:rPr>
                <w:b/>
                <w:color w:val="1D824C" w:themeColor="accent1"/>
              </w:rPr>
              <w:t>Address:</w:t>
            </w:r>
            <w:r>
              <w:rPr>
                <w:color w:val="4A4A4A"/>
              </w:rPr>
              <w:t xml:space="preserve"> </w:t>
            </w:r>
            <w:r>
              <w:rPr>
                <w:color w:val="4A4A4A"/>
              </w:rPr>
              <w:t>Ashoka Garden, Bhopal, Madhya</w:t>
            </w:r>
            <w:r>
              <w:rPr>
                <w:color w:val="4A4A4A"/>
              </w:rPr>
              <w:t xml:space="preserve"> </w:t>
            </w:r>
            <w:r>
              <w:rPr>
                <w:color w:val="4A4A4A"/>
              </w:rPr>
              <w:t>Pradesh,462001</w:t>
            </w:r>
          </w:p>
          <w:p w14:paraId="5DC64A9A" w14:textId="77777777" w:rsidR="002E5163" w:rsidRDefault="002E5163" w:rsidP="002E5163">
            <w:pPr>
              <w:pStyle w:val="BodyText"/>
              <w:spacing w:before="41"/>
              <w:ind w:right="329"/>
              <w:jc w:val="right"/>
              <w:rPr>
                <w:color w:val="4A4A4A"/>
              </w:rPr>
            </w:pPr>
            <w:r w:rsidRPr="002E5163">
              <w:rPr>
                <w:b/>
                <w:color w:val="1D824C" w:themeColor="accent1"/>
              </w:rPr>
              <w:t>Mobile#:</w:t>
            </w:r>
            <w:r>
              <w:rPr>
                <w:color w:val="4A4A4A"/>
              </w:rPr>
              <w:t xml:space="preserve"> </w:t>
            </w:r>
            <w:r>
              <w:rPr>
                <w:color w:val="4A4A4A"/>
              </w:rPr>
              <w:t>+91-7004264856, 9304053091</w:t>
            </w:r>
          </w:p>
          <w:p w14:paraId="22A4B4F1" w14:textId="77777777" w:rsidR="002E5163" w:rsidRDefault="00000000" w:rsidP="002E5163">
            <w:pPr>
              <w:pStyle w:val="BodyText"/>
              <w:spacing w:before="41"/>
              <w:ind w:right="329"/>
              <w:jc w:val="right"/>
              <w:rPr>
                <w:color w:val="auto"/>
              </w:rPr>
            </w:pPr>
            <w:sdt>
              <w:sdtPr>
                <w:rPr>
                  <w:b/>
                  <w:color w:val="1D824C" w:themeColor="accent1"/>
                </w:rPr>
                <w:alias w:val="Enter email:"/>
                <w:tag w:val="Enter email:"/>
                <w:id w:val="1154873695"/>
                <w:placeholder>
                  <w:docPart w:val="D25D6F2BE99A4762BBA4D586C2779D3C"/>
                </w:placeholder>
                <w:temporary/>
                <w:showingPlcHdr/>
                <w15:appearance w15:val="hidden"/>
              </w:sdtPr>
              <w:sdtContent>
                <w:r w:rsidR="00C57FC6" w:rsidRPr="002E5163">
                  <w:rPr>
                    <w:b/>
                    <w:color w:val="1D824C" w:themeColor="accent1"/>
                  </w:rPr>
                  <w:t>Email</w:t>
                </w:r>
              </w:sdtContent>
            </w:sdt>
            <w:r w:rsidR="002E5163" w:rsidRPr="002E5163">
              <w:rPr>
                <w:b/>
                <w:color w:val="1D824C" w:themeColor="accent1"/>
              </w:rPr>
              <w:t>:</w:t>
            </w:r>
            <w:r w:rsidR="002E5163">
              <w:t xml:space="preserve"> </w:t>
            </w:r>
            <w:hyperlink r:id="rId7" w:history="1">
              <w:r w:rsidR="002E5163" w:rsidRPr="00D134B3">
                <w:rPr>
                  <w:rStyle w:val="Hyperlink"/>
                </w:rPr>
                <w:t>aryathakur1605@gmail.com</w:t>
              </w:r>
            </w:hyperlink>
          </w:p>
          <w:p w14:paraId="3A043692" w14:textId="07E621A0" w:rsidR="00692703" w:rsidRPr="00CF1A49" w:rsidRDefault="00692703" w:rsidP="002E5163">
            <w:pPr>
              <w:pStyle w:val="BodyText"/>
              <w:spacing w:before="41"/>
              <w:ind w:right="329"/>
              <w:jc w:val="right"/>
            </w:pPr>
            <w:r w:rsidRPr="00CF1A49">
              <w:t xml:space="preserve"> </w:t>
            </w:r>
            <w:sdt>
              <w:sdtPr>
                <w:rPr>
                  <w:b/>
                  <w:color w:val="1D824C" w:themeColor="accent1"/>
                </w:rPr>
                <w:alias w:val="Enter LinkedIn profile:"/>
                <w:tag w:val="Enter LinkedIn profile:"/>
                <w:id w:val="-1332902444"/>
                <w:placeholder>
                  <w:docPart w:val="529DD40557E14357B14736AB06CDDA2E"/>
                </w:placeholder>
                <w:temporary/>
                <w:showingPlcHdr/>
                <w15:appearance w15:val="hidden"/>
              </w:sdtPr>
              <w:sdtContent>
                <w:r w:rsidR="00C57FC6" w:rsidRPr="002E5163">
                  <w:rPr>
                    <w:b/>
                    <w:color w:val="1D824C" w:themeColor="accent1"/>
                  </w:rPr>
                  <w:t>LinkedIn Profile</w:t>
                </w:r>
              </w:sdtContent>
            </w:sdt>
            <w:r w:rsidR="002E5163" w:rsidRPr="002E5163">
              <w:rPr>
                <w:b/>
                <w:color w:val="1D824C" w:themeColor="accent1"/>
              </w:rPr>
              <w:t>:</w:t>
            </w:r>
            <w:r w:rsidR="002E5163">
              <w:t xml:space="preserve"> </w:t>
            </w:r>
            <w:r w:rsidR="002E5163" w:rsidRPr="002E5163">
              <w:rPr>
                <w:color w:val="auto"/>
              </w:rPr>
              <w:t>https://www.linkedin.com/in/arya-kumari-02327922</w:t>
            </w:r>
            <w:r w:rsidR="002E5163" w:rsidRPr="002E5163">
              <w:rPr>
                <w:color w:val="auto"/>
              </w:rPr>
              <w:t>5/</w:t>
            </w:r>
          </w:p>
        </w:tc>
      </w:tr>
      <w:tr w:rsidR="009571D8" w:rsidRPr="00CF1A49" w14:paraId="3E23FAA6" w14:textId="77777777" w:rsidTr="00692703">
        <w:tc>
          <w:tcPr>
            <w:tcW w:w="9360" w:type="dxa"/>
            <w:tcMar>
              <w:top w:w="432" w:type="dxa"/>
            </w:tcMar>
          </w:tcPr>
          <w:p w14:paraId="130190FD" w14:textId="5E4B4F57" w:rsidR="001755A8" w:rsidRPr="00CF1A49" w:rsidRDefault="002E5163" w:rsidP="00913946">
            <w:pPr>
              <w:contextualSpacing w:val="0"/>
            </w:pPr>
            <w:r>
              <w:rPr>
                <w:rFonts w:ascii="Roboto" w:hAnsi="Roboto"/>
                <w:color w:val="002021"/>
                <w:shd w:val="clear" w:color="auto" w:fill="FFFFFF"/>
              </w:rPr>
              <w:t xml:space="preserve">To obtain a position where I can maximize my abilities and contribute to the growth of the </w:t>
            </w:r>
            <w:r>
              <w:rPr>
                <w:rFonts w:ascii="Roboto" w:hAnsi="Roboto"/>
                <w:color w:val="002021"/>
                <w:shd w:val="clear" w:color="auto" w:fill="FFFFFF"/>
              </w:rPr>
              <w:t>company.</w:t>
            </w:r>
          </w:p>
        </w:tc>
      </w:tr>
    </w:tbl>
    <w:p w14:paraId="055389C0" w14:textId="77777777" w:rsidR="004E01EB" w:rsidRPr="00CF1A49" w:rsidRDefault="00000000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BBDE804444EC4ADF979739B396389493"/>
          </w:placeholder>
          <w:temporary/>
          <w:showingPlcHdr/>
          <w15:appearance w15:val="hidden"/>
        </w:sdtPr>
        <w:sdtContent>
          <w:r w:rsidR="004E01EB" w:rsidRPr="00CF1A49"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1D0BF1" w:rsidRPr="00CF1A49" w14:paraId="51F48FF8" w14:textId="77777777" w:rsidTr="00D66A52">
        <w:tc>
          <w:tcPr>
            <w:tcW w:w="9355" w:type="dxa"/>
          </w:tcPr>
          <w:p w14:paraId="52D7516E" w14:textId="4BD38A74" w:rsidR="002E5163" w:rsidRDefault="002E5163" w:rsidP="002E5163">
            <w:pPr>
              <w:pStyle w:val="Heading3"/>
            </w:pPr>
            <w:r>
              <w:rPr>
                <w:color w:val="4A4A4A"/>
              </w:rPr>
              <w:t>Sept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2019</w:t>
            </w:r>
            <w:r>
              <w:rPr>
                <w:color w:val="4A4A4A"/>
              </w:rPr>
              <w:t xml:space="preserve"> to </w:t>
            </w:r>
            <w:r>
              <w:rPr>
                <w:color w:val="4A4A4A"/>
              </w:rPr>
              <w:t>Oct 2019</w:t>
            </w:r>
          </w:p>
          <w:p w14:paraId="32B2AA6D" w14:textId="40DEE080" w:rsidR="001D0BF1" w:rsidRPr="00CF1A49" w:rsidRDefault="002E5163" w:rsidP="001D0BF1">
            <w:pPr>
              <w:pStyle w:val="Heading2"/>
              <w:contextualSpacing w:val="0"/>
            </w:pPr>
            <w:r>
              <w:t>College Internship</w:t>
            </w:r>
          </w:p>
          <w:p w14:paraId="0B40D9EA" w14:textId="5C024301" w:rsidR="001E3120" w:rsidRPr="00CF1A49" w:rsidRDefault="002E5163" w:rsidP="002E5163">
            <w:pPr>
              <w:pStyle w:val="BodyText"/>
              <w:spacing w:before="60"/>
            </w:pPr>
            <w:r>
              <w:rPr>
                <w:color w:val="4A4A4A"/>
              </w:rPr>
              <w:t>Learnt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many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things about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my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core</w:t>
            </w:r>
            <w:r>
              <w:rPr>
                <w:color w:val="4A4A4A"/>
                <w:spacing w:val="1"/>
              </w:rPr>
              <w:t xml:space="preserve"> </w:t>
            </w:r>
            <w:r>
              <w:rPr>
                <w:color w:val="4A4A4A"/>
              </w:rPr>
              <w:t>branch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and</w:t>
            </w:r>
            <w:r>
              <w:rPr>
                <w:color w:val="4A4A4A"/>
                <w:spacing w:val="-2"/>
              </w:rPr>
              <w:t xml:space="preserve"> </w:t>
            </w:r>
            <w:r>
              <w:rPr>
                <w:color w:val="4A4A4A"/>
              </w:rPr>
              <w:t>how</w:t>
            </w:r>
            <w:r>
              <w:rPr>
                <w:color w:val="4A4A4A"/>
                <w:spacing w:val="-2"/>
              </w:rPr>
              <w:t xml:space="preserve"> </w:t>
            </w:r>
            <w:r>
              <w:rPr>
                <w:color w:val="4A4A4A"/>
              </w:rPr>
              <w:t>to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handle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the</w:t>
            </w:r>
            <w:r>
              <w:rPr>
                <w:color w:val="4A4A4A"/>
                <w:spacing w:val="-2"/>
              </w:rPr>
              <w:t xml:space="preserve"> </w:t>
            </w:r>
            <w:r>
              <w:rPr>
                <w:color w:val="4A4A4A"/>
              </w:rPr>
              <w:t>critical</w:t>
            </w:r>
            <w:r>
              <w:rPr>
                <w:color w:val="4A4A4A"/>
                <w:spacing w:val="-4"/>
              </w:rPr>
              <w:t xml:space="preserve"> </w:t>
            </w:r>
            <w:r>
              <w:rPr>
                <w:color w:val="4A4A4A"/>
              </w:rPr>
              <w:t>scenarios.</w:t>
            </w:r>
          </w:p>
        </w:tc>
      </w:tr>
      <w:tr w:rsidR="00F61DF9" w:rsidRPr="00CF1A49" w14:paraId="367BA925" w14:textId="77777777" w:rsidTr="00F61DF9">
        <w:tc>
          <w:tcPr>
            <w:tcW w:w="9355" w:type="dxa"/>
            <w:tcMar>
              <w:top w:w="216" w:type="dxa"/>
            </w:tcMar>
          </w:tcPr>
          <w:p w14:paraId="35F8AE08" w14:textId="77777777" w:rsidR="002E5163" w:rsidRDefault="002E5163" w:rsidP="002E5163">
            <w:pPr>
              <w:pStyle w:val="Heading3"/>
              <w:spacing w:line="293" w:lineRule="exact"/>
            </w:pPr>
            <w:r>
              <w:rPr>
                <w:color w:val="4A4A4A"/>
              </w:rPr>
              <w:t>Jan 2019-Feb 2019</w:t>
            </w:r>
          </w:p>
          <w:p w14:paraId="7EC7131E" w14:textId="21CE28BC" w:rsidR="00F61DF9" w:rsidRPr="00CF1A49" w:rsidRDefault="002E5163" w:rsidP="00F61DF9">
            <w:pPr>
              <w:pStyle w:val="Heading2"/>
              <w:contextualSpacing w:val="0"/>
            </w:pPr>
            <w:r>
              <w:t>Factory Internship</w:t>
            </w:r>
          </w:p>
          <w:p w14:paraId="36355146" w14:textId="69577A78" w:rsidR="00F61DF9" w:rsidRDefault="002E5163" w:rsidP="00F61DF9">
            <w:r>
              <w:t>Learned how to operate the complete power plant unit and its functioning</w:t>
            </w:r>
            <w:r>
              <w:t>.</w:t>
            </w:r>
          </w:p>
        </w:tc>
      </w:tr>
    </w:tbl>
    <w:sdt>
      <w:sdtPr>
        <w:alias w:val="Education:"/>
        <w:tag w:val="Education:"/>
        <w:id w:val="-1908763273"/>
        <w:placeholder>
          <w:docPart w:val="CA6B1A9E1D5742C1B75D180DAF91A5FB"/>
        </w:placeholder>
        <w:temporary/>
        <w:showingPlcHdr/>
        <w15:appearance w15:val="hidden"/>
      </w:sdtPr>
      <w:sdtContent>
        <w:p w14:paraId="4114CB8E" w14:textId="77777777"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3D5EB8D4" w14:textId="77777777" w:rsidTr="002E5163">
        <w:trPr>
          <w:trHeight w:val="3897"/>
        </w:trPr>
        <w:tc>
          <w:tcPr>
            <w:tcW w:w="9290" w:type="dxa"/>
          </w:tcPr>
          <w:p w14:paraId="21F8E3BA" w14:textId="046BD2D5" w:rsidR="002E5163" w:rsidRDefault="002E5163" w:rsidP="002E5163">
            <w:pPr>
              <w:pStyle w:val="Heading2"/>
            </w:pPr>
            <w:r w:rsidRPr="00C831B1">
              <w:rPr>
                <w:color w:val="00B050"/>
              </w:rPr>
              <w:t>B.Tech.</w:t>
            </w:r>
            <w:r w:rsidRPr="00C831B1">
              <w:rPr>
                <w:color w:val="00B050"/>
                <w:spacing w:val="-5"/>
              </w:rPr>
              <w:t xml:space="preserve"> (EEE)</w:t>
            </w:r>
            <w:r w:rsidRPr="00C831B1">
              <w:rPr>
                <w:color w:val="00B050"/>
              </w:rPr>
              <w:t>|</w:t>
            </w:r>
            <w:r w:rsidRPr="00C831B1">
              <w:rPr>
                <w:color w:val="00B050"/>
                <w:spacing w:val="-2"/>
              </w:rPr>
              <w:t xml:space="preserve"> </w:t>
            </w:r>
            <w:r>
              <w:rPr>
                <w:color w:val="4A4A4A"/>
              </w:rPr>
              <w:t>Radharaman</w:t>
            </w:r>
            <w:r>
              <w:rPr>
                <w:color w:val="4A4A4A"/>
                <w:spacing w:val="-5"/>
              </w:rPr>
              <w:t xml:space="preserve"> </w:t>
            </w:r>
            <w:r>
              <w:rPr>
                <w:color w:val="4A4A4A"/>
              </w:rPr>
              <w:t xml:space="preserve">Group of </w:t>
            </w:r>
            <w:r>
              <w:rPr>
                <w:color w:val="4A4A4A"/>
              </w:rPr>
              <w:t>INSTITUTES</w:t>
            </w:r>
            <w:r>
              <w:rPr>
                <w:color w:val="4A4A4A"/>
              </w:rPr>
              <w:t>,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Bhopal.</w:t>
            </w:r>
          </w:p>
          <w:p w14:paraId="6445095F" w14:textId="77777777" w:rsidR="002E5163" w:rsidRDefault="002E5163" w:rsidP="002E5163">
            <w:pPr>
              <w:pStyle w:val="Heading3"/>
            </w:pPr>
            <w:r>
              <w:rPr>
                <w:color w:val="4A4A4A"/>
              </w:rPr>
              <w:t>2021 –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2024</w:t>
            </w:r>
          </w:p>
          <w:p w14:paraId="47856132" w14:textId="77777777" w:rsidR="002E5163" w:rsidRDefault="002E5163" w:rsidP="002E5163">
            <w:pPr>
              <w:pStyle w:val="BodyText"/>
              <w:spacing w:before="62"/>
              <w:ind w:left="840"/>
              <w:rPr>
                <w:color w:val="4A4A4A"/>
              </w:rPr>
            </w:pPr>
            <w:r>
              <w:rPr>
                <w:color w:val="4A4A4A"/>
              </w:rPr>
              <w:t>Secured</w:t>
            </w:r>
            <w:r>
              <w:rPr>
                <w:color w:val="4A4A4A"/>
                <w:spacing w:val="-3"/>
              </w:rPr>
              <w:t xml:space="preserve"> av. </w:t>
            </w:r>
            <w:r>
              <w:rPr>
                <w:color w:val="4A4A4A"/>
              </w:rPr>
              <w:t>9.17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CGPA till 7</w:t>
            </w:r>
            <w:r w:rsidRPr="00405887">
              <w:rPr>
                <w:color w:val="4A4A4A"/>
                <w:vertAlign w:val="superscript"/>
              </w:rPr>
              <w:t>th</w:t>
            </w:r>
            <w:r>
              <w:rPr>
                <w:color w:val="4A4A4A"/>
              </w:rPr>
              <w:t xml:space="preserve"> Semester</w:t>
            </w:r>
          </w:p>
          <w:p w14:paraId="62EE9347" w14:textId="77777777" w:rsidR="002E5163" w:rsidRDefault="002E5163" w:rsidP="002E5163">
            <w:pPr>
              <w:pStyle w:val="Heading2"/>
            </w:pPr>
            <w:r w:rsidRPr="00C831B1">
              <w:rPr>
                <w:color w:val="00B050"/>
              </w:rPr>
              <w:t>Diploma</w:t>
            </w:r>
            <w:r w:rsidRPr="00C831B1">
              <w:rPr>
                <w:color w:val="00B050"/>
                <w:spacing w:val="-5"/>
              </w:rPr>
              <w:t xml:space="preserve"> </w:t>
            </w:r>
            <w:r w:rsidRPr="00C831B1">
              <w:rPr>
                <w:color w:val="00B050"/>
              </w:rPr>
              <w:t>|</w:t>
            </w:r>
            <w:r w:rsidRPr="00C831B1">
              <w:rPr>
                <w:color w:val="00B050"/>
                <w:spacing w:val="-2"/>
              </w:rPr>
              <w:t xml:space="preserve"> </w:t>
            </w:r>
            <w:r>
              <w:rPr>
                <w:color w:val="4A4A4A"/>
              </w:rPr>
              <w:t>Radharaman</w:t>
            </w:r>
            <w:r>
              <w:rPr>
                <w:color w:val="4A4A4A"/>
                <w:spacing w:val="-5"/>
              </w:rPr>
              <w:t xml:space="preserve"> </w:t>
            </w:r>
            <w:r>
              <w:rPr>
                <w:color w:val="4A4A4A"/>
              </w:rPr>
              <w:t>Engineering</w:t>
            </w:r>
            <w:r>
              <w:rPr>
                <w:color w:val="4A4A4A"/>
                <w:spacing w:val="-2"/>
              </w:rPr>
              <w:t xml:space="preserve"> </w:t>
            </w:r>
            <w:r>
              <w:rPr>
                <w:color w:val="4A4A4A"/>
              </w:rPr>
              <w:t>College,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Bhopal.</w:t>
            </w:r>
          </w:p>
          <w:p w14:paraId="7594FC02" w14:textId="77777777" w:rsidR="002E5163" w:rsidRDefault="002E5163" w:rsidP="002E5163">
            <w:pPr>
              <w:pStyle w:val="Heading3"/>
            </w:pPr>
            <w:r>
              <w:rPr>
                <w:color w:val="4A4A4A"/>
              </w:rPr>
              <w:t>2017 –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2020</w:t>
            </w:r>
          </w:p>
          <w:p w14:paraId="6F94C42C" w14:textId="77777777" w:rsidR="002E5163" w:rsidRDefault="002E5163" w:rsidP="002E5163">
            <w:pPr>
              <w:pStyle w:val="BodyText"/>
              <w:spacing w:before="62"/>
              <w:ind w:left="840"/>
              <w:rPr>
                <w:color w:val="4A4A4A"/>
              </w:rPr>
            </w:pPr>
            <w:r>
              <w:rPr>
                <w:color w:val="4A4A4A"/>
              </w:rPr>
              <w:t>Secured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7.58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CGPA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with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HONOURS.</w:t>
            </w:r>
            <w:r>
              <w:rPr>
                <w:color w:val="4A4A4A"/>
                <w:spacing w:val="-2"/>
              </w:rPr>
              <w:t xml:space="preserve"> </w:t>
            </w:r>
            <w:r>
              <w:rPr>
                <w:color w:val="4A4A4A"/>
              </w:rPr>
              <w:t>I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was</w:t>
            </w:r>
            <w:r>
              <w:rPr>
                <w:color w:val="4A4A4A"/>
                <w:spacing w:val="-4"/>
              </w:rPr>
              <w:t xml:space="preserve"> </w:t>
            </w:r>
            <w:r>
              <w:rPr>
                <w:color w:val="4A4A4A"/>
              </w:rPr>
              <w:t>the best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student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of batch</w:t>
            </w:r>
            <w:r>
              <w:rPr>
                <w:color w:val="4A4A4A"/>
                <w:spacing w:val="-3"/>
              </w:rPr>
              <w:t xml:space="preserve"> 2019-2</w:t>
            </w:r>
            <w:r>
              <w:rPr>
                <w:color w:val="4A4A4A"/>
              </w:rPr>
              <w:t>0.</w:t>
            </w:r>
          </w:p>
          <w:p w14:paraId="3936B81B" w14:textId="77777777" w:rsidR="002E5163" w:rsidRDefault="002E5163" w:rsidP="002E5163">
            <w:pPr>
              <w:pStyle w:val="Heading2"/>
              <w:spacing w:before="41"/>
            </w:pPr>
            <w:r w:rsidRPr="00C831B1">
              <w:rPr>
                <w:color w:val="00B050"/>
              </w:rPr>
              <w:t>Intermediate</w:t>
            </w:r>
            <w:r w:rsidRPr="00C831B1">
              <w:rPr>
                <w:color w:val="00B050"/>
                <w:spacing w:val="-2"/>
              </w:rPr>
              <w:t xml:space="preserve"> </w:t>
            </w:r>
            <w:r w:rsidRPr="00C831B1">
              <w:rPr>
                <w:color w:val="00B050"/>
              </w:rPr>
              <w:t xml:space="preserve">| </w:t>
            </w:r>
            <w:r>
              <w:rPr>
                <w:color w:val="4A4A4A"/>
              </w:rPr>
              <w:t>UP Board Prayagraj.</w:t>
            </w:r>
          </w:p>
          <w:p w14:paraId="0341C1D9" w14:textId="77777777" w:rsidR="002E5163" w:rsidRDefault="002E5163" w:rsidP="002E5163">
            <w:pPr>
              <w:pStyle w:val="Heading3"/>
            </w:pPr>
            <w:r>
              <w:rPr>
                <w:color w:val="4A4A4A"/>
              </w:rPr>
              <w:t>2016–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2018</w:t>
            </w:r>
          </w:p>
          <w:p w14:paraId="0CB653BD" w14:textId="77777777" w:rsidR="002E5163" w:rsidRDefault="002E5163" w:rsidP="002E5163">
            <w:pPr>
              <w:pStyle w:val="BodyText"/>
              <w:spacing w:before="60"/>
              <w:ind w:left="840"/>
              <w:rPr>
                <w:color w:val="4A4A4A"/>
              </w:rPr>
            </w:pPr>
            <w:r>
              <w:rPr>
                <w:color w:val="4A4A4A"/>
              </w:rPr>
              <w:t>I got</w:t>
            </w:r>
            <w:r>
              <w:rPr>
                <w:color w:val="4A4A4A"/>
                <w:spacing w:val="-2"/>
              </w:rPr>
              <w:t xml:space="preserve"> </w:t>
            </w:r>
            <w:r>
              <w:rPr>
                <w:color w:val="4A4A4A"/>
              </w:rPr>
              <w:t>72.4%</w:t>
            </w:r>
            <w:r>
              <w:rPr>
                <w:color w:val="4A4A4A"/>
                <w:spacing w:val="1"/>
              </w:rPr>
              <w:t xml:space="preserve"> </w:t>
            </w:r>
            <w:r>
              <w:rPr>
                <w:color w:val="4A4A4A"/>
              </w:rPr>
              <w:t>in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intermediate.</w:t>
            </w:r>
          </w:p>
          <w:p w14:paraId="49B72C17" w14:textId="77777777" w:rsidR="002E5163" w:rsidRDefault="002E5163" w:rsidP="002E5163">
            <w:pPr>
              <w:pStyle w:val="Heading2"/>
              <w:spacing w:before="41"/>
            </w:pPr>
            <w:r w:rsidRPr="00C831B1">
              <w:rPr>
                <w:color w:val="00B050"/>
              </w:rPr>
              <w:t>Matriculation</w:t>
            </w:r>
            <w:r w:rsidRPr="00C831B1">
              <w:rPr>
                <w:color w:val="00B050"/>
                <w:spacing w:val="-2"/>
              </w:rPr>
              <w:t xml:space="preserve"> </w:t>
            </w:r>
            <w:r w:rsidRPr="00C831B1">
              <w:rPr>
                <w:color w:val="00B050"/>
              </w:rPr>
              <w:t xml:space="preserve">| </w:t>
            </w:r>
            <w:r>
              <w:rPr>
                <w:color w:val="4A4A4A"/>
              </w:rPr>
              <w:t>S.S.T.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High</w:t>
            </w:r>
            <w:r>
              <w:rPr>
                <w:color w:val="4A4A4A"/>
                <w:spacing w:val="-4"/>
              </w:rPr>
              <w:t xml:space="preserve"> </w:t>
            </w:r>
            <w:r>
              <w:rPr>
                <w:color w:val="4A4A4A"/>
              </w:rPr>
              <w:t>school,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Balha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Manorath.</w:t>
            </w:r>
          </w:p>
          <w:p w14:paraId="13234232" w14:textId="77777777" w:rsidR="002E5163" w:rsidRDefault="002E5163" w:rsidP="002E5163">
            <w:pPr>
              <w:pStyle w:val="Heading3"/>
            </w:pPr>
            <w:r>
              <w:rPr>
                <w:color w:val="4A4A4A"/>
              </w:rPr>
              <w:t>2015 –</w:t>
            </w:r>
            <w:r>
              <w:rPr>
                <w:color w:val="4A4A4A"/>
                <w:spacing w:val="-1"/>
              </w:rPr>
              <w:t xml:space="preserve"> </w:t>
            </w:r>
            <w:r>
              <w:rPr>
                <w:color w:val="4A4A4A"/>
              </w:rPr>
              <w:t>2016</w:t>
            </w:r>
          </w:p>
          <w:p w14:paraId="2B06C274" w14:textId="54294012" w:rsidR="007538DC" w:rsidRPr="002E5163" w:rsidRDefault="002E5163" w:rsidP="002E5163">
            <w:pPr>
              <w:pStyle w:val="BodyText"/>
              <w:spacing w:before="60"/>
              <w:ind w:left="840"/>
              <w:rPr>
                <w:color w:val="4A4A4A"/>
              </w:rPr>
            </w:pPr>
            <w:r>
              <w:rPr>
                <w:color w:val="4A4A4A"/>
              </w:rPr>
              <w:t>I got</w:t>
            </w:r>
            <w:r>
              <w:rPr>
                <w:color w:val="4A4A4A"/>
                <w:spacing w:val="-2"/>
              </w:rPr>
              <w:t xml:space="preserve"> </w:t>
            </w:r>
            <w:r>
              <w:rPr>
                <w:color w:val="4A4A4A"/>
              </w:rPr>
              <w:t>61%</w:t>
            </w:r>
            <w:r>
              <w:rPr>
                <w:color w:val="4A4A4A"/>
                <w:spacing w:val="1"/>
              </w:rPr>
              <w:t xml:space="preserve"> </w:t>
            </w:r>
            <w:r>
              <w:rPr>
                <w:color w:val="4A4A4A"/>
              </w:rPr>
              <w:t>in</w:t>
            </w:r>
            <w:r>
              <w:rPr>
                <w:color w:val="4A4A4A"/>
                <w:spacing w:val="-3"/>
              </w:rPr>
              <w:t xml:space="preserve"> </w:t>
            </w:r>
            <w:r>
              <w:rPr>
                <w:color w:val="4A4A4A"/>
              </w:rPr>
              <w:t>matriculation.</w:t>
            </w:r>
          </w:p>
        </w:tc>
      </w:tr>
    </w:tbl>
    <w:sdt>
      <w:sdtPr>
        <w:alias w:val="Skills:"/>
        <w:tag w:val="Skills:"/>
        <w:id w:val="-1392877668"/>
        <w:placeholder>
          <w:docPart w:val="3EFA9868EF5A48E385264712EF6A3DA2"/>
        </w:placeholder>
        <w:temporary/>
        <w:showingPlcHdr/>
        <w15:appearance w15:val="hidden"/>
      </w:sdtPr>
      <w:sdtContent>
        <w:p w14:paraId="54BFFA95" w14:textId="1F62668D"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p w14:paraId="6316CA8F" w14:textId="77777777" w:rsidR="002E5163" w:rsidRDefault="002E5163" w:rsidP="002E5163">
      <w:pPr>
        <w:pStyle w:val="Heading1"/>
        <w:rPr>
          <w:rFonts w:asciiTheme="minorHAnsi" w:hAnsiTheme="minorHAnsi" w:cstheme="minorHAnsi"/>
          <w:b w:val="0"/>
          <w:bCs/>
          <w:sz w:val="18"/>
          <w:szCs w:val="18"/>
        </w:rPr>
      </w:pPr>
    </w:p>
    <w:p w14:paraId="5A760FEE" w14:textId="0065F93A" w:rsidR="002E5163" w:rsidRPr="002E5163" w:rsidRDefault="002E5163" w:rsidP="002E5163">
      <w:pPr>
        <w:pStyle w:val="Heading1"/>
        <w:rPr>
          <w:rFonts w:asciiTheme="minorHAnsi" w:hAnsiTheme="minorHAnsi" w:cstheme="minorHAnsi"/>
          <w:b w:val="0"/>
          <w:bCs/>
          <w:sz w:val="18"/>
          <w:szCs w:val="18"/>
        </w:rPr>
      </w:pPr>
      <w:r w:rsidRPr="002E5163">
        <w:rPr>
          <w:rFonts w:asciiTheme="minorHAnsi" w:hAnsiTheme="minorHAnsi" w:cstheme="minorHAnsi"/>
          <w:b w:val="0"/>
          <w:bCs/>
          <w:sz w:val="18"/>
          <w:szCs w:val="18"/>
        </w:rPr>
        <w:t>1. Good communication skill</w:t>
      </w:r>
    </w:p>
    <w:p w14:paraId="7E4DF6EC" w14:textId="49C974F6" w:rsidR="002E5163" w:rsidRPr="002E5163" w:rsidRDefault="002E5163" w:rsidP="002E5163">
      <w:pPr>
        <w:pStyle w:val="Heading1"/>
        <w:rPr>
          <w:rFonts w:asciiTheme="minorHAnsi" w:hAnsiTheme="minorHAnsi" w:cstheme="minorHAnsi"/>
          <w:b w:val="0"/>
          <w:bCs/>
          <w:sz w:val="18"/>
          <w:szCs w:val="18"/>
        </w:rPr>
      </w:pPr>
      <w:r w:rsidRPr="002E5163">
        <w:rPr>
          <w:rFonts w:asciiTheme="minorHAnsi" w:hAnsiTheme="minorHAnsi" w:cstheme="minorHAnsi"/>
          <w:b w:val="0"/>
          <w:bCs/>
          <w:sz w:val="18"/>
          <w:szCs w:val="18"/>
        </w:rPr>
        <w:t>2. Language-Hindi,</w:t>
      </w:r>
      <w:r w:rsidRPr="002E5163">
        <w:rPr>
          <w:rFonts w:asciiTheme="minorHAnsi" w:hAnsiTheme="minorHAnsi" w:cstheme="minorHAnsi"/>
          <w:b w:val="0"/>
          <w:bCs/>
          <w:sz w:val="18"/>
          <w:szCs w:val="18"/>
        </w:rPr>
        <w:t xml:space="preserve"> </w:t>
      </w:r>
      <w:r w:rsidRPr="002E5163">
        <w:rPr>
          <w:rFonts w:asciiTheme="minorHAnsi" w:hAnsiTheme="minorHAnsi" w:cstheme="minorHAnsi"/>
          <w:b w:val="0"/>
          <w:bCs/>
          <w:sz w:val="18"/>
          <w:szCs w:val="18"/>
        </w:rPr>
        <w:t>English</w:t>
      </w:r>
    </w:p>
    <w:p w14:paraId="40D39000" w14:textId="77777777" w:rsidR="002E5163" w:rsidRPr="002E5163" w:rsidRDefault="002E5163" w:rsidP="002E5163">
      <w:pPr>
        <w:pStyle w:val="Heading1"/>
        <w:rPr>
          <w:rFonts w:asciiTheme="minorHAnsi" w:hAnsiTheme="minorHAnsi" w:cstheme="minorHAnsi"/>
          <w:b w:val="0"/>
          <w:bCs/>
          <w:sz w:val="18"/>
          <w:szCs w:val="18"/>
        </w:rPr>
      </w:pPr>
      <w:r w:rsidRPr="002E5163">
        <w:rPr>
          <w:rFonts w:asciiTheme="minorHAnsi" w:hAnsiTheme="minorHAnsi" w:cstheme="minorHAnsi"/>
          <w:b w:val="0"/>
          <w:bCs/>
          <w:sz w:val="18"/>
          <w:szCs w:val="18"/>
        </w:rPr>
        <w:t>3. Judgmental</w:t>
      </w:r>
    </w:p>
    <w:p w14:paraId="78028A22" w14:textId="77777777" w:rsidR="002E5163" w:rsidRPr="002E5163" w:rsidRDefault="002E5163" w:rsidP="002E5163">
      <w:pPr>
        <w:pStyle w:val="Heading1"/>
        <w:rPr>
          <w:rFonts w:asciiTheme="minorHAnsi" w:hAnsiTheme="minorHAnsi" w:cstheme="minorHAnsi"/>
          <w:b w:val="0"/>
          <w:bCs/>
          <w:sz w:val="18"/>
          <w:szCs w:val="18"/>
        </w:rPr>
      </w:pPr>
      <w:r w:rsidRPr="002E5163">
        <w:rPr>
          <w:rFonts w:asciiTheme="minorHAnsi" w:hAnsiTheme="minorHAnsi" w:cstheme="minorHAnsi"/>
          <w:b w:val="0"/>
          <w:bCs/>
          <w:sz w:val="18"/>
          <w:szCs w:val="18"/>
        </w:rPr>
        <w:t xml:space="preserve">4. </w:t>
      </w:r>
      <w:r w:rsidRPr="002E5163">
        <w:rPr>
          <w:rFonts w:asciiTheme="minorHAnsi" w:hAnsiTheme="minorHAnsi" w:cstheme="minorHAnsi"/>
          <w:b w:val="0"/>
          <w:bCs/>
          <w:sz w:val="18"/>
          <w:szCs w:val="18"/>
        </w:rPr>
        <w:t>Flexibility and adaptability</w:t>
      </w:r>
    </w:p>
    <w:p w14:paraId="616FF955" w14:textId="480AF8B6" w:rsidR="002E5163" w:rsidRPr="002E5163" w:rsidRDefault="002E5163" w:rsidP="002E5163">
      <w:pPr>
        <w:pStyle w:val="Heading1"/>
        <w:rPr>
          <w:rFonts w:asciiTheme="minorHAnsi" w:hAnsiTheme="minorHAnsi" w:cstheme="minorHAnsi"/>
          <w:b w:val="0"/>
          <w:bCs/>
          <w:sz w:val="18"/>
          <w:szCs w:val="18"/>
        </w:rPr>
      </w:pPr>
      <w:r w:rsidRPr="002E5163">
        <w:rPr>
          <w:rFonts w:asciiTheme="minorHAnsi" w:hAnsiTheme="minorHAnsi" w:cstheme="minorHAnsi"/>
          <w:b w:val="0"/>
          <w:bCs/>
          <w:sz w:val="18"/>
          <w:szCs w:val="18"/>
        </w:rPr>
        <w:t xml:space="preserve">5. </w:t>
      </w:r>
      <w:r w:rsidRPr="002E5163">
        <w:rPr>
          <w:rFonts w:asciiTheme="minorHAnsi" w:hAnsiTheme="minorHAnsi" w:cstheme="minorHAnsi"/>
          <w:b w:val="0"/>
          <w:bCs/>
          <w:sz w:val="18"/>
          <w:szCs w:val="18"/>
        </w:rPr>
        <w:t>Computer skill</w:t>
      </w:r>
    </w:p>
    <w:p w14:paraId="1EF1053B" w14:textId="77777777" w:rsidR="002E5163" w:rsidRPr="002E5163" w:rsidRDefault="002E5163" w:rsidP="002E5163">
      <w:pPr>
        <w:pStyle w:val="Heading1"/>
        <w:rPr>
          <w:sz w:val="18"/>
          <w:szCs w:val="18"/>
        </w:rPr>
      </w:pPr>
    </w:p>
    <w:p w14:paraId="32375309" w14:textId="6313D2FC" w:rsidR="00AD782D" w:rsidRDefault="00C831B1" w:rsidP="0062312F">
      <w:pPr>
        <w:pStyle w:val="Heading1"/>
      </w:pPr>
      <w:r>
        <w:t>Hobbies</w:t>
      </w:r>
    </w:p>
    <w:p w14:paraId="7B596E27" w14:textId="77777777" w:rsidR="00C831B1" w:rsidRPr="00CF1A49" w:rsidRDefault="00C831B1" w:rsidP="0062312F">
      <w:pPr>
        <w:pStyle w:val="Heading1"/>
      </w:pPr>
    </w:p>
    <w:p w14:paraId="0213F05C" w14:textId="40C29CB4" w:rsidR="00C831B1" w:rsidRPr="002E5163" w:rsidRDefault="00C831B1" w:rsidP="00C831B1">
      <w:pPr>
        <w:pStyle w:val="Heading1"/>
        <w:rPr>
          <w:rFonts w:asciiTheme="minorHAnsi" w:hAnsiTheme="minorHAnsi" w:cstheme="minorHAnsi"/>
          <w:b w:val="0"/>
          <w:bCs/>
          <w:sz w:val="18"/>
          <w:szCs w:val="18"/>
        </w:rPr>
      </w:pPr>
      <w:r w:rsidRPr="002E5163">
        <w:rPr>
          <w:rFonts w:asciiTheme="minorHAnsi" w:hAnsiTheme="minorHAnsi" w:cstheme="minorHAnsi"/>
          <w:b w:val="0"/>
          <w:bCs/>
          <w:sz w:val="18"/>
          <w:szCs w:val="18"/>
        </w:rPr>
        <w:t xml:space="preserve">1. </w:t>
      </w:r>
      <w:r>
        <w:rPr>
          <w:rFonts w:asciiTheme="minorHAnsi" w:hAnsiTheme="minorHAnsi" w:cstheme="minorHAnsi"/>
          <w:b w:val="0"/>
          <w:bCs/>
          <w:sz w:val="18"/>
          <w:szCs w:val="18"/>
        </w:rPr>
        <w:t>Singing</w:t>
      </w:r>
    </w:p>
    <w:p w14:paraId="51F8A15C" w14:textId="49CE0E8F" w:rsidR="00C831B1" w:rsidRPr="002E5163" w:rsidRDefault="00C831B1" w:rsidP="00C831B1">
      <w:pPr>
        <w:pStyle w:val="Heading1"/>
        <w:rPr>
          <w:rFonts w:asciiTheme="minorHAnsi" w:hAnsiTheme="minorHAnsi" w:cstheme="minorHAnsi"/>
          <w:b w:val="0"/>
          <w:bCs/>
          <w:sz w:val="18"/>
          <w:szCs w:val="18"/>
        </w:rPr>
      </w:pPr>
      <w:r w:rsidRPr="002E5163">
        <w:rPr>
          <w:rFonts w:asciiTheme="minorHAnsi" w:hAnsiTheme="minorHAnsi" w:cstheme="minorHAnsi"/>
          <w:b w:val="0"/>
          <w:bCs/>
          <w:sz w:val="18"/>
          <w:szCs w:val="18"/>
        </w:rPr>
        <w:t xml:space="preserve">2. </w:t>
      </w:r>
      <w:r>
        <w:rPr>
          <w:rFonts w:asciiTheme="minorHAnsi" w:hAnsiTheme="minorHAnsi" w:cstheme="minorHAnsi"/>
          <w:b w:val="0"/>
          <w:bCs/>
          <w:sz w:val="18"/>
          <w:szCs w:val="18"/>
        </w:rPr>
        <w:t>Dancing</w:t>
      </w:r>
    </w:p>
    <w:p w14:paraId="70F87F4C" w14:textId="12272399" w:rsidR="00C831B1" w:rsidRPr="002E5163" w:rsidRDefault="00C831B1" w:rsidP="00C831B1">
      <w:pPr>
        <w:pStyle w:val="Heading1"/>
        <w:rPr>
          <w:rFonts w:asciiTheme="minorHAnsi" w:hAnsiTheme="minorHAnsi" w:cstheme="minorHAnsi"/>
          <w:b w:val="0"/>
          <w:bCs/>
          <w:sz w:val="18"/>
          <w:szCs w:val="18"/>
        </w:rPr>
      </w:pPr>
      <w:r w:rsidRPr="002E5163">
        <w:rPr>
          <w:rFonts w:asciiTheme="minorHAnsi" w:hAnsiTheme="minorHAnsi" w:cstheme="minorHAnsi"/>
          <w:b w:val="0"/>
          <w:bCs/>
          <w:sz w:val="18"/>
          <w:szCs w:val="18"/>
        </w:rPr>
        <w:t xml:space="preserve">3. </w:t>
      </w:r>
      <w:r>
        <w:rPr>
          <w:rFonts w:asciiTheme="minorHAnsi" w:hAnsiTheme="minorHAnsi" w:cstheme="minorHAnsi"/>
          <w:b w:val="0"/>
          <w:bCs/>
          <w:sz w:val="18"/>
          <w:szCs w:val="18"/>
        </w:rPr>
        <w:t>Cooking</w:t>
      </w:r>
    </w:p>
    <w:p w14:paraId="0F7953EE" w14:textId="458AFF03" w:rsidR="00B51D1B" w:rsidRPr="006E1507" w:rsidRDefault="00B51D1B" w:rsidP="006E1507"/>
    <w:sectPr w:rsidR="00B51D1B" w:rsidRPr="006E1507" w:rsidSect="000E03F0">
      <w:footerReference w:type="default" r:id="rId8"/>
      <w:headerReference w:type="first" r:id="rId9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C4374" w14:textId="77777777" w:rsidR="000E03F0" w:rsidRDefault="000E03F0" w:rsidP="0068194B">
      <w:r>
        <w:separator/>
      </w:r>
    </w:p>
    <w:p w14:paraId="5DC4A2DD" w14:textId="77777777" w:rsidR="000E03F0" w:rsidRDefault="000E03F0"/>
    <w:p w14:paraId="5BA8DD70" w14:textId="77777777" w:rsidR="000E03F0" w:rsidRDefault="000E03F0"/>
  </w:endnote>
  <w:endnote w:type="continuationSeparator" w:id="0">
    <w:p w14:paraId="61EB9D7D" w14:textId="77777777" w:rsidR="000E03F0" w:rsidRDefault="000E03F0" w:rsidP="0068194B">
      <w:r>
        <w:continuationSeparator/>
      </w:r>
    </w:p>
    <w:p w14:paraId="2705A4D8" w14:textId="77777777" w:rsidR="000E03F0" w:rsidRDefault="000E03F0"/>
    <w:p w14:paraId="1E91C38B" w14:textId="77777777" w:rsidR="000E03F0" w:rsidRDefault="000E03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4521D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19ED6" w14:textId="77777777" w:rsidR="000E03F0" w:rsidRDefault="000E03F0" w:rsidP="0068194B">
      <w:r>
        <w:separator/>
      </w:r>
    </w:p>
    <w:p w14:paraId="6CE74571" w14:textId="77777777" w:rsidR="000E03F0" w:rsidRDefault="000E03F0"/>
    <w:p w14:paraId="7F5FE7BF" w14:textId="77777777" w:rsidR="000E03F0" w:rsidRDefault="000E03F0"/>
  </w:footnote>
  <w:footnote w:type="continuationSeparator" w:id="0">
    <w:p w14:paraId="51F27ABC" w14:textId="77777777" w:rsidR="000E03F0" w:rsidRDefault="000E03F0" w:rsidP="0068194B">
      <w:r>
        <w:continuationSeparator/>
      </w:r>
    </w:p>
    <w:p w14:paraId="5E5B726F" w14:textId="77777777" w:rsidR="000E03F0" w:rsidRDefault="000E03F0"/>
    <w:p w14:paraId="7541FAFE" w14:textId="77777777" w:rsidR="000E03F0" w:rsidRDefault="000E03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F8DBE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865296F" wp14:editId="0BF3716D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0FBF4D61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14662684">
    <w:abstractNumId w:val="9"/>
  </w:num>
  <w:num w:numId="2" w16cid:durableId="355737340">
    <w:abstractNumId w:val="8"/>
  </w:num>
  <w:num w:numId="3" w16cid:durableId="679162109">
    <w:abstractNumId w:val="7"/>
  </w:num>
  <w:num w:numId="4" w16cid:durableId="1822651750">
    <w:abstractNumId w:val="6"/>
  </w:num>
  <w:num w:numId="5" w16cid:durableId="1540047358">
    <w:abstractNumId w:val="10"/>
  </w:num>
  <w:num w:numId="6" w16cid:durableId="587006929">
    <w:abstractNumId w:val="3"/>
  </w:num>
  <w:num w:numId="7" w16cid:durableId="1159804031">
    <w:abstractNumId w:val="11"/>
  </w:num>
  <w:num w:numId="8" w16cid:durableId="1343825609">
    <w:abstractNumId w:val="2"/>
  </w:num>
  <w:num w:numId="9" w16cid:durableId="576593725">
    <w:abstractNumId w:val="12"/>
  </w:num>
  <w:num w:numId="10" w16cid:durableId="1297877980">
    <w:abstractNumId w:val="5"/>
  </w:num>
  <w:num w:numId="11" w16cid:durableId="838736225">
    <w:abstractNumId w:val="4"/>
  </w:num>
  <w:num w:numId="12" w16cid:durableId="1237859533">
    <w:abstractNumId w:val="1"/>
  </w:num>
  <w:num w:numId="13" w16cid:durableId="185245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A7"/>
    <w:rsid w:val="000001EF"/>
    <w:rsid w:val="00007322"/>
    <w:rsid w:val="00007728"/>
    <w:rsid w:val="00024584"/>
    <w:rsid w:val="00024730"/>
    <w:rsid w:val="00055E95"/>
    <w:rsid w:val="0007021F"/>
    <w:rsid w:val="000B2BA5"/>
    <w:rsid w:val="000E03F0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5163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E6EB7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831B1"/>
    <w:rsid w:val="00CA4B4D"/>
    <w:rsid w:val="00CB1504"/>
    <w:rsid w:val="00CB35C3"/>
    <w:rsid w:val="00CC25A7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D9B20"/>
  <w15:chartTrackingRefBased/>
  <w15:docId w15:val="{5188E2F8-9CD6-45F6-98A2-88C7B303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2E5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ryathakur1605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ani%20Mohan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5D6F2BE99A4762BBA4D586C2779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BB28D-65D0-45D5-9DF2-6EA637D2BEDE}"/>
      </w:docPartPr>
      <w:docPartBody>
        <w:p w:rsidR="003B7E8F" w:rsidRDefault="00815F17">
          <w:pPr>
            <w:pStyle w:val="D25D6F2BE99A4762BBA4D586C2779D3C"/>
          </w:pPr>
          <w:r w:rsidRPr="00CF1A49">
            <w:t>Email</w:t>
          </w:r>
        </w:p>
      </w:docPartBody>
    </w:docPart>
    <w:docPart>
      <w:docPartPr>
        <w:name w:val="529DD40557E14357B14736AB06CDD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87C32-72CA-47AF-BA16-A2AF772983F3}"/>
      </w:docPartPr>
      <w:docPartBody>
        <w:p w:rsidR="003B7E8F" w:rsidRDefault="00815F17">
          <w:pPr>
            <w:pStyle w:val="529DD40557E14357B14736AB06CDDA2E"/>
          </w:pPr>
          <w:r w:rsidRPr="00CF1A49">
            <w:t>LinkedIn Profile</w:t>
          </w:r>
        </w:p>
      </w:docPartBody>
    </w:docPart>
    <w:docPart>
      <w:docPartPr>
        <w:name w:val="BBDE804444EC4ADF979739B396389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4B8F1-4425-43BA-BD2E-011918B59BD9}"/>
      </w:docPartPr>
      <w:docPartBody>
        <w:p w:rsidR="003B7E8F" w:rsidRDefault="00815F17">
          <w:pPr>
            <w:pStyle w:val="BBDE804444EC4ADF979739B396389493"/>
          </w:pPr>
          <w:r w:rsidRPr="00CF1A49">
            <w:t>Experience</w:t>
          </w:r>
        </w:p>
      </w:docPartBody>
    </w:docPart>
    <w:docPart>
      <w:docPartPr>
        <w:name w:val="CA6B1A9E1D5742C1B75D180DAF91A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B68FA-F0DD-4D72-BA86-885BCFBB1075}"/>
      </w:docPartPr>
      <w:docPartBody>
        <w:p w:rsidR="003B7E8F" w:rsidRDefault="00815F17">
          <w:pPr>
            <w:pStyle w:val="CA6B1A9E1D5742C1B75D180DAF91A5FB"/>
          </w:pPr>
          <w:r w:rsidRPr="00CF1A49">
            <w:t>Education</w:t>
          </w:r>
        </w:p>
      </w:docPartBody>
    </w:docPart>
    <w:docPart>
      <w:docPartPr>
        <w:name w:val="3EFA9868EF5A48E385264712EF6A3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DF864-61D5-4FAD-B4BD-D5A3DF1040FA}"/>
      </w:docPartPr>
      <w:docPartBody>
        <w:p w:rsidR="003B7E8F" w:rsidRDefault="00815F17">
          <w:pPr>
            <w:pStyle w:val="3EFA9868EF5A48E385264712EF6A3DA2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F17"/>
    <w:rsid w:val="003B7E8F"/>
    <w:rsid w:val="00815F17"/>
    <w:rsid w:val="00E6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69048581604538844525689877AD1B">
    <w:name w:val="1269048581604538844525689877AD1B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8CF4506C22974020B4EF4D0B0CED48B9">
    <w:name w:val="8CF4506C22974020B4EF4D0B0CED48B9"/>
  </w:style>
  <w:style w:type="paragraph" w:customStyle="1" w:styleId="25A4BFA6D0CA47A085D0D3613124C404">
    <w:name w:val="25A4BFA6D0CA47A085D0D3613124C404"/>
  </w:style>
  <w:style w:type="paragraph" w:customStyle="1" w:styleId="96EF4309965542F88FE351994B7961B4">
    <w:name w:val="96EF4309965542F88FE351994B7961B4"/>
  </w:style>
  <w:style w:type="paragraph" w:customStyle="1" w:styleId="AB087229F4334B57AF6F72619D6F5B97">
    <w:name w:val="AB087229F4334B57AF6F72619D6F5B97"/>
  </w:style>
  <w:style w:type="paragraph" w:customStyle="1" w:styleId="D25D6F2BE99A4762BBA4D586C2779D3C">
    <w:name w:val="D25D6F2BE99A4762BBA4D586C2779D3C"/>
  </w:style>
  <w:style w:type="paragraph" w:customStyle="1" w:styleId="E251B16B51264C2A9C53C6F8581E0C6F">
    <w:name w:val="E251B16B51264C2A9C53C6F8581E0C6F"/>
  </w:style>
  <w:style w:type="paragraph" w:customStyle="1" w:styleId="529DD40557E14357B14736AB06CDDA2E">
    <w:name w:val="529DD40557E14357B14736AB06CDDA2E"/>
  </w:style>
  <w:style w:type="paragraph" w:customStyle="1" w:styleId="F04FA5731D1241679CA80F26D3B475A7">
    <w:name w:val="F04FA5731D1241679CA80F26D3B475A7"/>
  </w:style>
  <w:style w:type="paragraph" w:customStyle="1" w:styleId="60EE00E61F5A4993884F84132B17C470">
    <w:name w:val="60EE00E61F5A4993884F84132B17C470"/>
  </w:style>
  <w:style w:type="paragraph" w:customStyle="1" w:styleId="F290210C03304114B021DAFBCF0338D0">
    <w:name w:val="F290210C03304114B021DAFBCF0338D0"/>
  </w:style>
  <w:style w:type="paragraph" w:customStyle="1" w:styleId="BBDE804444EC4ADF979739B396389493">
    <w:name w:val="BBDE804444EC4ADF979739B396389493"/>
  </w:style>
  <w:style w:type="paragraph" w:customStyle="1" w:styleId="C998A664712D4692B76857DBFC367428">
    <w:name w:val="C998A664712D4692B76857DBFC367428"/>
  </w:style>
  <w:style w:type="paragraph" w:customStyle="1" w:styleId="75BBE2994BB44E19B56169E2600319CB">
    <w:name w:val="75BBE2994BB44E19B56169E2600319CB"/>
  </w:style>
  <w:style w:type="paragraph" w:customStyle="1" w:styleId="A59C9A6FC1AA4AA386D79FBBE03A2D7A">
    <w:name w:val="A59C9A6FC1AA4AA386D79FBBE03A2D7A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75E40990F20C4F28B27B89C7C3FC0C8D">
    <w:name w:val="75E40990F20C4F28B27B89C7C3FC0C8D"/>
  </w:style>
  <w:style w:type="paragraph" w:customStyle="1" w:styleId="3B3B0F256CD743349513D7F3A0B78EE7">
    <w:name w:val="3B3B0F256CD743349513D7F3A0B78EE7"/>
  </w:style>
  <w:style w:type="paragraph" w:customStyle="1" w:styleId="44793860F59B44C492422A86CF8AED8C">
    <w:name w:val="44793860F59B44C492422A86CF8AED8C"/>
  </w:style>
  <w:style w:type="paragraph" w:customStyle="1" w:styleId="09C1F554B0B84376BD9A20272F070404">
    <w:name w:val="09C1F554B0B84376BD9A20272F070404"/>
  </w:style>
  <w:style w:type="paragraph" w:customStyle="1" w:styleId="22CFF1CD0C464732A196ECE68F79DC05">
    <w:name w:val="22CFF1CD0C464732A196ECE68F79DC05"/>
  </w:style>
  <w:style w:type="paragraph" w:customStyle="1" w:styleId="F69CE98D13C946299464C1B1C099AFD7">
    <w:name w:val="F69CE98D13C946299464C1B1C099AFD7"/>
  </w:style>
  <w:style w:type="paragraph" w:customStyle="1" w:styleId="BD90EF1CF5794FEFBE29219406B9D10A">
    <w:name w:val="BD90EF1CF5794FEFBE29219406B9D10A"/>
  </w:style>
  <w:style w:type="paragraph" w:customStyle="1" w:styleId="CA6B1A9E1D5742C1B75D180DAF91A5FB">
    <w:name w:val="CA6B1A9E1D5742C1B75D180DAF91A5FB"/>
  </w:style>
  <w:style w:type="paragraph" w:customStyle="1" w:styleId="923B9EA23EF043B683112189604F4456">
    <w:name w:val="923B9EA23EF043B683112189604F4456"/>
  </w:style>
  <w:style w:type="paragraph" w:customStyle="1" w:styleId="5DCB07DAA6E84D5C9EE2699FFC957064">
    <w:name w:val="5DCB07DAA6E84D5C9EE2699FFC957064"/>
  </w:style>
  <w:style w:type="paragraph" w:customStyle="1" w:styleId="665356A2DFF44AF49804B2DCD023BE6D">
    <w:name w:val="665356A2DFF44AF49804B2DCD023BE6D"/>
  </w:style>
  <w:style w:type="paragraph" w:customStyle="1" w:styleId="139F15A3487A44BB8CB46886BBFE29D6">
    <w:name w:val="139F15A3487A44BB8CB46886BBFE29D6"/>
  </w:style>
  <w:style w:type="paragraph" w:customStyle="1" w:styleId="C62A97180C094C549EECCC59975C8DC8">
    <w:name w:val="C62A97180C094C549EECCC59975C8DC8"/>
  </w:style>
  <w:style w:type="paragraph" w:customStyle="1" w:styleId="45EBE00A00EE4E04AAE359BB0BFB5E84">
    <w:name w:val="45EBE00A00EE4E04AAE359BB0BFB5E84"/>
  </w:style>
  <w:style w:type="paragraph" w:customStyle="1" w:styleId="548BD2C4E6B2409C8CD56D2467FBCC65">
    <w:name w:val="548BD2C4E6B2409C8CD56D2467FBCC65"/>
  </w:style>
  <w:style w:type="paragraph" w:customStyle="1" w:styleId="837B5FA69BED4D26965BD5A800105F49">
    <w:name w:val="837B5FA69BED4D26965BD5A800105F49"/>
  </w:style>
  <w:style w:type="paragraph" w:customStyle="1" w:styleId="E57DE5B2506F4802A784FB6C9492FF14">
    <w:name w:val="E57DE5B2506F4802A784FB6C9492FF14"/>
  </w:style>
  <w:style w:type="paragraph" w:customStyle="1" w:styleId="9176AFF6793241E189967786A7B974FB">
    <w:name w:val="9176AFF6793241E189967786A7B974FB"/>
  </w:style>
  <w:style w:type="paragraph" w:customStyle="1" w:styleId="3EFA9868EF5A48E385264712EF6A3DA2">
    <w:name w:val="3EFA9868EF5A48E385264712EF6A3DA2"/>
  </w:style>
  <w:style w:type="paragraph" w:customStyle="1" w:styleId="1C853568BA8A4617B7601E562E2BBAE1">
    <w:name w:val="1C853568BA8A4617B7601E562E2BBAE1"/>
  </w:style>
  <w:style w:type="paragraph" w:customStyle="1" w:styleId="E4FA5B9F4E1E4F7A948F9063C320BB1D">
    <w:name w:val="E4FA5B9F4E1E4F7A948F9063C320BB1D"/>
  </w:style>
  <w:style w:type="paragraph" w:customStyle="1" w:styleId="6F182B9AC0314257BAEFBA68F93E42BA">
    <w:name w:val="6F182B9AC0314257BAEFBA68F93E42BA"/>
  </w:style>
  <w:style w:type="paragraph" w:customStyle="1" w:styleId="237E66D56AD249BDAF39651E84E877A9">
    <w:name w:val="237E66D56AD249BDAF39651E84E877A9"/>
  </w:style>
  <w:style w:type="paragraph" w:customStyle="1" w:styleId="B0903D0A802942989BAA1799FB8B841B">
    <w:name w:val="B0903D0A802942989BAA1799FB8B841B"/>
  </w:style>
  <w:style w:type="paragraph" w:customStyle="1" w:styleId="398408361ADE44B5AEE2CA9168AC927D">
    <w:name w:val="398408361ADE44B5AEE2CA9168AC927D"/>
  </w:style>
  <w:style w:type="paragraph" w:customStyle="1" w:styleId="9C6732A3F4F24AD4A67DF178528D36A7">
    <w:name w:val="9C6732A3F4F24AD4A67DF178528D36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1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Mohan</dc:creator>
  <cp:keywords/>
  <dc:description/>
  <cp:lastModifiedBy>Creamskart Icecream</cp:lastModifiedBy>
  <cp:revision>2</cp:revision>
  <dcterms:created xsi:type="dcterms:W3CDTF">2024-03-23T09:15:00Z</dcterms:created>
  <dcterms:modified xsi:type="dcterms:W3CDTF">2024-03-23T09:15:00Z</dcterms:modified>
  <cp:category/>
</cp:coreProperties>
</file>