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642" w:rsidRPr="00C50082" w:rsidRDefault="00943E4E" w:rsidP="00E22989">
      <w:pPr>
        <w:pStyle w:val="Heading1"/>
        <w:rPr>
          <w:rFonts w:ascii="Arial" w:hAnsi="Arial" w:cs="Arial"/>
          <w:bCs/>
          <w:i/>
          <w:iCs/>
          <w:u w:val="single"/>
        </w:rPr>
      </w:pPr>
      <w:r>
        <w:t>Alishba erum</w:t>
      </w:r>
    </w:p>
    <w:p w:rsidR="00443642" w:rsidRPr="00BC0325" w:rsidRDefault="00CE3638">
      <w:pPr>
        <w:pStyle w:val="ContactInfo"/>
        <w:rPr>
          <w:color w:val="000000" w:themeColor="text1"/>
        </w:rPr>
      </w:pPr>
      <w:r w:rsidRPr="00BC0325">
        <w:rPr>
          <w:color w:val="000000" w:themeColor="text1"/>
        </w:rPr>
        <w:t>Address:</w:t>
      </w:r>
      <w:r w:rsidR="00F23677" w:rsidRPr="00BC0325">
        <w:rPr>
          <w:color w:val="000000" w:themeColor="text1"/>
        </w:rPr>
        <w:t xml:space="preserve">84/3/B </w:t>
      </w:r>
      <w:proofErr w:type="spellStart"/>
      <w:r w:rsidR="00F23677" w:rsidRPr="00BC0325">
        <w:rPr>
          <w:color w:val="000000" w:themeColor="text1"/>
        </w:rPr>
        <w:t>Topsia</w:t>
      </w:r>
      <w:proofErr w:type="spellEnd"/>
      <w:r w:rsidR="00F23677" w:rsidRPr="00BC0325">
        <w:rPr>
          <w:color w:val="000000" w:themeColor="text1"/>
        </w:rPr>
        <w:t xml:space="preserve"> Road, kolkata-39</w:t>
      </w:r>
    </w:p>
    <w:p w:rsidR="00F23677" w:rsidRPr="00BC0325" w:rsidRDefault="00F23677">
      <w:pPr>
        <w:pStyle w:val="ContactInfo"/>
        <w:rPr>
          <w:color w:val="000000" w:themeColor="text1"/>
        </w:rPr>
      </w:pPr>
      <w:r w:rsidRPr="00BC0325">
        <w:rPr>
          <w:color w:val="000000" w:themeColor="text1"/>
        </w:rPr>
        <w:t>Phone:</w:t>
      </w:r>
      <w:r w:rsidR="00CF772C" w:rsidRPr="00BC0325">
        <w:rPr>
          <w:color w:val="000000" w:themeColor="text1"/>
        </w:rPr>
        <w:t>7439255318</w:t>
      </w:r>
    </w:p>
    <w:p w:rsidR="00CF772C" w:rsidRPr="00BC0325" w:rsidRDefault="00944690">
      <w:pPr>
        <w:pStyle w:val="ContactInfo"/>
        <w:rPr>
          <w:color w:val="000000" w:themeColor="text1"/>
        </w:rPr>
      </w:pPr>
      <w:r w:rsidRPr="00BC0325">
        <w:rPr>
          <w:color w:val="000000" w:themeColor="text1"/>
        </w:rPr>
        <w:t>Email:amalishba99@gmail.com</w:t>
      </w:r>
    </w:p>
    <w:sdt>
      <w:sdtPr>
        <w:id w:val="-1179423465"/>
        <w:placeholder>
          <w:docPart w:val="9BD879C57047784F897C2E6EE6522F44"/>
        </w:placeholder>
        <w:temporary/>
        <w:showingPlcHdr/>
        <w15:appearance w15:val="hidden"/>
      </w:sdtPr>
      <w:sdtEndPr/>
      <w:sdtContent>
        <w:p w:rsidR="00443642" w:rsidRDefault="00A16635">
          <w:pPr>
            <w:pStyle w:val="Heading1"/>
          </w:pPr>
          <w:r>
            <w:t>Objective</w:t>
          </w:r>
        </w:p>
      </w:sdtContent>
    </w:sdt>
    <w:p w:rsidR="003A1ED8" w:rsidRPr="00BC0325" w:rsidRDefault="003A1ED8">
      <w:pPr>
        <w:rPr>
          <w:color w:val="000000" w:themeColor="text1"/>
        </w:rPr>
      </w:pPr>
      <w:r w:rsidRPr="00BC0325">
        <w:rPr>
          <w:color w:val="000000" w:themeColor="text1"/>
        </w:rPr>
        <w:t>Desire to</w:t>
      </w:r>
      <w:r w:rsidR="00E00047">
        <w:rPr>
          <w:color w:val="000000" w:themeColor="text1"/>
        </w:rPr>
        <w:t xml:space="preserve"> be a part of a reputed organization</w:t>
      </w:r>
      <w:r w:rsidR="00A000A2">
        <w:rPr>
          <w:color w:val="000000" w:themeColor="text1"/>
        </w:rPr>
        <w:t xml:space="preserve"> offering a compet</w:t>
      </w:r>
      <w:r w:rsidR="00B57F32">
        <w:rPr>
          <w:color w:val="000000" w:themeColor="text1"/>
        </w:rPr>
        <w:t>it</w:t>
      </w:r>
      <w:r w:rsidR="00A000A2">
        <w:rPr>
          <w:color w:val="000000" w:themeColor="text1"/>
        </w:rPr>
        <w:t>ive environment</w:t>
      </w:r>
      <w:r w:rsidR="00B57F32">
        <w:rPr>
          <w:color w:val="000000" w:themeColor="text1"/>
        </w:rPr>
        <w:t xml:space="preserve"> where I can use my skills</w:t>
      </w:r>
      <w:r w:rsidR="009D624A">
        <w:rPr>
          <w:color w:val="000000" w:themeColor="text1"/>
        </w:rPr>
        <w:t xml:space="preserve"> and knowledge </w:t>
      </w:r>
      <w:r w:rsidR="002216A5">
        <w:rPr>
          <w:color w:val="000000" w:themeColor="text1"/>
        </w:rPr>
        <w:t>f</w:t>
      </w:r>
      <w:r w:rsidR="0074012F">
        <w:rPr>
          <w:color w:val="000000" w:themeColor="text1"/>
        </w:rPr>
        <w:t>o</w:t>
      </w:r>
      <w:r w:rsidR="002216A5">
        <w:rPr>
          <w:color w:val="000000" w:themeColor="text1"/>
        </w:rPr>
        <w:t>r the benefit of the organization</w:t>
      </w:r>
      <w:r w:rsidR="00DA4479">
        <w:rPr>
          <w:color w:val="000000" w:themeColor="text1"/>
        </w:rPr>
        <w:t xml:space="preserve"> and enhance my skills more</w:t>
      </w:r>
      <w:r w:rsidR="00C8382D">
        <w:rPr>
          <w:color w:val="000000" w:themeColor="text1"/>
        </w:rPr>
        <w:t xml:space="preserve"> which will help me</w:t>
      </w:r>
      <w:r w:rsidR="00E73351">
        <w:rPr>
          <w:color w:val="000000" w:themeColor="text1"/>
        </w:rPr>
        <w:t xml:space="preserve"> to prosper in professional and </w:t>
      </w:r>
      <w:r w:rsidR="0074012F">
        <w:rPr>
          <w:color w:val="000000" w:themeColor="text1"/>
        </w:rPr>
        <w:t xml:space="preserve">individual growth. </w:t>
      </w:r>
    </w:p>
    <w:p w:rsidR="00540374" w:rsidRDefault="00FF0E41" w:rsidP="004F2E6B">
      <w:pPr>
        <w:pStyle w:val="Heading1"/>
      </w:pPr>
      <w:r>
        <w:t>Experience</w:t>
      </w:r>
    </w:p>
    <w:p w:rsidR="00FF0E41" w:rsidRPr="0062413F" w:rsidRDefault="009E6471" w:rsidP="00FF0E41">
      <w:pPr>
        <w:pStyle w:val="ListParagraph"/>
        <w:numPr>
          <w:ilvl w:val="0"/>
          <w:numId w:val="22"/>
        </w:numPr>
        <w:rPr>
          <w:color w:val="000000" w:themeColor="text1"/>
        </w:rPr>
      </w:pPr>
      <w:r>
        <w:rPr>
          <w:color w:val="000000" w:themeColor="text1"/>
        </w:rPr>
        <w:t>Worked at Tech Mahindra as CSA (</w:t>
      </w:r>
      <w:r w:rsidR="002B22D7">
        <w:rPr>
          <w:color w:val="000000" w:themeColor="text1"/>
        </w:rPr>
        <w:t xml:space="preserve">Customer Service Associate) </w:t>
      </w:r>
    </w:p>
    <w:p w:rsidR="0040460C" w:rsidRPr="000238A2" w:rsidRDefault="0040460C" w:rsidP="0040460C">
      <w:pPr>
        <w:pStyle w:val="Heading2"/>
        <w:rPr>
          <w:color w:val="000000" w:themeColor="text1"/>
        </w:rPr>
      </w:pPr>
      <w:r w:rsidRPr="00733629">
        <w:rPr>
          <w:color w:val="000000" w:themeColor="text1"/>
          <w:u w:val="single"/>
        </w:rPr>
        <w:t>KEY</w:t>
      </w:r>
      <w:r w:rsidRPr="000238A2">
        <w:rPr>
          <w:color w:val="000000" w:themeColor="text1"/>
        </w:rPr>
        <w:t xml:space="preserve"> </w:t>
      </w:r>
      <w:r w:rsidRPr="00733629">
        <w:rPr>
          <w:color w:val="000000" w:themeColor="text1"/>
          <w:u w:val="single"/>
        </w:rPr>
        <w:t>ATTRIBUTES</w:t>
      </w:r>
    </w:p>
    <w:p w:rsidR="0040460C" w:rsidRPr="000238A2" w:rsidRDefault="0040460C">
      <w:pPr>
        <w:rPr>
          <w:color w:val="000000" w:themeColor="text1"/>
        </w:rPr>
      </w:pPr>
      <w:r w:rsidRPr="000238A2">
        <w:rPr>
          <w:color w:val="000000" w:themeColor="text1"/>
        </w:rPr>
        <w:t>▪ Positive attitude, hard-working, focused</w:t>
      </w:r>
    </w:p>
    <w:p w:rsidR="0040460C" w:rsidRPr="000238A2" w:rsidRDefault="0040460C">
      <w:pPr>
        <w:rPr>
          <w:color w:val="000000" w:themeColor="text1"/>
        </w:rPr>
      </w:pPr>
      <w:r w:rsidRPr="000238A2">
        <w:rPr>
          <w:color w:val="000000" w:themeColor="text1"/>
        </w:rPr>
        <w:t>▪ Fast learner</w:t>
      </w:r>
    </w:p>
    <w:p w:rsidR="00830C35" w:rsidRDefault="0040460C" w:rsidP="00830C35">
      <w:pPr>
        <w:rPr>
          <w:color w:val="000000" w:themeColor="text1"/>
        </w:rPr>
      </w:pPr>
      <w:r w:rsidRPr="000238A2">
        <w:rPr>
          <w:color w:val="000000" w:themeColor="text1"/>
        </w:rPr>
        <w:t>▪ Loyal</w:t>
      </w:r>
    </w:p>
    <w:p w:rsidR="001D3226" w:rsidRPr="00A11CB2" w:rsidRDefault="001D3226" w:rsidP="00A11CB2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A11CB2">
        <w:rPr>
          <w:color w:val="000000" w:themeColor="text1"/>
        </w:rPr>
        <w:t xml:space="preserve">Team work capability </w:t>
      </w:r>
    </w:p>
    <w:p w:rsidR="003C68CA" w:rsidRPr="001D3226" w:rsidRDefault="0040460C" w:rsidP="001D3226">
      <w:pPr>
        <w:rPr>
          <w:color w:val="000000" w:themeColor="text1"/>
        </w:rPr>
      </w:pPr>
      <w:r w:rsidRPr="001D3226">
        <w:rPr>
          <w:color w:val="000000" w:themeColor="text1"/>
        </w:rPr>
        <w:t>▪ Punctual</w:t>
      </w:r>
    </w:p>
    <w:p w:rsidR="001E6807" w:rsidRPr="00830C35" w:rsidRDefault="001E6807" w:rsidP="00830C35">
      <w:pPr>
        <w:pStyle w:val="ListParagraph"/>
        <w:ind w:left="1440"/>
        <w:rPr>
          <w:color w:val="000000" w:themeColor="text1"/>
        </w:rPr>
      </w:pPr>
    </w:p>
    <w:p w:rsidR="00E92469" w:rsidRPr="000238A2" w:rsidRDefault="00E92469" w:rsidP="004C7226">
      <w:pPr>
        <w:pStyle w:val="Heading2"/>
        <w:rPr>
          <w:color w:val="000000" w:themeColor="text1"/>
        </w:rPr>
      </w:pPr>
      <w:r w:rsidRPr="00733629">
        <w:rPr>
          <w:color w:val="000000" w:themeColor="text1"/>
          <w:u w:val="single"/>
        </w:rPr>
        <w:t>SKILLS</w:t>
      </w:r>
    </w:p>
    <w:p w:rsidR="00E92469" w:rsidRPr="000238A2" w:rsidRDefault="00502FAD" w:rsidP="0087701B">
      <w:pPr>
        <w:rPr>
          <w:color w:val="000000" w:themeColor="text1"/>
        </w:rPr>
      </w:pPr>
      <w:r w:rsidRPr="000238A2">
        <w:rPr>
          <w:color w:val="000000" w:themeColor="text1"/>
        </w:rPr>
        <w:t xml:space="preserve">  </w:t>
      </w:r>
      <w:r w:rsidR="00CF301C" w:rsidRPr="000238A2">
        <w:rPr>
          <w:color w:val="000000" w:themeColor="text1"/>
        </w:rPr>
        <w:t xml:space="preserve"> </w:t>
      </w:r>
      <w:r w:rsidRPr="000238A2">
        <w:rPr>
          <w:color w:val="000000" w:themeColor="text1"/>
        </w:rPr>
        <w:t xml:space="preserve">  </w:t>
      </w:r>
      <w:r w:rsidR="00E92469" w:rsidRPr="000238A2">
        <w:rPr>
          <w:color w:val="000000" w:themeColor="text1"/>
        </w:rPr>
        <w:t xml:space="preserve">▪ Good at handling MS word, MS </w:t>
      </w:r>
      <w:r w:rsidR="003B235E">
        <w:rPr>
          <w:color w:val="000000" w:themeColor="text1"/>
        </w:rPr>
        <w:t xml:space="preserve">   </w:t>
      </w:r>
      <w:r w:rsidR="00E92469" w:rsidRPr="000238A2">
        <w:rPr>
          <w:color w:val="000000" w:themeColor="text1"/>
        </w:rPr>
        <w:t>power point</w:t>
      </w:r>
    </w:p>
    <w:p w:rsidR="00A56784" w:rsidRPr="001E6807" w:rsidRDefault="00502FAD" w:rsidP="001E6807">
      <w:pPr>
        <w:rPr>
          <w:color w:val="000000" w:themeColor="text1"/>
        </w:rPr>
      </w:pPr>
      <w:r w:rsidRPr="000238A2">
        <w:rPr>
          <w:color w:val="000000" w:themeColor="text1"/>
        </w:rPr>
        <w:t xml:space="preserve">  </w:t>
      </w:r>
      <w:r w:rsidR="00CF301C" w:rsidRPr="000238A2">
        <w:rPr>
          <w:color w:val="000000" w:themeColor="text1"/>
        </w:rPr>
        <w:t xml:space="preserve">  </w:t>
      </w:r>
      <w:r w:rsidRPr="000238A2">
        <w:rPr>
          <w:color w:val="000000" w:themeColor="text1"/>
        </w:rPr>
        <w:t xml:space="preserve">  </w:t>
      </w:r>
      <w:r w:rsidR="00E92469" w:rsidRPr="000238A2">
        <w:rPr>
          <w:color w:val="000000" w:themeColor="text1"/>
        </w:rPr>
        <w:t>▪ Good communication skills</w:t>
      </w:r>
      <w:r w:rsidR="00467EA0" w:rsidRPr="000238A2">
        <w:rPr>
          <w:color w:val="000000" w:themeColor="text1"/>
        </w:rPr>
        <w:t xml:space="preserve"> in </w:t>
      </w:r>
      <w:proofErr w:type="spellStart"/>
      <w:r w:rsidR="00467EA0" w:rsidRPr="000238A2">
        <w:rPr>
          <w:color w:val="000000" w:themeColor="text1"/>
        </w:rPr>
        <w:t>english</w:t>
      </w:r>
      <w:proofErr w:type="spellEnd"/>
      <w:r w:rsidR="00467EA0" w:rsidRPr="000238A2">
        <w:rPr>
          <w:color w:val="000000" w:themeColor="text1"/>
        </w:rPr>
        <w:t xml:space="preserve"> and </w:t>
      </w:r>
      <w:proofErr w:type="spellStart"/>
      <w:r w:rsidR="00467EA0" w:rsidRPr="000238A2">
        <w:rPr>
          <w:color w:val="000000" w:themeColor="text1"/>
        </w:rPr>
        <w:t>hindi</w:t>
      </w:r>
      <w:proofErr w:type="spellEnd"/>
    </w:p>
    <w:p w:rsidR="00FD3331" w:rsidRPr="000238A2" w:rsidRDefault="00FD3331" w:rsidP="00FD3331">
      <w:pPr>
        <w:pStyle w:val="Heading2"/>
        <w:rPr>
          <w:color w:val="000000" w:themeColor="text1"/>
        </w:rPr>
      </w:pPr>
      <w:r w:rsidRPr="00733629">
        <w:rPr>
          <w:color w:val="000000" w:themeColor="text1"/>
          <w:u w:val="single"/>
        </w:rPr>
        <w:t>HOBBIES</w:t>
      </w:r>
    </w:p>
    <w:p w:rsidR="00FD3331" w:rsidRPr="000238A2" w:rsidRDefault="00FD3331">
      <w:pPr>
        <w:rPr>
          <w:color w:val="000000" w:themeColor="text1"/>
        </w:rPr>
      </w:pPr>
      <w:r w:rsidRPr="000238A2">
        <w:rPr>
          <w:color w:val="000000" w:themeColor="text1"/>
        </w:rPr>
        <w:t>▪ Reading</w:t>
      </w:r>
    </w:p>
    <w:p w:rsidR="008C3FB8" w:rsidRPr="000238A2" w:rsidRDefault="00FD3331">
      <w:pPr>
        <w:rPr>
          <w:color w:val="000000" w:themeColor="text1"/>
        </w:rPr>
      </w:pPr>
      <w:r w:rsidRPr="000238A2">
        <w:rPr>
          <w:color w:val="000000" w:themeColor="text1"/>
        </w:rPr>
        <w:t xml:space="preserve">▪ </w:t>
      </w:r>
      <w:r w:rsidR="00BD1869">
        <w:rPr>
          <w:color w:val="000000" w:themeColor="text1"/>
        </w:rPr>
        <w:t>SUPW</w:t>
      </w:r>
    </w:p>
    <w:p w:rsidR="00070F89" w:rsidRPr="000238A2" w:rsidRDefault="00FD3331">
      <w:pPr>
        <w:rPr>
          <w:color w:val="000000" w:themeColor="text1"/>
        </w:rPr>
      </w:pPr>
      <w:r w:rsidRPr="000238A2">
        <w:rPr>
          <w:color w:val="000000" w:themeColor="text1"/>
        </w:rPr>
        <w:t>▪ Writing</w:t>
      </w:r>
    </w:p>
    <w:p w:rsidR="00FD3331" w:rsidRPr="004F5AC5" w:rsidRDefault="00FD3331">
      <w:pPr>
        <w:rPr>
          <w:color w:val="000000" w:themeColor="text1"/>
        </w:rPr>
      </w:pPr>
      <w:r w:rsidRPr="004F5AC5">
        <w:rPr>
          <w:color w:val="000000" w:themeColor="text1"/>
        </w:rPr>
        <w:t>▪ Socializing</w:t>
      </w:r>
    </w:p>
    <w:p w:rsidR="00443642" w:rsidRDefault="00443642" w:rsidP="00565F54">
      <w:pPr>
        <w:pStyle w:val="ListBullet"/>
        <w:numPr>
          <w:ilvl w:val="0"/>
          <w:numId w:val="0"/>
        </w:numPr>
        <w:ind w:left="216" w:hanging="216"/>
      </w:pPr>
    </w:p>
    <w:sdt>
      <w:sdtPr>
        <w:id w:val="720946933"/>
        <w:placeholder>
          <w:docPart w:val="492B81C2BE48F34DB5A24A5B4E720EFF"/>
        </w:placeholder>
        <w:temporary/>
        <w:showingPlcHdr/>
        <w15:appearance w15:val="hidden"/>
      </w:sdtPr>
      <w:sdtEndPr/>
      <w:sdtContent>
        <w:p w:rsidR="00443642" w:rsidRDefault="00A16635">
          <w:pPr>
            <w:pStyle w:val="Heading1"/>
          </w:pPr>
          <w:r>
            <w:t>Education</w:t>
          </w:r>
        </w:p>
      </w:sdtContent>
    </w:sdt>
    <w:p w:rsidR="00823457" w:rsidRPr="004F5AC5" w:rsidRDefault="007C5BEF" w:rsidP="00823457">
      <w:pPr>
        <w:rPr>
          <w:color w:val="000000" w:themeColor="text1"/>
        </w:rPr>
      </w:pPr>
      <w:r w:rsidRPr="004F5AC5">
        <w:rPr>
          <w:color w:val="000000" w:themeColor="text1"/>
        </w:rPr>
        <w:t xml:space="preserve">Completed my </w:t>
      </w:r>
      <w:r w:rsidR="001348BA" w:rsidRPr="004F5AC5">
        <w:rPr>
          <w:color w:val="000000" w:themeColor="text1"/>
        </w:rPr>
        <w:t>matriculation</w:t>
      </w:r>
      <w:r w:rsidR="00E66718" w:rsidRPr="004F5AC5">
        <w:rPr>
          <w:color w:val="000000" w:themeColor="text1"/>
        </w:rPr>
        <w:t xml:space="preserve"> (ICSE)</w:t>
      </w:r>
      <w:r w:rsidR="000E3FE0" w:rsidRPr="004F5AC5">
        <w:rPr>
          <w:color w:val="000000" w:themeColor="text1"/>
        </w:rPr>
        <w:t xml:space="preserve"> in 2019</w:t>
      </w:r>
      <w:r w:rsidR="00E66718" w:rsidRPr="004F5AC5">
        <w:rPr>
          <w:color w:val="000000" w:themeColor="text1"/>
        </w:rPr>
        <w:t xml:space="preserve"> </w:t>
      </w:r>
      <w:r w:rsidR="00334995" w:rsidRPr="004F5AC5">
        <w:rPr>
          <w:color w:val="000000" w:themeColor="text1"/>
        </w:rPr>
        <w:t>and h</w:t>
      </w:r>
      <w:r w:rsidR="000E0D89" w:rsidRPr="004F5AC5">
        <w:rPr>
          <w:color w:val="000000" w:themeColor="text1"/>
        </w:rPr>
        <w:t xml:space="preserve">igher secondary (ISC) </w:t>
      </w:r>
      <w:r w:rsidR="000E3FE0" w:rsidRPr="004F5AC5">
        <w:rPr>
          <w:color w:val="000000" w:themeColor="text1"/>
        </w:rPr>
        <w:t xml:space="preserve">in 2021 </w:t>
      </w:r>
      <w:r w:rsidR="00823457" w:rsidRPr="004F5AC5">
        <w:rPr>
          <w:color w:val="000000" w:themeColor="text1"/>
        </w:rPr>
        <w:t>from Young Horizons school by securing 80%</w:t>
      </w:r>
      <w:r w:rsidR="00D54484" w:rsidRPr="004F5AC5">
        <w:rPr>
          <w:color w:val="000000" w:themeColor="text1"/>
        </w:rPr>
        <w:t xml:space="preserve"> and 88% respectively. </w:t>
      </w:r>
    </w:p>
    <w:p w:rsidR="007C5BEF" w:rsidRDefault="007C5BEF"/>
    <w:p w:rsidR="007C5BEF" w:rsidRDefault="007C5BEF"/>
    <w:p w:rsidR="00443642" w:rsidRDefault="003F5BBD" w:rsidP="00FC7229">
      <w:pPr>
        <w:pStyle w:val="Heading1"/>
      </w:pPr>
      <w:r>
        <w:t>Personal Information</w:t>
      </w:r>
    </w:p>
    <w:p w:rsidR="003F5BBD" w:rsidRDefault="004E743F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color w:val="000000" w:themeColor="text1"/>
        </w:rPr>
        <w:t xml:space="preserve">Father's name: </w:t>
      </w:r>
      <w:proofErr w:type="spellStart"/>
      <w:r w:rsidRPr="00523104">
        <w:rPr>
          <w:rFonts w:cs="Noto Sans Devanagari"/>
          <w:color w:val="000000" w:themeColor="text1"/>
          <w:lang w:bidi="hi-IN"/>
        </w:rPr>
        <w:t>Imtiyaz</w:t>
      </w:r>
      <w:proofErr w:type="spellEnd"/>
      <w:r w:rsidRPr="00523104">
        <w:rPr>
          <w:rFonts w:cs="Noto Sans Devanagari"/>
          <w:color w:val="000000" w:themeColor="text1"/>
          <w:lang w:bidi="hi-IN"/>
        </w:rPr>
        <w:t xml:space="preserve"> Ahmed</w:t>
      </w:r>
    </w:p>
    <w:p w:rsidR="00BD1869" w:rsidRPr="00523104" w:rsidRDefault="00B15AC3" w:rsidP="003F5BBD">
      <w:pPr>
        <w:rPr>
          <w:rFonts w:cs="Noto Sans Devanagari"/>
          <w:color w:val="000000" w:themeColor="text1"/>
          <w:lang w:bidi="hi-IN"/>
        </w:rPr>
      </w:pPr>
      <w:r>
        <w:rPr>
          <w:rFonts w:cs="Noto Sans Devanagari"/>
          <w:color w:val="000000" w:themeColor="text1"/>
          <w:lang w:bidi="hi-IN"/>
        </w:rPr>
        <w:t>Father's mobile no: 9123667916</w:t>
      </w:r>
    </w:p>
    <w:p w:rsidR="004E743F" w:rsidRPr="00523104" w:rsidRDefault="00DB6727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>Date of birth: 17/05/2002</w:t>
      </w:r>
    </w:p>
    <w:p w:rsidR="00DB6727" w:rsidRPr="00523104" w:rsidRDefault="002A5A58" w:rsidP="003F5BBD">
      <w:pPr>
        <w:rPr>
          <w:rFonts w:cs="Noto Sans Devanagari"/>
          <w:color w:val="000000" w:themeColor="text1"/>
          <w:lang w:bidi="hi-IN"/>
        </w:rPr>
      </w:pPr>
      <w:proofErr w:type="spellStart"/>
      <w:r w:rsidRPr="00523104">
        <w:rPr>
          <w:rFonts w:cs="Noto Sans Devanagari"/>
          <w:color w:val="000000" w:themeColor="text1"/>
          <w:lang w:bidi="hi-IN"/>
        </w:rPr>
        <w:t>Gender:Female</w:t>
      </w:r>
      <w:proofErr w:type="spellEnd"/>
    </w:p>
    <w:p w:rsidR="002A5A58" w:rsidRPr="00523104" w:rsidRDefault="00F724E7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>Martial Status: Single</w:t>
      </w:r>
    </w:p>
    <w:p w:rsidR="00C44346" w:rsidRPr="00523104" w:rsidRDefault="00C44346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>Nationality</w:t>
      </w:r>
      <w:r w:rsidR="00527CE0" w:rsidRPr="00523104">
        <w:rPr>
          <w:rFonts w:cs="Noto Sans Devanagari"/>
          <w:color w:val="000000" w:themeColor="text1"/>
          <w:lang w:bidi="hi-IN"/>
        </w:rPr>
        <w:t xml:space="preserve"> </w:t>
      </w:r>
      <w:r w:rsidRPr="00523104">
        <w:rPr>
          <w:rFonts w:cs="Noto Sans Devanagari"/>
          <w:color w:val="000000" w:themeColor="text1"/>
          <w:lang w:bidi="hi-IN"/>
        </w:rPr>
        <w:t>:</w:t>
      </w:r>
      <w:r w:rsidR="00527CE0" w:rsidRPr="00523104">
        <w:rPr>
          <w:rFonts w:cs="Noto Sans Devanagari"/>
          <w:color w:val="000000" w:themeColor="text1"/>
          <w:lang w:bidi="hi-IN"/>
        </w:rPr>
        <w:t xml:space="preserve"> </w:t>
      </w:r>
      <w:r w:rsidRPr="00523104">
        <w:rPr>
          <w:rFonts w:cs="Noto Sans Devanagari"/>
          <w:color w:val="000000" w:themeColor="text1"/>
          <w:lang w:bidi="hi-IN"/>
        </w:rPr>
        <w:t>Indian</w:t>
      </w:r>
    </w:p>
    <w:p w:rsidR="00C44346" w:rsidRPr="00523104" w:rsidRDefault="00976E36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 xml:space="preserve">Languages </w:t>
      </w:r>
      <w:r w:rsidR="00527CE0" w:rsidRPr="00523104">
        <w:rPr>
          <w:rFonts w:cs="Noto Sans Devanagari"/>
          <w:color w:val="000000" w:themeColor="text1"/>
          <w:lang w:bidi="hi-IN"/>
        </w:rPr>
        <w:t xml:space="preserve">known </w:t>
      </w:r>
      <w:r w:rsidRPr="00523104">
        <w:rPr>
          <w:rFonts w:cs="Noto Sans Devanagari"/>
          <w:color w:val="000000" w:themeColor="text1"/>
          <w:lang w:bidi="hi-IN"/>
        </w:rPr>
        <w:t>:</w:t>
      </w:r>
      <w:r w:rsidR="008A0B0F" w:rsidRPr="00523104">
        <w:rPr>
          <w:rFonts w:cs="Noto Sans Devanagari"/>
          <w:color w:val="000000" w:themeColor="text1"/>
          <w:lang w:bidi="hi-IN"/>
        </w:rPr>
        <w:t xml:space="preserve"> </w:t>
      </w:r>
      <w:r w:rsidRPr="00523104">
        <w:rPr>
          <w:rFonts w:cs="Noto Sans Devanagari"/>
          <w:color w:val="000000" w:themeColor="text1"/>
          <w:lang w:bidi="hi-IN"/>
        </w:rPr>
        <w:t>English and Hindi only</w:t>
      </w:r>
    </w:p>
    <w:p w:rsidR="00F724E7" w:rsidRPr="00523104" w:rsidRDefault="006B77F4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>Strength:</w:t>
      </w:r>
      <w:r w:rsidR="004D7922" w:rsidRPr="00523104">
        <w:rPr>
          <w:rFonts w:cs="Noto Sans Devanagari"/>
          <w:color w:val="000000" w:themeColor="text1"/>
          <w:lang w:bidi="hi-IN"/>
        </w:rPr>
        <w:t xml:space="preserve"> </w:t>
      </w:r>
      <w:r w:rsidRPr="00523104">
        <w:rPr>
          <w:rFonts w:cs="Noto Sans Devanagari"/>
          <w:color w:val="000000" w:themeColor="text1"/>
          <w:lang w:bidi="hi-IN"/>
        </w:rPr>
        <w:t>Self -</w:t>
      </w:r>
      <w:r w:rsidR="00803BD4" w:rsidRPr="00523104">
        <w:rPr>
          <w:rFonts w:cs="Noto Sans Devanagari"/>
          <w:color w:val="000000" w:themeColor="text1"/>
          <w:lang w:bidi="hi-IN"/>
        </w:rPr>
        <w:t>Motivated</w:t>
      </w:r>
    </w:p>
    <w:p w:rsidR="00803BD4" w:rsidRPr="00523104" w:rsidRDefault="008A0B0F" w:rsidP="003F5BBD">
      <w:pPr>
        <w:rPr>
          <w:rFonts w:cs="Noto Sans Devanagari"/>
          <w:color w:val="000000" w:themeColor="text1"/>
          <w:lang w:bidi="hi-IN"/>
        </w:rPr>
      </w:pPr>
      <w:r w:rsidRPr="00523104">
        <w:rPr>
          <w:rFonts w:cs="Noto Sans Devanagari"/>
          <w:color w:val="000000" w:themeColor="text1"/>
          <w:lang w:bidi="hi-IN"/>
        </w:rPr>
        <w:t xml:space="preserve">               Quick learner</w:t>
      </w:r>
    </w:p>
    <w:p w:rsidR="005945D5" w:rsidRPr="005945D5" w:rsidRDefault="005945D5" w:rsidP="00D37B4A">
      <w:pPr>
        <w:pStyle w:val="Heading3"/>
        <w:rPr>
          <w:color w:val="000000" w:themeColor="text1"/>
        </w:rPr>
      </w:pPr>
      <w:r w:rsidRPr="00E44F7D">
        <w:rPr>
          <w:u w:val="single"/>
        </w:rPr>
        <w:t>Declaration</w:t>
      </w:r>
    </w:p>
    <w:p w:rsidR="005945D5" w:rsidRDefault="005945D5" w:rsidP="003F5BBD"/>
    <w:p w:rsidR="005945D5" w:rsidRPr="00D37B4A" w:rsidRDefault="005945D5" w:rsidP="003F5BBD">
      <w:pPr>
        <w:rPr>
          <w:color w:val="000000" w:themeColor="text1"/>
        </w:rPr>
      </w:pPr>
      <w:r w:rsidRPr="00D37B4A">
        <w:rPr>
          <w:color w:val="000000" w:themeColor="text1"/>
        </w:rPr>
        <w:t xml:space="preserve">I hereby declare that the above mentioned information is correct to best of my knowledge. </w:t>
      </w:r>
    </w:p>
    <w:p w:rsidR="005945D5" w:rsidRPr="00D37B4A" w:rsidRDefault="005945D5" w:rsidP="003F5BBD">
      <w:pPr>
        <w:rPr>
          <w:color w:val="000000" w:themeColor="text1"/>
        </w:rPr>
      </w:pPr>
    </w:p>
    <w:p w:rsidR="005945D5" w:rsidRPr="00D37B4A" w:rsidRDefault="006F1138" w:rsidP="003F5BBD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</w:t>
      </w:r>
      <w:r w:rsidR="00AF58B1">
        <w:rPr>
          <w:color w:val="000000" w:themeColor="text1"/>
        </w:rPr>
        <w:t xml:space="preserve">                                                                              </w:t>
      </w:r>
      <w:r w:rsidR="005945D5" w:rsidRPr="00D37B4A">
        <w:rPr>
          <w:color w:val="000000" w:themeColor="text1"/>
        </w:rPr>
        <w:t xml:space="preserve">ALISHBA ERUM. </w:t>
      </w:r>
    </w:p>
    <w:p w:rsidR="002A5A58" w:rsidRPr="00D37B4A" w:rsidRDefault="002A5A58" w:rsidP="003F5BBD">
      <w:pPr>
        <w:rPr>
          <w:color w:val="000000" w:themeColor="text1"/>
        </w:rPr>
      </w:pPr>
    </w:p>
    <w:sectPr w:rsidR="002A5A58" w:rsidRPr="00D37B4A">
      <w:headerReference w:type="default" r:id="rId8"/>
      <w:footerReference w:type="default" r:id="rId9"/>
      <w:headerReference w:type="first" r:id="rId10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48BD" w:rsidRDefault="00A748BD">
      <w:r>
        <w:separator/>
      </w:r>
    </w:p>
  </w:endnote>
  <w:endnote w:type="continuationSeparator" w:id="0">
    <w:p w:rsidR="00A748BD" w:rsidRDefault="00A7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642" w:rsidRDefault="00A1663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48BD" w:rsidRDefault="00A748BD">
      <w:r>
        <w:separator/>
      </w:r>
    </w:p>
  </w:footnote>
  <w:footnote w:type="continuationSeparator" w:id="0">
    <w:p w:rsidR="00A748BD" w:rsidRDefault="00A7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642" w:rsidRDefault="00A16635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 xmlns:w16du="http://schemas.microsoft.com/office/word/2023/wordml/word16du">
          <w:pict>
            <v:shape w14:anchorId="0F9F6B4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642" w:rsidRDefault="00A16635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599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3642" w:rsidRDefault="00443642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">
              <v:shape id="Frame 5" o:spid="_x0000_s1027" style="position:absolute;left:1333;width:73152;height:96012;visibility:visible;mso-wrap-style:square;v-text-anchor:middle" coordsize="7315200,9601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5;top:4286;width:3582;height:8020;visibility:visible;mso-wrap-style:square;v-text-anchor:top" coordsize="240,528" o:spt="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:rsidR="00443642" w:rsidRDefault="00443642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A4F05"/>
    <w:multiLevelType w:val="hybridMultilevel"/>
    <w:tmpl w:val="FA22B2DA"/>
    <w:lvl w:ilvl="0" w:tplc="04090005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1" w15:restartNumberingAfterBreak="0">
    <w:nsid w:val="01123A55"/>
    <w:multiLevelType w:val="hybridMultilevel"/>
    <w:tmpl w:val="0846D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C9C6716"/>
    <w:multiLevelType w:val="hybridMultilevel"/>
    <w:tmpl w:val="05E47112"/>
    <w:lvl w:ilvl="0" w:tplc="0409000B">
      <w:start w:val="1"/>
      <w:numFmt w:val="bullet"/>
      <w:lvlText w:val=""/>
      <w:lvlJc w:val="left"/>
      <w:pPr>
        <w:ind w:left="15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1E57"/>
    <w:multiLevelType w:val="hybridMultilevel"/>
    <w:tmpl w:val="5CA20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B1B1D"/>
    <w:multiLevelType w:val="hybridMultilevel"/>
    <w:tmpl w:val="9F786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E73D3"/>
    <w:multiLevelType w:val="hybridMultilevel"/>
    <w:tmpl w:val="6664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034D9"/>
    <w:multiLevelType w:val="hybridMultilevel"/>
    <w:tmpl w:val="72466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3179C4"/>
    <w:multiLevelType w:val="hybridMultilevel"/>
    <w:tmpl w:val="3F30A68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F054F"/>
    <w:multiLevelType w:val="hybridMultilevel"/>
    <w:tmpl w:val="AE044F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D09C7"/>
    <w:multiLevelType w:val="hybridMultilevel"/>
    <w:tmpl w:val="7F4C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05CD7"/>
    <w:multiLevelType w:val="hybridMultilevel"/>
    <w:tmpl w:val="F4EA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15A85"/>
    <w:multiLevelType w:val="hybridMultilevel"/>
    <w:tmpl w:val="2356144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1149980">
    <w:abstractNumId w:val="9"/>
  </w:num>
  <w:num w:numId="2" w16cid:durableId="1942300157">
    <w:abstractNumId w:val="19"/>
  </w:num>
  <w:num w:numId="3" w16cid:durableId="1079522227">
    <w:abstractNumId w:val="13"/>
  </w:num>
  <w:num w:numId="4" w16cid:durableId="552692028">
    <w:abstractNumId w:val="7"/>
  </w:num>
  <w:num w:numId="5" w16cid:durableId="713429417">
    <w:abstractNumId w:val="6"/>
  </w:num>
  <w:num w:numId="6" w16cid:durableId="595670890">
    <w:abstractNumId w:val="5"/>
  </w:num>
  <w:num w:numId="7" w16cid:durableId="651368543">
    <w:abstractNumId w:val="4"/>
  </w:num>
  <w:num w:numId="8" w16cid:durableId="553931765">
    <w:abstractNumId w:val="8"/>
  </w:num>
  <w:num w:numId="9" w16cid:durableId="198737513">
    <w:abstractNumId w:val="3"/>
  </w:num>
  <w:num w:numId="10" w16cid:durableId="1685325382">
    <w:abstractNumId w:val="2"/>
  </w:num>
  <w:num w:numId="11" w16cid:durableId="1824085487">
    <w:abstractNumId w:val="1"/>
  </w:num>
  <w:num w:numId="12" w16cid:durableId="1880698602">
    <w:abstractNumId w:val="0"/>
  </w:num>
  <w:num w:numId="13" w16cid:durableId="921373764">
    <w:abstractNumId w:val="23"/>
  </w:num>
  <w:num w:numId="14" w16cid:durableId="1347488276">
    <w:abstractNumId w:val="18"/>
  </w:num>
  <w:num w:numId="15" w16cid:durableId="1057239603">
    <w:abstractNumId w:val="12"/>
  </w:num>
  <w:num w:numId="16" w16cid:durableId="136145056">
    <w:abstractNumId w:val="15"/>
  </w:num>
  <w:num w:numId="17" w16cid:durableId="1603294075">
    <w:abstractNumId w:val="14"/>
  </w:num>
  <w:num w:numId="18" w16cid:durableId="1243829933">
    <w:abstractNumId w:val="21"/>
  </w:num>
  <w:num w:numId="19" w16cid:durableId="194657320">
    <w:abstractNumId w:val="20"/>
  </w:num>
  <w:num w:numId="20" w16cid:durableId="126319261">
    <w:abstractNumId w:val="10"/>
  </w:num>
  <w:num w:numId="21" w16cid:durableId="1192262390">
    <w:abstractNumId w:val="22"/>
  </w:num>
  <w:num w:numId="22" w16cid:durableId="1070662136">
    <w:abstractNumId w:val="24"/>
  </w:num>
  <w:num w:numId="23" w16cid:durableId="718700309">
    <w:abstractNumId w:val="16"/>
  </w:num>
  <w:num w:numId="24" w16cid:durableId="773718036">
    <w:abstractNumId w:val="17"/>
  </w:num>
  <w:num w:numId="25" w16cid:durableId="1371497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attachedTemplate r:id="rId1"/>
  <w:revisionView w:inkAnnotations="0"/>
  <w:defaultTabStop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4E"/>
    <w:rsid w:val="000238A2"/>
    <w:rsid w:val="00070F89"/>
    <w:rsid w:val="00074858"/>
    <w:rsid w:val="00096BDB"/>
    <w:rsid w:val="000E0D89"/>
    <w:rsid w:val="000E3FE0"/>
    <w:rsid w:val="000F118E"/>
    <w:rsid w:val="0010710E"/>
    <w:rsid w:val="00130AB2"/>
    <w:rsid w:val="001348BA"/>
    <w:rsid w:val="00161DD3"/>
    <w:rsid w:val="001D3226"/>
    <w:rsid w:val="001E6807"/>
    <w:rsid w:val="002216A5"/>
    <w:rsid w:val="002A5A58"/>
    <w:rsid w:val="002B22D7"/>
    <w:rsid w:val="002D1CFF"/>
    <w:rsid w:val="00313D8D"/>
    <w:rsid w:val="00334995"/>
    <w:rsid w:val="00360A0B"/>
    <w:rsid w:val="003A1ED8"/>
    <w:rsid w:val="003B235E"/>
    <w:rsid w:val="003C68CA"/>
    <w:rsid w:val="003F5BBD"/>
    <w:rsid w:val="0040460C"/>
    <w:rsid w:val="00443642"/>
    <w:rsid w:val="00467EA0"/>
    <w:rsid w:val="004C7226"/>
    <w:rsid w:val="004D7922"/>
    <w:rsid w:val="004E743F"/>
    <w:rsid w:val="004F2E6B"/>
    <w:rsid w:val="004F5AC5"/>
    <w:rsid w:val="00502FAD"/>
    <w:rsid w:val="00523104"/>
    <w:rsid w:val="00527CE0"/>
    <w:rsid w:val="00540374"/>
    <w:rsid w:val="00565F54"/>
    <w:rsid w:val="005900A3"/>
    <w:rsid w:val="005945D5"/>
    <w:rsid w:val="0062413F"/>
    <w:rsid w:val="00663074"/>
    <w:rsid w:val="006B77F4"/>
    <w:rsid w:val="006F1138"/>
    <w:rsid w:val="00710DAD"/>
    <w:rsid w:val="00733629"/>
    <w:rsid w:val="0074012F"/>
    <w:rsid w:val="00743DF2"/>
    <w:rsid w:val="00747283"/>
    <w:rsid w:val="007C5BEF"/>
    <w:rsid w:val="00803BD4"/>
    <w:rsid w:val="00823457"/>
    <w:rsid w:val="00830C35"/>
    <w:rsid w:val="00875FB4"/>
    <w:rsid w:val="0087701B"/>
    <w:rsid w:val="008A0B0F"/>
    <w:rsid w:val="008C3FB8"/>
    <w:rsid w:val="00943E4E"/>
    <w:rsid w:val="00944690"/>
    <w:rsid w:val="00976E36"/>
    <w:rsid w:val="009D624A"/>
    <w:rsid w:val="009E6471"/>
    <w:rsid w:val="00A000A2"/>
    <w:rsid w:val="00A11CB2"/>
    <w:rsid w:val="00A16635"/>
    <w:rsid w:val="00A2626C"/>
    <w:rsid w:val="00A56784"/>
    <w:rsid w:val="00A61795"/>
    <w:rsid w:val="00A748BD"/>
    <w:rsid w:val="00AE21ED"/>
    <w:rsid w:val="00AF58B1"/>
    <w:rsid w:val="00B15AC3"/>
    <w:rsid w:val="00B57F32"/>
    <w:rsid w:val="00BA12B3"/>
    <w:rsid w:val="00BC0325"/>
    <w:rsid w:val="00BC66B7"/>
    <w:rsid w:val="00BD1869"/>
    <w:rsid w:val="00C4255B"/>
    <w:rsid w:val="00C44346"/>
    <w:rsid w:val="00C50082"/>
    <w:rsid w:val="00C819A9"/>
    <w:rsid w:val="00C8382D"/>
    <w:rsid w:val="00CE3638"/>
    <w:rsid w:val="00CF301C"/>
    <w:rsid w:val="00CF772C"/>
    <w:rsid w:val="00D30BDF"/>
    <w:rsid w:val="00D37B4A"/>
    <w:rsid w:val="00D54484"/>
    <w:rsid w:val="00D7537F"/>
    <w:rsid w:val="00DA4479"/>
    <w:rsid w:val="00DB6727"/>
    <w:rsid w:val="00DD1CBF"/>
    <w:rsid w:val="00E00047"/>
    <w:rsid w:val="00E22989"/>
    <w:rsid w:val="00E44F7D"/>
    <w:rsid w:val="00E604BD"/>
    <w:rsid w:val="00E66718"/>
    <w:rsid w:val="00E678D3"/>
    <w:rsid w:val="00E73351"/>
    <w:rsid w:val="00E92469"/>
    <w:rsid w:val="00ED14DF"/>
    <w:rsid w:val="00F23677"/>
    <w:rsid w:val="00F724E7"/>
    <w:rsid w:val="00FC7229"/>
    <w:rsid w:val="00FD3331"/>
    <w:rsid w:val="00FD7A56"/>
    <w:rsid w:val="00FE0FA5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444D14"/>
  <w15:chartTrackingRefBased/>
  <w15:docId w15:val="{D14E0E41-B30F-E144-AAA9-D31F1DF2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after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D592FA34-C765-1047-8E67-41DC83D525D9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D879C57047784F897C2E6EE6522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9F3C3-C35E-C84A-BE34-61DE7EA0985A}"/>
      </w:docPartPr>
      <w:docPartBody>
        <w:p w:rsidR="00E72767" w:rsidRDefault="006C22F0">
          <w:pPr>
            <w:pStyle w:val="9BD879C57047784F897C2E6EE6522F44"/>
          </w:pPr>
          <w:r>
            <w:t>Objective</w:t>
          </w:r>
        </w:p>
      </w:docPartBody>
    </w:docPart>
    <w:docPart>
      <w:docPartPr>
        <w:name w:val="492B81C2BE48F34DB5A24A5B4E72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35255-70CA-E44D-8ECB-9ABA750E728E}"/>
      </w:docPartPr>
      <w:docPartBody>
        <w:p w:rsidR="00E72767" w:rsidRDefault="006C22F0">
          <w:pPr>
            <w:pStyle w:val="492B81C2BE48F34DB5A24A5B4E720EFF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15608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85803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F0"/>
    <w:rsid w:val="006C22F0"/>
    <w:rsid w:val="008D17C3"/>
    <w:rsid w:val="00BA4DA8"/>
    <w:rsid w:val="00E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D879C57047784F897C2E6EE6522F44">
    <w:name w:val="9BD879C57047784F897C2E6EE6522F44"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US" w:eastAsia="ja-JP"/>
    </w:rPr>
  </w:style>
  <w:style w:type="paragraph" w:customStyle="1" w:styleId="492B81C2BE48F34DB5A24A5B4E720EFF">
    <w:name w:val="492B81C2BE48F34DB5A24A5B4E720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049D-B675-42B7-9701-8F57847BD7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%7bD592FA34-C765-1047-8E67-41DC83D525D9%7dtf50002018.dotx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amalishba99@gmail.com</dc:creator>
  <cp:keywords/>
  <dc:description/>
  <cp:lastModifiedBy>amalishba99@gmail.com</cp:lastModifiedBy>
  <cp:revision>2</cp:revision>
  <dcterms:created xsi:type="dcterms:W3CDTF">2024-04-22T10:51:00Z</dcterms:created>
  <dcterms:modified xsi:type="dcterms:W3CDTF">2024-04-22T10:51:00Z</dcterms:modified>
</cp:coreProperties>
</file>