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14:paraId="72087E77" w14:textId="77777777" w:rsidTr="001B2ABD">
        <w:trPr>
          <w:trHeight w:val="4410"/>
        </w:trPr>
        <w:tc>
          <w:tcPr>
            <w:tcW w:w="3600" w:type="dxa"/>
            <w:vAlign w:val="bottom"/>
          </w:tcPr>
          <w:p w14:paraId="29661076" w14:textId="5E3BFA40" w:rsidR="001B2ABD" w:rsidRPr="00127E0D" w:rsidRDefault="00A25C76" w:rsidP="008F168F">
            <w:pPr>
              <w:tabs>
                <w:tab w:val="left" w:pos="990"/>
              </w:tabs>
              <w:rPr>
                <w:b/>
                <w:bCs/>
                <w:color w:val="548AB7" w:themeColor="accent1" w:themeShade="BF"/>
                <w:sz w:val="44"/>
                <w:szCs w:val="44"/>
              </w:rPr>
            </w:pPr>
            <w:bookmarkStart w:id="0" w:name="_GoBack"/>
            <w:bookmarkEnd w:id="0"/>
            <w:r>
              <w:rPr>
                <w:b/>
                <w:bCs/>
                <w:color w:val="548AB7" w:themeColor="accent1" w:themeShade="BF"/>
                <w:sz w:val="44"/>
                <w:szCs w:val="44"/>
              </w:rPr>
              <w:t xml:space="preserve">OBJECTIVE </w:t>
            </w:r>
          </w:p>
          <w:p w14:paraId="50AEB950" w14:textId="015693F2" w:rsidR="00BB7A1E" w:rsidRPr="00D173B6" w:rsidRDefault="00BB7A1E" w:rsidP="008F168F">
            <w:pPr>
              <w:tabs>
                <w:tab w:val="left" w:pos="990"/>
              </w:tabs>
              <w:rPr>
                <w:b/>
                <w:bCs/>
                <w:sz w:val="28"/>
                <w:szCs w:val="28"/>
              </w:rPr>
            </w:pPr>
          </w:p>
        </w:tc>
        <w:tc>
          <w:tcPr>
            <w:tcW w:w="720" w:type="dxa"/>
          </w:tcPr>
          <w:p w14:paraId="509D6936" w14:textId="77777777" w:rsidR="001B2ABD" w:rsidRDefault="001B2ABD" w:rsidP="008F168F">
            <w:pPr>
              <w:tabs>
                <w:tab w:val="left" w:pos="990"/>
              </w:tabs>
            </w:pPr>
          </w:p>
          <w:p w14:paraId="687982B5" w14:textId="77777777" w:rsidR="00B43D22" w:rsidRPr="00B43D22" w:rsidRDefault="00B43D22" w:rsidP="00B43D22"/>
          <w:p w14:paraId="22E6158C" w14:textId="77777777" w:rsidR="00B43D22" w:rsidRPr="00B43D22" w:rsidRDefault="00B43D22" w:rsidP="00B43D22"/>
          <w:p w14:paraId="67960DCA" w14:textId="77777777" w:rsidR="00B43D22" w:rsidRPr="00B43D22" w:rsidRDefault="00B43D22" w:rsidP="00B43D22"/>
          <w:p w14:paraId="316C413D" w14:textId="77777777" w:rsidR="00B43D22" w:rsidRPr="00B43D22" w:rsidRDefault="00B43D22" w:rsidP="00B43D22"/>
          <w:p w14:paraId="6F3E71B9" w14:textId="77777777" w:rsidR="00B43D22" w:rsidRDefault="00B43D22" w:rsidP="00B43D22"/>
          <w:p w14:paraId="43BAA883" w14:textId="77777777" w:rsidR="00B43D22" w:rsidRDefault="00B43D22" w:rsidP="00B43D22"/>
          <w:p w14:paraId="5A07FFD6" w14:textId="77777777" w:rsidR="00B43D22" w:rsidRPr="00B43D22" w:rsidRDefault="00B43D22" w:rsidP="00B43D22"/>
        </w:tc>
        <w:tc>
          <w:tcPr>
            <w:tcW w:w="6470" w:type="dxa"/>
            <w:vAlign w:val="bottom"/>
          </w:tcPr>
          <w:p w14:paraId="7FEEA368" w14:textId="156C0D5F" w:rsidR="001B2ABD" w:rsidRPr="00127E0D" w:rsidRDefault="00D173B6" w:rsidP="008F168F">
            <w:pPr>
              <w:pStyle w:val="Title"/>
              <w:rPr>
                <w:sz w:val="72"/>
                <w:szCs w:val="72"/>
              </w:rPr>
            </w:pPr>
            <w:proofErr w:type="spellStart"/>
            <w:r w:rsidRPr="00127E0D">
              <w:rPr>
                <w:sz w:val="72"/>
                <w:szCs w:val="72"/>
              </w:rPr>
              <w:t>S</w:t>
            </w:r>
            <w:r w:rsidRPr="00127E0D">
              <w:rPr>
                <w:caps w:val="0"/>
                <w:sz w:val="72"/>
                <w:szCs w:val="72"/>
              </w:rPr>
              <w:t>habakaushar</w:t>
            </w:r>
            <w:proofErr w:type="spellEnd"/>
            <w:r w:rsidRPr="00127E0D">
              <w:rPr>
                <w:caps w:val="0"/>
                <w:sz w:val="72"/>
                <w:szCs w:val="72"/>
              </w:rPr>
              <w:t xml:space="preserve"> Qureshi</w:t>
            </w:r>
          </w:p>
          <w:p w14:paraId="00FFD7DA" w14:textId="3F188B9D" w:rsidR="001B2ABD" w:rsidRDefault="001B2ABD" w:rsidP="008F168F">
            <w:pPr>
              <w:pStyle w:val="Subtitle"/>
            </w:pPr>
          </w:p>
        </w:tc>
      </w:tr>
      <w:tr w:rsidR="001B2ABD" w14:paraId="1B3ED6D0" w14:textId="77777777" w:rsidTr="001B2ABD">
        <w:tc>
          <w:tcPr>
            <w:tcW w:w="3600" w:type="dxa"/>
          </w:tcPr>
          <w:p w14:paraId="4C4562E6" w14:textId="3B036C6A" w:rsidR="00036450" w:rsidRPr="00C4135B" w:rsidRDefault="00D173B6" w:rsidP="008F168F">
            <w:pPr>
              <w:rPr>
                <w:sz w:val="20"/>
                <w:szCs w:val="20"/>
              </w:rPr>
            </w:pPr>
            <w:r w:rsidRPr="00C4135B">
              <w:rPr>
                <w:sz w:val="20"/>
                <w:szCs w:val="20"/>
              </w:rPr>
              <w:t>Highly motivated and detailed-oriented candidate passionate about using data to improve business performance and customer experience. Skilled at leveraging data to develop actionable solutions to business challenges and utilizing data mining and data visualization to create meaningful insights. Excellent technical aptitude and knowledge of programming languages, data analytics and data visualization.</w:t>
            </w:r>
          </w:p>
          <w:p w14:paraId="1CEFE27B" w14:textId="77777777" w:rsidR="00036450" w:rsidRDefault="00036450" w:rsidP="008F168F"/>
          <w:sdt>
            <w:sdtPr>
              <w:id w:val="-1954003311"/>
              <w:placeholder>
                <w:docPart w:val="6614AC1BFB1C45AC96D5D048CEBC2055"/>
              </w:placeholder>
              <w:temporary/>
              <w:showingPlcHdr/>
              <w15:appearance w15:val="hidden"/>
            </w:sdtPr>
            <w:sdtEndPr/>
            <w:sdtContent>
              <w:p w14:paraId="39D042C1" w14:textId="77777777" w:rsidR="00036450" w:rsidRPr="00CB0055" w:rsidRDefault="00CB0055" w:rsidP="008F168F">
                <w:pPr>
                  <w:pStyle w:val="Heading3"/>
                </w:pPr>
                <w:r w:rsidRPr="00C4135B">
                  <w:rPr>
                    <w:sz w:val="40"/>
                    <w:szCs w:val="40"/>
                  </w:rPr>
                  <w:t>Contact</w:t>
                </w:r>
              </w:p>
            </w:sdtContent>
          </w:sdt>
          <w:sdt>
            <w:sdtPr>
              <w:rPr>
                <w:sz w:val="20"/>
                <w:szCs w:val="20"/>
              </w:rPr>
              <w:id w:val="1111563247"/>
              <w:placeholder>
                <w:docPart w:val="E070E8082A08478DB9D36F4F74DEC3B8"/>
              </w:placeholder>
              <w:temporary/>
              <w:showingPlcHdr/>
              <w15:appearance w15:val="hidden"/>
            </w:sdtPr>
            <w:sdtEndPr/>
            <w:sdtContent>
              <w:p w14:paraId="059DB731" w14:textId="77777777" w:rsidR="004D3011" w:rsidRPr="00C4135B" w:rsidRDefault="004D3011" w:rsidP="008F168F">
                <w:pPr>
                  <w:rPr>
                    <w:sz w:val="20"/>
                    <w:szCs w:val="20"/>
                  </w:rPr>
                </w:pPr>
                <w:r w:rsidRPr="00C4135B">
                  <w:rPr>
                    <w:sz w:val="20"/>
                    <w:szCs w:val="20"/>
                  </w:rPr>
                  <w:t>PHONE:</w:t>
                </w:r>
              </w:p>
            </w:sdtContent>
          </w:sdt>
          <w:p w14:paraId="0E897472" w14:textId="5D7F5DF6" w:rsidR="004D3011" w:rsidRPr="00C4135B" w:rsidRDefault="00D173B6" w:rsidP="008F168F">
            <w:pPr>
              <w:rPr>
                <w:sz w:val="20"/>
                <w:szCs w:val="20"/>
              </w:rPr>
            </w:pPr>
            <w:r w:rsidRPr="00C4135B">
              <w:rPr>
                <w:sz w:val="20"/>
                <w:szCs w:val="20"/>
              </w:rPr>
              <w:t>7507738066</w:t>
            </w:r>
          </w:p>
          <w:p w14:paraId="4A45023E" w14:textId="77777777" w:rsidR="004D3011" w:rsidRPr="00C4135B" w:rsidRDefault="004D3011" w:rsidP="008F168F">
            <w:pPr>
              <w:rPr>
                <w:sz w:val="20"/>
                <w:szCs w:val="20"/>
              </w:rPr>
            </w:pPr>
          </w:p>
          <w:p w14:paraId="3E7945D8" w14:textId="292968D8" w:rsidR="004D3011" w:rsidRPr="00C4135B" w:rsidRDefault="00D173B6" w:rsidP="008F168F">
            <w:pPr>
              <w:rPr>
                <w:sz w:val="20"/>
                <w:szCs w:val="20"/>
              </w:rPr>
            </w:pPr>
            <w:r w:rsidRPr="00C4135B">
              <w:rPr>
                <w:sz w:val="20"/>
                <w:szCs w:val="20"/>
              </w:rPr>
              <w:t>ADDRESS</w:t>
            </w:r>
          </w:p>
          <w:p w14:paraId="2A185FC8" w14:textId="1F441268" w:rsidR="00D173B6" w:rsidRPr="00C4135B" w:rsidRDefault="00D173B6" w:rsidP="008F168F">
            <w:pPr>
              <w:rPr>
                <w:sz w:val="20"/>
                <w:szCs w:val="20"/>
              </w:rPr>
            </w:pPr>
            <w:r w:rsidRPr="00C4135B">
              <w:rPr>
                <w:sz w:val="20"/>
                <w:szCs w:val="20"/>
              </w:rPr>
              <w:t>GONDIA, India 441902</w:t>
            </w:r>
          </w:p>
          <w:p w14:paraId="67DA6400" w14:textId="77777777" w:rsidR="00D173B6" w:rsidRPr="00C4135B" w:rsidRDefault="00D173B6" w:rsidP="008F168F">
            <w:pPr>
              <w:rPr>
                <w:sz w:val="20"/>
                <w:szCs w:val="20"/>
              </w:rPr>
            </w:pPr>
          </w:p>
          <w:sdt>
            <w:sdtPr>
              <w:rPr>
                <w:sz w:val="20"/>
                <w:szCs w:val="20"/>
              </w:rPr>
              <w:id w:val="-240260293"/>
              <w:placeholder>
                <w:docPart w:val="3B5A40DD3F3D445C91D30503C735602C"/>
              </w:placeholder>
              <w:temporary/>
              <w:showingPlcHdr/>
              <w15:appearance w15:val="hidden"/>
            </w:sdtPr>
            <w:sdtEndPr/>
            <w:sdtContent>
              <w:p w14:paraId="4D793514" w14:textId="77777777" w:rsidR="004D3011" w:rsidRPr="00C4135B" w:rsidRDefault="004D3011" w:rsidP="008F168F">
                <w:pPr>
                  <w:rPr>
                    <w:sz w:val="20"/>
                    <w:szCs w:val="20"/>
                  </w:rPr>
                </w:pPr>
                <w:r w:rsidRPr="00C4135B">
                  <w:rPr>
                    <w:sz w:val="20"/>
                    <w:szCs w:val="20"/>
                  </w:rPr>
                  <w:t>EMAIL:</w:t>
                </w:r>
              </w:p>
            </w:sdtContent>
          </w:sdt>
          <w:p w14:paraId="3DF6104A" w14:textId="092C40BA" w:rsidR="00036450" w:rsidRPr="00C4135B" w:rsidRDefault="00C148CF" w:rsidP="008F168F">
            <w:pPr>
              <w:rPr>
                <w:sz w:val="20"/>
                <w:szCs w:val="20"/>
              </w:rPr>
            </w:pPr>
            <w:hyperlink r:id="rId8" w:history="1">
              <w:r w:rsidR="00BB7A1E" w:rsidRPr="00C4135B">
                <w:rPr>
                  <w:rStyle w:val="Hyperlink"/>
                  <w:sz w:val="20"/>
                  <w:szCs w:val="20"/>
                </w:rPr>
                <w:t>Kureshishaba342@gmail.com</w:t>
              </w:r>
            </w:hyperlink>
          </w:p>
          <w:p w14:paraId="456722C4" w14:textId="77777777" w:rsidR="00BB7A1E" w:rsidRPr="00E4381A" w:rsidRDefault="00BB7A1E" w:rsidP="008F168F">
            <w:pPr>
              <w:rPr>
                <w:rStyle w:val="Hyperlink"/>
              </w:rPr>
            </w:pPr>
          </w:p>
          <w:p w14:paraId="23DBC06D" w14:textId="5DABA347" w:rsidR="004D3011" w:rsidRPr="00C4135B" w:rsidRDefault="00D173B6" w:rsidP="008F168F">
            <w:pPr>
              <w:pStyle w:val="Heading3"/>
              <w:rPr>
                <w:sz w:val="40"/>
                <w:szCs w:val="40"/>
              </w:rPr>
            </w:pPr>
            <w:r w:rsidRPr="00C4135B">
              <w:rPr>
                <w:sz w:val="40"/>
                <w:szCs w:val="40"/>
              </w:rPr>
              <w:t>certification</w:t>
            </w:r>
          </w:p>
          <w:p w14:paraId="0263B743" w14:textId="6A2C6CB7" w:rsidR="004D3011" w:rsidRPr="00C4135B" w:rsidRDefault="00D173B6" w:rsidP="008F168F">
            <w:pPr>
              <w:rPr>
                <w:sz w:val="20"/>
                <w:szCs w:val="20"/>
              </w:rPr>
            </w:pPr>
            <w:r w:rsidRPr="00C4135B">
              <w:rPr>
                <w:sz w:val="20"/>
                <w:szCs w:val="20"/>
              </w:rPr>
              <w:t xml:space="preserve">Certification in Data Analytics with Power BI, </w:t>
            </w:r>
            <w:proofErr w:type="spellStart"/>
            <w:r w:rsidRPr="00C4135B">
              <w:rPr>
                <w:sz w:val="20"/>
                <w:szCs w:val="20"/>
              </w:rPr>
              <w:t>SQL,Python,AWS</w:t>
            </w:r>
            <w:proofErr w:type="spellEnd"/>
          </w:p>
        </w:tc>
        <w:tc>
          <w:tcPr>
            <w:tcW w:w="720" w:type="dxa"/>
          </w:tcPr>
          <w:p w14:paraId="467A30A6" w14:textId="77777777" w:rsidR="001B2ABD" w:rsidRDefault="001B2ABD" w:rsidP="008F168F">
            <w:pPr>
              <w:tabs>
                <w:tab w:val="left" w:pos="990"/>
              </w:tabs>
            </w:pPr>
          </w:p>
        </w:tc>
        <w:tc>
          <w:tcPr>
            <w:tcW w:w="6470" w:type="dxa"/>
          </w:tcPr>
          <w:sdt>
            <w:sdtPr>
              <w:id w:val="1049110328"/>
              <w:placeholder>
                <w:docPart w:val="E46BCE06440D4C3B8C0B44399888ACCE"/>
              </w:placeholder>
              <w:temporary/>
              <w:showingPlcHdr/>
              <w15:appearance w15:val="hidden"/>
            </w:sdtPr>
            <w:sdtEndPr/>
            <w:sdtContent>
              <w:p w14:paraId="58A929B2" w14:textId="77777777" w:rsidR="001B2ABD" w:rsidRDefault="00E25A26" w:rsidP="008F168F">
                <w:pPr>
                  <w:pStyle w:val="Heading2"/>
                </w:pPr>
                <w:r w:rsidRPr="00C4135B">
                  <w:rPr>
                    <w:sz w:val="40"/>
                    <w:szCs w:val="40"/>
                  </w:rPr>
                  <w:t>EDUCATION</w:t>
                </w:r>
              </w:p>
            </w:sdtContent>
          </w:sdt>
          <w:p w14:paraId="093C7609" w14:textId="77777777" w:rsidR="00D173B6" w:rsidRPr="00C4135B" w:rsidRDefault="00D173B6" w:rsidP="008F168F">
            <w:pPr>
              <w:pStyle w:val="Heading4"/>
              <w:rPr>
                <w:b w:val="0"/>
                <w:bCs/>
                <w:sz w:val="22"/>
              </w:rPr>
            </w:pPr>
            <w:r w:rsidRPr="00C4135B">
              <w:rPr>
                <w:b w:val="0"/>
                <w:bCs/>
                <w:sz w:val="22"/>
              </w:rPr>
              <w:t>July 2023</w:t>
            </w:r>
          </w:p>
          <w:p w14:paraId="6F88E858" w14:textId="3FFCD590" w:rsidR="00D173B6" w:rsidRPr="00C4135B" w:rsidRDefault="00D173B6" w:rsidP="008F168F">
            <w:pPr>
              <w:pStyle w:val="Heading4"/>
              <w:rPr>
                <w:b w:val="0"/>
                <w:bCs/>
                <w:sz w:val="22"/>
              </w:rPr>
            </w:pPr>
            <w:r w:rsidRPr="00C4135B">
              <w:rPr>
                <w:b w:val="0"/>
                <w:bCs/>
                <w:sz w:val="22"/>
              </w:rPr>
              <w:t xml:space="preserve">GH </w:t>
            </w:r>
            <w:proofErr w:type="spellStart"/>
            <w:r w:rsidRPr="00C4135B">
              <w:rPr>
                <w:b w:val="0"/>
                <w:bCs/>
                <w:sz w:val="22"/>
              </w:rPr>
              <w:t>Raisoni</w:t>
            </w:r>
            <w:proofErr w:type="spellEnd"/>
            <w:r w:rsidRPr="00C4135B">
              <w:rPr>
                <w:b w:val="0"/>
                <w:bCs/>
                <w:sz w:val="22"/>
              </w:rPr>
              <w:t xml:space="preserve"> Institute of Engineering and Technology Nagpur, India</w:t>
            </w:r>
          </w:p>
          <w:p w14:paraId="72467732" w14:textId="77777777" w:rsidR="00D173B6" w:rsidRPr="00C4135B" w:rsidRDefault="00D173B6" w:rsidP="008F168F">
            <w:pPr>
              <w:pStyle w:val="Heading4"/>
              <w:rPr>
                <w:b w:val="0"/>
                <w:bCs/>
                <w:sz w:val="22"/>
              </w:rPr>
            </w:pPr>
            <w:r w:rsidRPr="00C4135B">
              <w:rPr>
                <w:b w:val="0"/>
                <w:bCs/>
                <w:sz w:val="22"/>
              </w:rPr>
              <w:t>MBA HR And Finance</w:t>
            </w:r>
          </w:p>
          <w:p w14:paraId="0127C2AA" w14:textId="77777777" w:rsidR="00D173B6" w:rsidRPr="00C4135B" w:rsidRDefault="00D173B6" w:rsidP="008F168F">
            <w:pPr>
              <w:pStyle w:val="Heading4"/>
              <w:rPr>
                <w:b w:val="0"/>
                <w:bCs/>
                <w:sz w:val="22"/>
              </w:rPr>
            </w:pPr>
            <w:r w:rsidRPr="00C4135B">
              <w:rPr>
                <w:b w:val="0"/>
                <w:bCs/>
                <w:sz w:val="22"/>
              </w:rPr>
              <w:t>8.97 GPA/CGPA</w:t>
            </w:r>
          </w:p>
          <w:p w14:paraId="6D639579" w14:textId="77777777" w:rsidR="00D173B6" w:rsidRPr="00C4135B" w:rsidRDefault="00D173B6" w:rsidP="008F168F">
            <w:pPr>
              <w:pStyle w:val="Heading4"/>
              <w:rPr>
                <w:b w:val="0"/>
                <w:bCs/>
                <w:sz w:val="22"/>
              </w:rPr>
            </w:pPr>
            <w:r w:rsidRPr="00C4135B">
              <w:rPr>
                <w:b w:val="0"/>
                <w:bCs/>
                <w:sz w:val="22"/>
              </w:rPr>
              <w:t>Graduation with Distinction, 2023</w:t>
            </w:r>
          </w:p>
          <w:p w14:paraId="261E2A83" w14:textId="5A2CBEF7" w:rsidR="00D173B6" w:rsidRPr="00C4135B" w:rsidRDefault="00D173B6" w:rsidP="008F168F">
            <w:pPr>
              <w:pStyle w:val="Heading4"/>
              <w:rPr>
                <w:b w:val="0"/>
                <w:bCs/>
                <w:sz w:val="22"/>
              </w:rPr>
            </w:pPr>
            <w:r w:rsidRPr="00C4135B">
              <w:rPr>
                <w:b w:val="0"/>
                <w:bCs/>
                <w:sz w:val="22"/>
              </w:rPr>
              <w:t>.</w:t>
            </w:r>
          </w:p>
          <w:p w14:paraId="6E51ABAB" w14:textId="77777777" w:rsidR="00D173B6" w:rsidRPr="00C4135B" w:rsidRDefault="00D173B6" w:rsidP="008F168F">
            <w:pPr>
              <w:pStyle w:val="Heading4"/>
              <w:rPr>
                <w:b w:val="0"/>
                <w:bCs/>
                <w:sz w:val="22"/>
              </w:rPr>
            </w:pPr>
            <w:r w:rsidRPr="00C4135B">
              <w:rPr>
                <w:b w:val="0"/>
                <w:bCs/>
                <w:sz w:val="22"/>
              </w:rPr>
              <w:t>July 2021</w:t>
            </w:r>
          </w:p>
          <w:p w14:paraId="4E33B548" w14:textId="77777777" w:rsidR="00D173B6" w:rsidRPr="00C4135B" w:rsidRDefault="00D173B6" w:rsidP="008F168F">
            <w:pPr>
              <w:pStyle w:val="Heading4"/>
              <w:rPr>
                <w:b w:val="0"/>
                <w:bCs/>
                <w:sz w:val="22"/>
              </w:rPr>
            </w:pPr>
            <w:proofErr w:type="spellStart"/>
            <w:r w:rsidRPr="00C4135B">
              <w:rPr>
                <w:b w:val="0"/>
                <w:bCs/>
                <w:sz w:val="22"/>
              </w:rPr>
              <w:t>Rashtrasant</w:t>
            </w:r>
            <w:proofErr w:type="spellEnd"/>
            <w:r w:rsidRPr="00C4135B">
              <w:rPr>
                <w:b w:val="0"/>
                <w:bCs/>
                <w:sz w:val="22"/>
              </w:rPr>
              <w:t xml:space="preserve"> </w:t>
            </w:r>
            <w:proofErr w:type="spellStart"/>
            <w:r w:rsidRPr="00C4135B">
              <w:rPr>
                <w:b w:val="0"/>
                <w:bCs/>
                <w:sz w:val="22"/>
              </w:rPr>
              <w:t>Tukdoji</w:t>
            </w:r>
            <w:proofErr w:type="spellEnd"/>
            <w:r w:rsidRPr="00C4135B">
              <w:rPr>
                <w:b w:val="0"/>
                <w:bCs/>
                <w:sz w:val="22"/>
              </w:rPr>
              <w:t xml:space="preserve"> </w:t>
            </w:r>
            <w:proofErr w:type="spellStart"/>
            <w:r w:rsidRPr="00C4135B">
              <w:rPr>
                <w:b w:val="0"/>
                <w:bCs/>
                <w:sz w:val="22"/>
              </w:rPr>
              <w:t>Maharaj</w:t>
            </w:r>
            <w:proofErr w:type="spellEnd"/>
            <w:r w:rsidRPr="00C4135B">
              <w:rPr>
                <w:b w:val="0"/>
                <w:bCs/>
                <w:sz w:val="22"/>
              </w:rPr>
              <w:t xml:space="preserve"> University Nagpur</w:t>
            </w:r>
          </w:p>
          <w:p w14:paraId="31C7E22D" w14:textId="77777777" w:rsidR="009457CE" w:rsidRDefault="00D173B6" w:rsidP="008F168F">
            <w:pPr>
              <w:pStyle w:val="Heading4"/>
              <w:rPr>
                <w:b w:val="0"/>
                <w:bCs/>
                <w:sz w:val="22"/>
              </w:rPr>
            </w:pPr>
            <w:r w:rsidRPr="00C4135B">
              <w:rPr>
                <w:b w:val="0"/>
                <w:bCs/>
                <w:sz w:val="22"/>
              </w:rPr>
              <w:t>Bachelor of Science</w:t>
            </w:r>
            <w:r w:rsidR="00A25C76">
              <w:rPr>
                <w:b w:val="0"/>
                <w:bCs/>
                <w:sz w:val="22"/>
              </w:rPr>
              <w:t xml:space="preserve"> in</w:t>
            </w:r>
          </w:p>
          <w:p w14:paraId="0CD3FB82" w14:textId="5C3CA06D" w:rsidR="00036450" w:rsidRPr="00C4135B" w:rsidRDefault="00D173B6" w:rsidP="008F168F">
            <w:pPr>
              <w:pStyle w:val="Heading4"/>
              <w:rPr>
                <w:b w:val="0"/>
                <w:bCs/>
                <w:sz w:val="22"/>
              </w:rPr>
            </w:pPr>
            <w:r w:rsidRPr="00C4135B">
              <w:rPr>
                <w:b w:val="0"/>
                <w:bCs/>
                <w:sz w:val="22"/>
              </w:rPr>
              <w:t xml:space="preserve"> Mathematics</w:t>
            </w:r>
          </w:p>
          <w:sdt>
            <w:sdtPr>
              <w:rPr>
                <w:szCs w:val="22"/>
              </w:rPr>
              <w:id w:val="1001553383"/>
              <w:placeholder>
                <w:docPart w:val="763B3AB6B3CF4C82AD4BBBBDBF0BA3E5"/>
              </w:placeholder>
              <w:temporary/>
              <w:showingPlcHdr/>
              <w15:appearance w15:val="hidden"/>
            </w:sdtPr>
            <w:sdtEndPr>
              <w:rPr>
                <w:i/>
              </w:rPr>
            </w:sdtEndPr>
            <w:sdtContent>
              <w:p w14:paraId="16E6D77C" w14:textId="77777777" w:rsidR="00036450" w:rsidRPr="00976782" w:rsidRDefault="00036450" w:rsidP="008F168F">
                <w:pPr>
                  <w:pStyle w:val="Heading2"/>
                  <w:rPr>
                    <w:i/>
                    <w:szCs w:val="22"/>
                  </w:rPr>
                </w:pPr>
                <w:r w:rsidRPr="00976782">
                  <w:rPr>
                    <w:i/>
                    <w:sz w:val="40"/>
                    <w:szCs w:val="40"/>
                  </w:rPr>
                  <w:t>WORK EXPERIENCE</w:t>
                </w:r>
              </w:p>
            </w:sdtContent>
          </w:sdt>
          <w:p w14:paraId="0D147B06" w14:textId="679E6486" w:rsidR="00D173B6" w:rsidRPr="00976782" w:rsidRDefault="00D173B6" w:rsidP="008F168F">
            <w:pPr>
              <w:rPr>
                <w:i/>
                <w:sz w:val="22"/>
              </w:rPr>
            </w:pPr>
            <w:r w:rsidRPr="00976782">
              <w:rPr>
                <w:i/>
                <w:sz w:val="22"/>
              </w:rPr>
              <w:t xml:space="preserve">September 2023 </w:t>
            </w:r>
            <w:r w:rsidR="00BB7A1E" w:rsidRPr="00976782">
              <w:rPr>
                <w:i/>
                <w:sz w:val="22"/>
              </w:rPr>
              <w:t>–</w:t>
            </w:r>
            <w:r w:rsidRPr="00976782">
              <w:rPr>
                <w:i/>
                <w:sz w:val="22"/>
              </w:rPr>
              <w:t xml:space="preserve"> Current</w:t>
            </w:r>
            <w:r w:rsidR="00BB7A1E" w:rsidRPr="00976782">
              <w:rPr>
                <w:i/>
                <w:sz w:val="22"/>
              </w:rPr>
              <w:t xml:space="preserve"> Data Analytics Internship, Nice Software Solution, 2023-2024.</w:t>
            </w:r>
          </w:p>
          <w:p w14:paraId="65C03D90" w14:textId="77777777" w:rsidR="00D173B6" w:rsidRPr="00976782" w:rsidRDefault="00D173B6" w:rsidP="008F168F">
            <w:pPr>
              <w:rPr>
                <w:b/>
                <w:bCs/>
                <w:i/>
                <w:sz w:val="22"/>
              </w:rPr>
            </w:pPr>
            <w:r w:rsidRPr="00976782">
              <w:rPr>
                <w:b/>
                <w:bCs/>
                <w:i/>
                <w:sz w:val="22"/>
              </w:rPr>
              <w:t>Nice Software Solution PVT LTD - Nagpur, India</w:t>
            </w:r>
          </w:p>
          <w:p w14:paraId="1B06B9D9" w14:textId="77777777" w:rsidR="00D173B6" w:rsidRPr="00976782" w:rsidRDefault="00D173B6" w:rsidP="008F168F">
            <w:pPr>
              <w:rPr>
                <w:i/>
                <w:sz w:val="22"/>
              </w:rPr>
            </w:pPr>
            <w:r w:rsidRPr="00976782">
              <w:rPr>
                <w:i/>
                <w:sz w:val="22"/>
              </w:rPr>
              <w:t>Intern</w:t>
            </w:r>
          </w:p>
          <w:p w14:paraId="6C1468F6" w14:textId="77777777" w:rsidR="00D173B6" w:rsidRPr="00976782" w:rsidRDefault="00D173B6" w:rsidP="008F168F">
            <w:pPr>
              <w:rPr>
                <w:i/>
                <w:sz w:val="22"/>
              </w:rPr>
            </w:pPr>
          </w:p>
          <w:p w14:paraId="660B88DF" w14:textId="77777777" w:rsidR="00D173B6" w:rsidRPr="00976782" w:rsidRDefault="00D173B6" w:rsidP="008F168F">
            <w:pPr>
              <w:rPr>
                <w:i/>
                <w:sz w:val="22"/>
              </w:rPr>
            </w:pPr>
            <w:r w:rsidRPr="00976782">
              <w:rPr>
                <w:i/>
                <w:sz w:val="22"/>
              </w:rPr>
              <w:t>Streamlined data collection processes by implementing efficient data mining techniques.</w:t>
            </w:r>
          </w:p>
          <w:p w14:paraId="638EB53E" w14:textId="77777777" w:rsidR="00D173B6" w:rsidRPr="00976782" w:rsidRDefault="00D173B6" w:rsidP="008F168F">
            <w:pPr>
              <w:rPr>
                <w:i/>
                <w:sz w:val="22"/>
              </w:rPr>
            </w:pPr>
            <w:r w:rsidRPr="00976782">
              <w:rPr>
                <w:i/>
                <w:sz w:val="22"/>
              </w:rPr>
              <w:t>Enhanced data visualization capabilities for better decision-making with the use of advanced BI tools.</w:t>
            </w:r>
          </w:p>
          <w:p w14:paraId="74CBEA61" w14:textId="77777777" w:rsidR="00D173B6" w:rsidRPr="00976782" w:rsidRDefault="00D173B6" w:rsidP="008F168F">
            <w:pPr>
              <w:rPr>
                <w:i/>
                <w:sz w:val="22"/>
              </w:rPr>
            </w:pPr>
            <w:r w:rsidRPr="00976782">
              <w:rPr>
                <w:i/>
                <w:sz w:val="22"/>
              </w:rPr>
              <w:t>Updated and developed scripts and queries to extract and analyze data from multiple sources.</w:t>
            </w:r>
          </w:p>
          <w:p w14:paraId="600D5F51" w14:textId="4059D3DE" w:rsidR="004D3011" w:rsidRPr="00976782" w:rsidRDefault="004B4B31" w:rsidP="008F168F">
            <w:pPr>
              <w:rPr>
                <w:i/>
                <w:sz w:val="22"/>
              </w:rPr>
            </w:pPr>
            <w:r w:rsidRPr="00976782">
              <w:rPr>
                <w:i/>
                <w:noProof/>
                <w:color w:val="FFFFFF" w:themeColor="background1"/>
                <w:lang w:val="en-GB" w:eastAsia="en-GB"/>
              </w:rPr>
              <mc:AlternateContent>
                <mc:Choice Requires="wps">
                  <w:drawing>
                    <wp:anchor distT="0" distB="0" distL="114300" distR="114300" simplePos="0" relativeHeight="251658240" behindDoc="0" locked="0" layoutInCell="1" allowOverlap="1" wp14:anchorId="46EE6F42" wp14:editId="32F925CF">
                      <wp:simplePos x="0" y="0"/>
                      <wp:positionH relativeFrom="column">
                        <wp:posOffset>29333</wp:posOffset>
                      </wp:positionH>
                      <wp:positionV relativeFrom="paragraph">
                        <wp:posOffset>854767</wp:posOffset>
                      </wp:positionV>
                      <wp:extent cx="3990975" cy="1214651"/>
                      <wp:effectExtent l="0" t="0" r="28575" b="24130"/>
                      <wp:wrapNone/>
                      <wp:docPr id="1201387818" name="Text Box 1201387818"/>
                      <wp:cNvGraphicFramePr/>
                      <a:graphic xmlns:a="http://schemas.openxmlformats.org/drawingml/2006/main">
                        <a:graphicData uri="http://schemas.microsoft.com/office/word/2010/wordprocessingShape">
                          <wps:wsp>
                            <wps:cNvSpPr txBox="1"/>
                            <wps:spPr>
                              <a:xfrm>
                                <a:off x="0" y="0"/>
                                <a:ext cx="3990975" cy="1214651"/>
                              </a:xfrm>
                              <a:prstGeom prst="rect">
                                <a:avLst/>
                              </a:prstGeom>
                              <a:solidFill>
                                <a:schemeClr val="lt1"/>
                              </a:solidFill>
                              <a:ln w="6350">
                                <a:solidFill>
                                  <a:prstClr val="black"/>
                                </a:solidFill>
                              </a:ln>
                            </wps:spPr>
                            <wps:txbx>
                              <w:txbxContent>
                                <w:p w14:paraId="6D38DE01" w14:textId="77777777" w:rsidR="00BB7A1E" w:rsidRPr="00C4135B" w:rsidRDefault="00BB7A1E" w:rsidP="00BB7A1E">
                                  <w:pPr>
                                    <w:pStyle w:val="ListParagraph"/>
                                    <w:numPr>
                                      <w:ilvl w:val="0"/>
                                      <w:numId w:val="2"/>
                                    </w:numPr>
                                    <w:rPr>
                                      <w:sz w:val="22"/>
                                    </w:rPr>
                                  </w:pPr>
                                  <w:r w:rsidRPr="00C4135B">
                                    <w:rPr>
                                      <w:sz w:val="22"/>
                                    </w:rPr>
                                    <w:t>Data Visualization</w:t>
                                  </w:r>
                                </w:p>
                                <w:p w14:paraId="39A9CB38" w14:textId="77777777" w:rsidR="00BB7A1E" w:rsidRPr="00C4135B" w:rsidRDefault="00BB7A1E" w:rsidP="00BB7A1E">
                                  <w:pPr>
                                    <w:pStyle w:val="ListParagraph"/>
                                    <w:numPr>
                                      <w:ilvl w:val="0"/>
                                      <w:numId w:val="2"/>
                                    </w:numPr>
                                    <w:rPr>
                                      <w:sz w:val="22"/>
                                    </w:rPr>
                                  </w:pPr>
                                  <w:r w:rsidRPr="00C4135B">
                                    <w:rPr>
                                      <w:sz w:val="22"/>
                                    </w:rPr>
                                    <w:t>Power BI</w:t>
                                  </w:r>
                                </w:p>
                                <w:p w14:paraId="2C6BA590" w14:textId="456AEDB9" w:rsidR="00BB7A1E" w:rsidRPr="004B4B31" w:rsidRDefault="00BB7A1E" w:rsidP="004B4B31">
                                  <w:pPr>
                                    <w:pStyle w:val="ListParagraph"/>
                                    <w:numPr>
                                      <w:ilvl w:val="0"/>
                                      <w:numId w:val="2"/>
                                    </w:numPr>
                                    <w:rPr>
                                      <w:sz w:val="22"/>
                                    </w:rPr>
                                  </w:pPr>
                                  <w:r w:rsidRPr="00C4135B">
                                    <w:rPr>
                                      <w:sz w:val="22"/>
                                    </w:rPr>
                                    <w:t>Data Mining</w:t>
                                  </w:r>
                                </w:p>
                                <w:p w14:paraId="03DFD3A4" w14:textId="77777777" w:rsidR="00BB7A1E" w:rsidRPr="00C4135B" w:rsidRDefault="00BB7A1E" w:rsidP="00BB7A1E">
                                  <w:pPr>
                                    <w:pStyle w:val="ListParagraph"/>
                                    <w:numPr>
                                      <w:ilvl w:val="0"/>
                                      <w:numId w:val="2"/>
                                    </w:numPr>
                                    <w:rPr>
                                      <w:sz w:val="22"/>
                                    </w:rPr>
                                  </w:pPr>
                                  <w:r w:rsidRPr="00C4135B">
                                    <w:rPr>
                                      <w:sz w:val="22"/>
                                    </w:rPr>
                                    <w:t>Python Programming</w:t>
                                  </w:r>
                                </w:p>
                                <w:p w14:paraId="3CC6F64C" w14:textId="77777777" w:rsidR="00BB7A1E" w:rsidRPr="00C4135B" w:rsidRDefault="00BB7A1E" w:rsidP="00BB7A1E">
                                  <w:pPr>
                                    <w:pStyle w:val="ListParagraph"/>
                                    <w:numPr>
                                      <w:ilvl w:val="0"/>
                                      <w:numId w:val="2"/>
                                    </w:numPr>
                                    <w:rPr>
                                      <w:sz w:val="22"/>
                                    </w:rPr>
                                  </w:pPr>
                                  <w:r w:rsidRPr="00C4135B">
                                    <w:rPr>
                                      <w:sz w:val="22"/>
                                    </w:rPr>
                                    <w:t>SQL and Databases</w:t>
                                  </w:r>
                                </w:p>
                                <w:p w14:paraId="271BC0F9" w14:textId="37E39288" w:rsidR="00BB7A1E" w:rsidRPr="00C4135B" w:rsidRDefault="00BB7A1E" w:rsidP="00BB7A1E">
                                  <w:pPr>
                                    <w:pStyle w:val="ListParagraph"/>
                                    <w:numPr>
                                      <w:ilvl w:val="0"/>
                                      <w:numId w:val="2"/>
                                    </w:numPr>
                                    <w:rPr>
                                      <w:sz w:val="22"/>
                                    </w:rPr>
                                  </w:pPr>
                                  <w:r w:rsidRPr="00C4135B">
                                    <w:rPr>
                                      <w:sz w:val="22"/>
                                    </w:rPr>
                                    <w:t>Data and Analytics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EE6F42" id="_x0000_t202" coordsize="21600,21600" o:spt="202" path="m,l,21600r21600,l21600,xe">
                      <v:stroke joinstyle="miter"/>
                      <v:path gradientshapeok="t" o:connecttype="rect"/>
                    </v:shapetype>
                    <v:shape id="Text Box 1201387818" o:spid="_x0000_s1026" type="#_x0000_t202" style="position:absolute;margin-left:2.3pt;margin-top:67.3pt;width:314.25pt;height:95.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" fillcolor="white [3201]" strokeweight=".5pt">
                      <v:textbox>
                        <w:txbxContent>
                          <w:p w14:paraId="6D38DE01" w14:textId="77777777" w:rsidR="00BB7A1E" w:rsidRPr="00C4135B" w:rsidRDefault="00BB7A1E" w:rsidP="00BB7A1E">
                            <w:pPr>
                              <w:pStyle w:val="ListParagraph"/>
                              <w:numPr>
                                <w:ilvl w:val="0"/>
                                <w:numId w:val="2"/>
                              </w:numPr>
                              <w:rPr>
                                <w:sz w:val="22"/>
                              </w:rPr>
                            </w:pPr>
                            <w:r w:rsidRPr="00C4135B">
                              <w:rPr>
                                <w:sz w:val="22"/>
                              </w:rPr>
                              <w:t>Data Visualization</w:t>
                            </w:r>
                          </w:p>
                          <w:p w14:paraId="39A9CB38" w14:textId="77777777" w:rsidR="00BB7A1E" w:rsidRPr="00C4135B" w:rsidRDefault="00BB7A1E" w:rsidP="00BB7A1E">
                            <w:pPr>
                              <w:pStyle w:val="ListParagraph"/>
                              <w:numPr>
                                <w:ilvl w:val="0"/>
                                <w:numId w:val="2"/>
                              </w:numPr>
                              <w:rPr>
                                <w:sz w:val="22"/>
                              </w:rPr>
                            </w:pPr>
                            <w:r w:rsidRPr="00C4135B">
                              <w:rPr>
                                <w:sz w:val="22"/>
                              </w:rPr>
                              <w:t>Power BI</w:t>
                            </w:r>
                          </w:p>
                          <w:p w14:paraId="2C6BA590" w14:textId="456AEDB9" w:rsidR="00BB7A1E" w:rsidRPr="004B4B31" w:rsidRDefault="00BB7A1E" w:rsidP="004B4B31">
                            <w:pPr>
                              <w:pStyle w:val="ListParagraph"/>
                              <w:numPr>
                                <w:ilvl w:val="0"/>
                                <w:numId w:val="2"/>
                              </w:numPr>
                              <w:rPr>
                                <w:sz w:val="22"/>
                              </w:rPr>
                            </w:pPr>
                            <w:r w:rsidRPr="00C4135B">
                              <w:rPr>
                                <w:sz w:val="22"/>
                              </w:rPr>
                              <w:t>Data Mining</w:t>
                            </w:r>
                          </w:p>
                          <w:p w14:paraId="03DFD3A4" w14:textId="77777777" w:rsidR="00BB7A1E" w:rsidRPr="00C4135B" w:rsidRDefault="00BB7A1E" w:rsidP="00BB7A1E">
                            <w:pPr>
                              <w:pStyle w:val="ListParagraph"/>
                              <w:numPr>
                                <w:ilvl w:val="0"/>
                                <w:numId w:val="2"/>
                              </w:numPr>
                              <w:rPr>
                                <w:sz w:val="22"/>
                              </w:rPr>
                            </w:pPr>
                            <w:r w:rsidRPr="00C4135B">
                              <w:rPr>
                                <w:sz w:val="22"/>
                              </w:rPr>
                              <w:t>Python Programming</w:t>
                            </w:r>
                          </w:p>
                          <w:p w14:paraId="3CC6F64C" w14:textId="77777777" w:rsidR="00BB7A1E" w:rsidRPr="00C4135B" w:rsidRDefault="00BB7A1E" w:rsidP="00BB7A1E">
                            <w:pPr>
                              <w:pStyle w:val="ListParagraph"/>
                              <w:numPr>
                                <w:ilvl w:val="0"/>
                                <w:numId w:val="2"/>
                              </w:numPr>
                              <w:rPr>
                                <w:sz w:val="22"/>
                              </w:rPr>
                            </w:pPr>
                            <w:r w:rsidRPr="00C4135B">
                              <w:rPr>
                                <w:sz w:val="22"/>
                              </w:rPr>
                              <w:t>SQL and Databases</w:t>
                            </w:r>
                          </w:p>
                          <w:p w14:paraId="271BC0F9" w14:textId="37E39288" w:rsidR="00BB7A1E" w:rsidRPr="00C4135B" w:rsidRDefault="00BB7A1E" w:rsidP="00BB7A1E">
                            <w:pPr>
                              <w:pStyle w:val="ListParagraph"/>
                              <w:numPr>
                                <w:ilvl w:val="0"/>
                                <w:numId w:val="2"/>
                              </w:numPr>
                              <w:rPr>
                                <w:sz w:val="22"/>
                              </w:rPr>
                            </w:pPr>
                            <w:r w:rsidRPr="00C4135B">
                              <w:rPr>
                                <w:sz w:val="22"/>
                              </w:rPr>
                              <w:t>Data and Analytics</w:t>
                            </w:r>
                          </w:p>
                        </w:txbxContent>
                      </v:textbox>
                    </v:shape>
                  </w:pict>
                </mc:Fallback>
              </mc:AlternateContent>
            </w:r>
            <w:r w:rsidR="00D173B6" w:rsidRPr="00976782">
              <w:rPr>
                <w:i/>
                <w:sz w:val="22"/>
              </w:rPr>
              <w:t>Designed and developed data pipelines to acquire, clean and process data.</w:t>
            </w:r>
          </w:p>
          <w:sdt>
            <w:sdtPr>
              <w:rPr>
                <w:i/>
              </w:rPr>
              <w:id w:val="1669594239"/>
              <w:placeholder>
                <w:docPart w:val="FCEEBFB8CAA14EDD8B4A310579180E7E"/>
              </w:placeholder>
              <w:temporary/>
              <w:showingPlcHdr/>
              <w15:appearance w15:val="hidden"/>
            </w:sdtPr>
            <w:sdtEndPr/>
            <w:sdtContent>
              <w:p w14:paraId="7C0EA234" w14:textId="77777777" w:rsidR="00036450" w:rsidRPr="00976782" w:rsidRDefault="00180329" w:rsidP="008F168F">
                <w:pPr>
                  <w:pStyle w:val="Heading2"/>
                  <w:rPr>
                    <w:i/>
                  </w:rPr>
                </w:pPr>
                <w:r w:rsidRPr="00976782">
                  <w:rPr>
                    <w:rStyle w:val="Heading2Char"/>
                    <w:b/>
                    <w:bCs/>
                    <w:i/>
                    <w:caps/>
                    <w:sz w:val="36"/>
                    <w:szCs w:val="36"/>
                  </w:rPr>
                  <w:t>SKILLS</w:t>
                </w:r>
              </w:p>
            </w:sdtContent>
          </w:sdt>
          <w:p w14:paraId="529A4B14" w14:textId="28AE4355" w:rsidR="00BB7A1E" w:rsidRPr="00976782" w:rsidRDefault="00BB7A1E" w:rsidP="008F168F">
            <w:pPr>
              <w:rPr>
                <w:i/>
                <w:color w:val="FFFFFF" w:themeColor="background1"/>
              </w:rPr>
            </w:pPr>
          </w:p>
          <w:p w14:paraId="043F2CF0" w14:textId="1BEC1B49" w:rsidR="00BB7A1E" w:rsidRPr="00976782" w:rsidRDefault="00BB7A1E" w:rsidP="008F168F">
            <w:pPr>
              <w:rPr>
                <w:i/>
                <w:color w:val="FFFFFF" w:themeColor="background1"/>
              </w:rPr>
            </w:pPr>
            <w:r w:rsidRPr="00976782">
              <w:rPr>
                <w:i/>
                <w:color w:val="FFFFFF" w:themeColor="background1"/>
              </w:rPr>
              <w:t>Power BI</w:t>
            </w:r>
          </w:p>
          <w:p w14:paraId="06ABB188" w14:textId="77777777" w:rsidR="00BB7A1E" w:rsidRPr="00976782" w:rsidRDefault="00BB7A1E" w:rsidP="008F168F">
            <w:pPr>
              <w:rPr>
                <w:i/>
                <w:color w:val="FFFFFF" w:themeColor="background1"/>
              </w:rPr>
            </w:pPr>
            <w:r w:rsidRPr="00976782">
              <w:rPr>
                <w:i/>
                <w:color w:val="FFFFFF" w:themeColor="background1"/>
              </w:rPr>
              <w:t>Data Mining</w:t>
            </w:r>
          </w:p>
          <w:p w14:paraId="03C666AE" w14:textId="77777777" w:rsidR="00BB7A1E" w:rsidRPr="00976782" w:rsidRDefault="00BB7A1E" w:rsidP="008F168F">
            <w:pPr>
              <w:rPr>
                <w:i/>
                <w:color w:val="FFFFFF" w:themeColor="background1"/>
              </w:rPr>
            </w:pPr>
            <w:r w:rsidRPr="00976782">
              <w:rPr>
                <w:i/>
                <w:color w:val="FFFFFF" w:themeColor="background1"/>
              </w:rPr>
              <w:t>Data Exports</w:t>
            </w:r>
          </w:p>
          <w:p w14:paraId="6D5DE47E" w14:textId="77777777" w:rsidR="00BB7A1E" w:rsidRPr="00976782" w:rsidRDefault="00BB7A1E" w:rsidP="008F168F">
            <w:pPr>
              <w:rPr>
                <w:i/>
                <w:color w:val="FFFFFF" w:themeColor="background1"/>
              </w:rPr>
            </w:pPr>
          </w:p>
          <w:p w14:paraId="4613BA52" w14:textId="77777777" w:rsidR="00BB7A1E" w:rsidRPr="00976782" w:rsidRDefault="00BB7A1E" w:rsidP="008F168F">
            <w:pPr>
              <w:rPr>
                <w:i/>
                <w:color w:val="FFFFFF" w:themeColor="background1"/>
              </w:rPr>
            </w:pPr>
            <w:r w:rsidRPr="00976782">
              <w:rPr>
                <w:i/>
                <w:color w:val="FFFFFF" w:themeColor="background1"/>
              </w:rPr>
              <w:t>Python Programming</w:t>
            </w:r>
          </w:p>
          <w:p w14:paraId="5871A7CA" w14:textId="06B7973D" w:rsidR="00036450" w:rsidRPr="004D3011" w:rsidRDefault="00BB7A1E" w:rsidP="008F168F">
            <w:pPr>
              <w:rPr>
                <w:color w:val="FFFFFF" w:themeColor="background1"/>
              </w:rPr>
            </w:pPr>
            <w:r w:rsidRPr="00BB7A1E">
              <w:rPr>
                <w:color w:val="FFFFFF" w:themeColor="background1"/>
              </w:rPr>
              <w:lastRenderedPageBreak/>
              <w:t xml:space="preserve">SQL and </w:t>
            </w:r>
            <w:proofErr w:type="spellStart"/>
            <w:r w:rsidRPr="00BB7A1E">
              <w:rPr>
                <w:color w:val="FFFFFF" w:themeColor="background1"/>
              </w:rPr>
              <w:t>Databa</w:t>
            </w:r>
            <w:proofErr w:type="spellEnd"/>
          </w:p>
        </w:tc>
      </w:tr>
    </w:tbl>
    <w:p w14:paraId="5D38B2A6" w14:textId="5E5066FE" w:rsidR="00A32A33" w:rsidRDefault="00A32A33"/>
    <w:sectPr w:rsidR="00A32A33" w:rsidSect="000D1302">
      <w:headerReference w:type="default" r:id="rId9"/>
      <w:footerReference w:type="default" r:id="rId10"/>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E6B42" w14:textId="77777777" w:rsidR="00C148CF" w:rsidRDefault="00C148CF" w:rsidP="000C45FF">
      <w:r>
        <w:separator/>
      </w:r>
    </w:p>
  </w:endnote>
  <w:endnote w:type="continuationSeparator" w:id="0">
    <w:p w14:paraId="114ABF21" w14:textId="77777777" w:rsidR="00C148CF" w:rsidRDefault="00C148CF" w:rsidP="000C45FF">
      <w:r>
        <w:continuationSeparator/>
      </w:r>
    </w:p>
  </w:endnote>
  <w:endnote w:type="continuationNotice" w:id="1">
    <w:p w14:paraId="560888C0" w14:textId="77777777" w:rsidR="00C148CF" w:rsidRDefault="00C148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972754"/>
      <w:docPartObj>
        <w:docPartGallery w:val="Page Numbers (Bottom of Page)"/>
        <w:docPartUnique/>
      </w:docPartObj>
    </w:sdtPr>
    <w:sdtEndPr>
      <w:rPr>
        <w:noProof/>
      </w:rPr>
    </w:sdtEndPr>
    <w:sdtContent>
      <w:p w14:paraId="6BEBF92E" w14:textId="3F22A6C0" w:rsidR="00974660" w:rsidRDefault="00974660">
        <w:pPr>
          <w:pStyle w:val="Footer"/>
          <w:jc w:val="center"/>
        </w:pPr>
        <w:r>
          <w:fldChar w:fldCharType="begin"/>
        </w:r>
        <w:r>
          <w:instrText xml:space="preserve"> PAGE   \* MERGEFORMAT </w:instrText>
        </w:r>
        <w:r>
          <w:fldChar w:fldCharType="separate"/>
        </w:r>
        <w:r w:rsidR="00181635">
          <w:rPr>
            <w:noProof/>
          </w:rPr>
          <w:t>2</w:t>
        </w:r>
        <w:r>
          <w:rPr>
            <w:noProof/>
          </w:rPr>
          <w:fldChar w:fldCharType="end"/>
        </w:r>
      </w:p>
    </w:sdtContent>
  </w:sdt>
  <w:p w14:paraId="0272CAEE" w14:textId="77777777" w:rsidR="00DF13AC" w:rsidRDefault="00DF13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9D5C0B" w14:textId="77777777" w:rsidR="00C148CF" w:rsidRDefault="00C148CF" w:rsidP="000C45FF">
      <w:r>
        <w:separator/>
      </w:r>
    </w:p>
  </w:footnote>
  <w:footnote w:type="continuationSeparator" w:id="0">
    <w:p w14:paraId="2130CF76" w14:textId="77777777" w:rsidR="00C148CF" w:rsidRDefault="00C148CF" w:rsidP="000C45FF">
      <w:r>
        <w:continuationSeparator/>
      </w:r>
    </w:p>
  </w:footnote>
  <w:footnote w:type="continuationNotice" w:id="1">
    <w:p w14:paraId="04A676AC" w14:textId="77777777" w:rsidR="00C148CF" w:rsidRDefault="00C148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0E9BD" w14:textId="77777777" w:rsidR="000C45FF" w:rsidRDefault="000C45FF">
    <w:pPr>
      <w:pStyle w:val="Header"/>
    </w:pPr>
    <w:r>
      <w:rPr>
        <w:noProof/>
        <w:lang w:val="en-GB" w:eastAsia="en-GB"/>
      </w:rPr>
      <w:drawing>
        <wp:anchor distT="0" distB="0" distL="114300" distR="114300" simplePos="0" relativeHeight="251660288" behindDoc="1" locked="0" layoutInCell="1" allowOverlap="1" wp14:anchorId="33969158" wp14:editId="3BF126D6">
          <wp:simplePos x="0" y="0"/>
          <wp:positionH relativeFrom="page">
            <wp:posOffset>-71562</wp:posOffset>
          </wp:positionH>
          <wp:positionV relativeFrom="margin">
            <wp:posOffset>-271532</wp:posOffset>
          </wp:positionV>
          <wp:extent cx="7259955" cy="10098157"/>
          <wp:effectExtent l="0" t="0" r="0" b="0"/>
          <wp:wrapNone/>
          <wp:docPr id="3" name="Picture 3">
            <a:extLst xmlns:a="http://schemas.openxmlformats.org/drawingml/2006/main">
              <a:ext uri="{C183D7F6-B498-43B3-948B-1728B52AA6E4}">
                <adec:decorative xmlns=""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http://schemas.microsoft.com/office/word/2018/wordml" xmlns:w16du="http://schemas.microsoft.com/office/word/2023/wordml/word16du" xmlns:w16sdtdh="http://schemas.microsoft.com/office/word/2020/wordml/sdtdatahash"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6851" cy="1010774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4A734C"/>
    <w:multiLevelType w:val="hybridMultilevel"/>
    <w:tmpl w:val="1ADA7F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C1E4F34"/>
    <w:multiLevelType w:val="hybridMultilevel"/>
    <w:tmpl w:val="886AAB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4"/>
  <w:removePersonalInformation/>
  <w:removeDateAndTime/>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3B6"/>
    <w:rsid w:val="00036450"/>
    <w:rsid w:val="00063AAC"/>
    <w:rsid w:val="00087BAB"/>
    <w:rsid w:val="00094499"/>
    <w:rsid w:val="000A7BC3"/>
    <w:rsid w:val="000C45FF"/>
    <w:rsid w:val="000D1302"/>
    <w:rsid w:val="000E3FD1"/>
    <w:rsid w:val="00112054"/>
    <w:rsid w:val="00127E0D"/>
    <w:rsid w:val="001317D8"/>
    <w:rsid w:val="001525E1"/>
    <w:rsid w:val="00155B26"/>
    <w:rsid w:val="00180329"/>
    <w:rsid w:val="00181635"/>
    <w:rsid w:val="0019001F"/>
    <w:rsid w:val="001A74A5"/>
    <w:rsid w:val="001B2ABD"/>
    <w:rsid w:val="001E0391"/>
    <w:rsid w:val="001E1759"/>
    <w:rsid w:val="001E44EE"/>
    <w:rsid w:val="001F1ECC"/>
    <w:rsid w:val="0020616A"/>
    <w:rsid w:val="002341B3"/>
    <w:rsid w:val="002400EB"/>
    <w:rsid w:val="00256CF7"/>
    <w:rsid w:val="00281FD5"/>
    <w:rsid w:val="002A410F"/>
    <w:rsid w:val="002F231D"/>
    <w:rsid w:val="002F3CAC"/>
    <w:rsid w:val="0030481B"/>
    <w:rsid w:val="00310EE4"/>
    <w:rsid w:val="0031531A"/>
    <w:rsid w:val="003156FC"/>
    <w:rsid w:val="0032198D"/>
    <w:rsid w:val="003254B5"/>
    <w:rsid w:val="003363BD"/>
    <w:rsid w:val="0037121F"/>
    <w:rsid w:val="003910D8"/>
    <w:rsid w:val="003A6B7D"/>
    <w:rsid w:val="003B06CA"/>
    <w:rsid w:val="004071FC"/>
    <w:rsid w:val="00445947"/>
    <w:rsid w:val="004813B3"/>
    <w:rsid w:val="00496591"/>
    <w:rsid w:val="004A51A4"/>
    <w:rsid w:val="004B02A9"/>
    <w:rsid w:val="004B4B31"/>
    <w:rsid w:val="004C63E4"/>
    <w:rsid w:val="004D3011"/>
    <w:rsid w:val="005262AC"/>
    <w:rsid w:val="0059520C"/>
    <w:rsid w:val="005A03A1"/>
    <w:rsid w:val="005C4422"/>
    <w:rsid w:val="005C5F40"/>
    <w:rsid w:val="005E39D5"/>
    <w:rsid w:val="00600670"/>
    <w:rsid w:val="0062123A"/>
    <w:rsid w:val="00646E75"/>
    <w:rsid w:val="006771D0"/>
    <w:rsid w:val="006B196D"/>
    <w:rsid w:val="00715FCB"/>
    <w:rsid w:val="00743101"/>
    <w:rsid w:val="007512F2"/>
    <w:rsid w:val="00764C9F"/>
    <w:rsid w:val="007775E1"/>
    <w:rsid w:val="00782D48"/>
    <w:rsid w:val="007867A0"/>
    <w:rsid w:val="007927F5"/>
    <w:rsid w:val="00802CA0"/>
    <w:rsid w:val="008E06B9"/>
    <w:rsid w:val="008F1611"/>
    <w:rsid w:val="008F168F"/>
    <w:rsid w:val="009260CD"/>
    <w:rsid w:val="009264EB"/>
    <w:rsid w:val="00940A66"/>
    <w:rsid w:val="009457CE"/>
    <w:rsid w:val="00952C25"/>
    <w:rsid w:val="00974660"/>
    <w:rsid w:val="00976782"/>
    <w:rsid w:val="00A2118D"/>
    <w:rsid w:val="00A25C76"/>
    <w:rsid w:val="00A32A33"/>
    <w:rsid w:val="00A47AF7"/>
    <w:rsid w:val="00AD0A50"/>
    <w:rsid w:val="00AD76E2"/>
    <w:rsid w:val="00B20152"/>
    <w:rsid w:val="00B22C31"/>
    <w:rsid w:val="00B2759C"/>
    <w:rsid w:val="00B359E4"/>
    <w:rsid w:val="00B43D22"/>
    <w:rsid w:val="00B43DE9"/>
    <w:rsid w:val="00B57D98"/>
    <w:rsid w:val="00B70850"/>
    <w:rsid w:val="00BA5DFE"/>
    <w:rsid w:val="00BA763E"/>
    <w:rsid w:val="00BB5D7C"/>
    <w:rsid w:val="00BB7A1E"/>
    <w:rsid w:val="00BE5FF9"/>
    <w:rsid w:val="00C066B6"/>
    <w:rsid w:val="00C148CF"/>
    <w:rsid w:val="00C37BA1"/>
    <w:rsid w:val="00C4135B"/>
    <w:rsid w:val="00C4674C"/>
    <w:rsid w:val="00C506CF"/>
    <w:rsid w:val="00C52682"/>
    <w:rsid w:val="00C72BED"/>
    <w:rsid w:val="00C9578B"/>
    <w:rsid w:val="00CB0055"/>
    <w:rsid w:val="00D173B6"/>
    <w:rsid w:val="00D2522B"/>
    <w:rsid w:val="00D3634F"/>
    <w:rsid w:val="00D422DE"/>
    <w:rsid w:val="00D5459D"/>
    <w:rsid w:val="00D8112B"/>
    <w:rsid w:val="00DA1F4D"/>
    <w:rsid w:val="00DA559F"/>
    <w:rsid w:val="00DB44C2"/>
    <w:rsid w:val="00DD172A"/>
    <w:rsid w:val="00DF13AC"/>
    <w:rsid w:val="00E25A26"/>
    <w:rsid w:val="00E4381A"/>
    <w:rsid w:val="00E55D74"/>
    <w:rsid w:val="00E739F7"/>
    <w:rsid w:val="00EC604C"/>
    <w:rsid w:val="00F60274"/>
    <w:rsid w:val="00F70918"/>
    <w:rsid w:val="00F751FC"/>
    <w:rsid w:val="00F77FB9"/>
    <w:rsid w:val="00F80666"/>
    <w:rsid w:val="00FB068F"/>
    <w:rsid w:val="00FC7BF4"/>
    <w:rsid w:val="00FD60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CEEE34"/>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940A66"/>
    <w:pPr>
      <w:keepNext/>
      <w:keepLines/>
      <w:spacing w:before="240" w:after="120"/>
      <w:outlineLvl w:val="2"/>
    </w:pPr>
    <w:rPr>
      <w:rFonts w:asciiTheme="majorHAnsi" w:eastAsiaTheme="majorEastAsia" w:hAnsiTheme="majorHAnsi" w:cstheme="majorBidi"/>
      <w:b/>
      <w:caps/>
      <w:color w:val="548AB7" w:themeColor="accent1" w:themeShade="BF"/>
      <w:sz w:val="28"/>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rsid w:val="000C45FF"/>
    <w:pPr>
      <w:tabs>
        <w:tab w:val="center" w:pos="4680"/>
        <w:tab w:val="right" w:pos="9360"/>
      </w:tabs>
    </w:pPr>
  </w:style>
  <w:style w:type="character" w:customStyle="1" w:styleId="FooterChar">
    <w:name w:val="Footer Char"/>
    <w:basedOn w:val="DefaultParagraphFont"/>
    <w:link w:val="Footer"/>
    <w:uiPriority w:val="99"/>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940A66"/>
    <w:rPr>
      <w:rFonts w:asciiTheme="majorHAnsi" w:eastAsiaTheme="majorEastAsia" w:hAnsiTheme="majorHAnsi" w:cstheme="majorBidi"/>
      <w:b/>
      <w:caps/>
      <w:color w:val="548AB7" w:themeColor="accent1" w:themeShade="BF"/>
      <w:sz w:val="28"/>
    </w:rPr>
  </w:style>
  <w:style w:type="character" w:customStyle="1" w:styleId="Heading4Char">
    <w:name w:val="Heading 4 Char"/>
    <w:basedOn w:val="DefaultParagraphFont"/>
    <w:link w:val="Heading4"/>
    <w:uiPriority w:val="9"/>
    <w:rsid w:val="00B359E4"/>
    <w:rPr>
      <w:b/>
      <w:sz w:val="18"/>
      <w:szCs w:val="22"/>
    </w:rPr>
  </w:style>
  <w:style w:type="paragraph" w:styleId="ListParagraph">
    <w:name w:val="List Paragraph"/>
    <w:basedOn w:val="Normal"/>
    <w:uiPriority w:val="34"/>
    <w:semiHidden/>
    <w:qFormat/>
    <w:rsid w:val="00BB7A1E"/>
    <w:pPr>
      <w:ind w:left="720"/>
      <w:contextualSpacing/>
    </w:pPr>
  </w:style>
  <w:style w:type="character" w:customStyle="1" w:styleId="UnresolvedMention1">
    <w:name w:val="Unresolved Mention1"/>
    <w:basedOn w:val="DefaultParagraphFont"/>
    <w:uiPriority w:val="99"/>
    <w:semiHidden/>
    <w:rsid w:val="004A51A4"/>
    <w:rPr>
      <w:color w:val="605E5C"/>
      <w:shd w:val="clear" w:color="auto" w:fill="E1DFDD"/>
    </w:rPr>
  </w:style>
  <w:style w:type="character" w:customStyle="1" w:styleId="UnresolvedMention">
    <w:name w:val="Unresolved Mention"/>
    <w:basedOn w:val="DefaultParagraphFont"/>
    <w:uiPriority w:val="99"/>
    <w:semiHidden/>
    <w:unhideWhenUsed/>
    <w:rsid w:val="00DF13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reshishaba342@gmail.com" TargetMode="External"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glossaryDocument" Target="glossary/document.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2" Type="http://schemas.openxmlformats.org/officeDocument/2006/relationships/image" Target="media/image2.svg" /><Relationship Id="rId1" Type="http://schemas.openxmlformats.org/officeDocument/2006/relationships/image" Target="media/image1.png"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Local\Microsoft\Office\16.0\DTS\en-IN%7bD5A029F3-CBB0-4029-B6C7-FE13504A3176%7d\%7bA06AC775-94CB-445E-9884-4A423E8139D2%7dtf00546271_win32.dotx" TargetMode="Externa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614AC1BFB1C45AC96D5D048CEBC2055"/>
        <w:category>
          <w:name w:val="General"/>
          <w:gallery w:val="placeholder"/>
        </w:category>
        <w:types>
          <w:type w:val="bbPlcHdr"/>
        </w:types>
        <w:behaviors>
          <w:behavior w:val="content"/>
        </w:behaviors>
        <w:guid w:val="{73D7B714-3586-4A20-BEE4-91F0E64C8677}"/>
      </w:docPartPr>
      <w:docPartBody>
        <w:p w:rsidR="00F848DC" w:rsidRDefault="00F848DC">
          <w:pPr>
            <w:pStyle w:val="6614AC1BFB1C45AC96D5D048CEBC2055"/>
          </w:pPr>
          <w:r w:rsidRPr="00CB0055">
            <w:t>Contact</w:t>
          </w:r>
        </w:p>
      </w:docPartBody>
    </w:docPart>
    <w:docPart>
      <w:docPartPr>
        <w:name w:val="E070E8082A08478DB9D36F4F74DEC3B8"/>
        <w:category>
          <w:name w:val="General"/>
          <w:gallery w:val="placeholder"/>
        </w:category>
        <w:types>
          <w:type w:val="bbPlcHdr"/>
        </w:types>
        <w:behaviors>
          <w:behavior w:val="content"/>
        </w:behaviors>
        <w:guid w:val="{66D00115-3E11-41F8-8205-38CBB98BC77E}"/>
      </w:docPartPr>
      <w:docPartBody>
        <w:p w:rsidR="00F848DC" w:rsidRDefault="00F848DC">
          <w:pPr>
            <w:pStyle w:val="E070E8082A08478DB9D36F4F74DEC3B8"/>
          </w:pPr>
          <w:r w:rsidRPr="004D3011">
            <w:t>PHONE:</w:t>
          </w:r>
        </w:p>
      </w:docPartBody>
    </w:docPart>
    <w:docPart>
      <w:docPartPr>
        <w:name w:val="3B5A40DD3F3D445C91D30503C735602C"/>
        <w:category>
          <w:name w:val="General"/>
          <w:gallery w:val="placeholder"/>
        </w:category>
        <w:types>
          <w:type w:val="bbPlcHdr"/>
        </w:types>
        <w:behaviors>
          <w:behavior w:val="content"/>
        </w:behaviors>
        <w:guid w:val="{DFCEE9F7-C905-4EF6-BD46-215AF39A5939}"/>
      </w:docPartPr>
      <w:docPartBody>
        <w:p w:rsidR="00F848DC" w:rsidRDefault="00F848DC">
          <w:pPr>
            <w:pStyle w:val="3B5A40DD3F3D445C91D30503C735602C"/>
          </w:pPr>
          <w:r w:rsidRPr="004D3011">
            <w:t>EMAIL:</w:t>
          </w:r>
        </w:p>
      </w:docPartBody>
    </w:docPart>
    <w:docPart>
      <w:docPartPr>
        <w:name w:val="E46BCE06440D4C3B8C0B44399888ACCE"/>
        <w:category>
          <w:name w:val="General"/>
          <w:gallery w:val="placeholder"/>
        </w:category>
        <w:types>
          <w:type w:val="bbPlcHdr"/>
        </w:types>
        <w:behaviors>
          <w:behavior w:val="content"/>
        </w:behaviors>
        <w:guid w:val="{3B4450A3-D4E8-497F-AF92-A2116B964EEA}"/>
      </w:docPartPr>
      <w:docPartBody>
        <w:p w:rsidR="00F848DC" w:rsidRDefault="00F848DC">
          <w:pPr>
            <w:pStyle w:val="E46BCE06440D4C3B8C0B44399888ACCE"/>
          </w:pPr>
          <w:r w:rsidRPr="00036450">
            <w:t>EDUCATION</w:t>
          </w:r>
        </w:p>
      </w:docPartBody>
    </w:docPart>
    <w:docPart>
      <w:docPartPr>
        <w:name w:val="763B3AB6B3CF4C82AD4BBBBDBF0BA3E5"/>
        <w:category>
          <w:name w:val="General"/>
          <w:gallery w:val="placeholder"/>
        </w:category>
        <w:types>
          <w:type w:val="bbPlcHdr"/>
        </w:types>
        <w:behaviors>
          <w:behavior w:val="content"/>
        </w:behaviors>
        <w:guid w:val="{B72A2368-A2DB-401D-AB2D-B17B9CB551C2}"/>
      </w:docPartPr>
      <w:docPartBody>
        <w:p w:rsidR="00F848DC" w:rsidRDefault="00F848DC">
          <w:pPr>
            <w:pStyle w:val="763B3AB6B3CF4C82AD4BBBBDBF0BA3E5"/>
          </w:pPr>
          <w:r w:rsidRPr="00036450">
            <w:t>WORK EXPERIENCE</w:t>
          </w:r>
        </w:p>
      </w:docPartBody>
    </w:docPart>
    <w:docPart>
      <w:docPartPr>
        <w:name w:val="FCEEBFB8CAA14EDD8B4A310579180E7E"/>
        <w:category>
          <w:name w:val="General"/>
          <w:gallery w:val="placeholder"/>
        </w:category>
        <w:types>
          <w:type w:val="bbPlcHdr"/>
        </w:types>
        <w:behaviors>
          <w:behavior w:val="content"/>
        </w:behaviors>
        <w:guid w:val="{9334C981-216A-44F6-AD63-733E5F984DCB}"/>
      </w:docPartPr>
      <w:docPartBody>
        <w:p w:rsidR="00F848DC" w:rsidRDefault="00F848DC">
          <w:pPr>
            <w:pStyle w:val="FCEEBFB8CAA14EDD8B4A310579180E7E"/>
          </w:pPr>
          <w:r w:rsidRPr="00036450">
            <w:rPr>
              <w:rStyle w:val="Heading2Char"/>
            </w:rPr>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00002FF" w:usb1="6AC7FFFF"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8DC"/>
    <w:rsid w:val="00585FDC"/>
    <w:rsid w:val="00AE3121"/>
    <w:rsid w:val="00B02FC4"/>
    <w:rsid w:val="00CE70E7"/>
    <w:rsid w:val="00F848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kern w:val="0"/>
      <w:sz w:val="22"/>
      <w:szCs w:val="26"/>
      <w:lang w:val="en-US"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14AC1BFB1C45AC96D5D048CEBC2055">
    <w:name w:val="6614AC1BFB1C45AC96D5D048CEBC2055"/>
  </w:style>
  <w:style w:type="paragraph" w:customStyle="1" w:styleId="E070E8082A08478DB9D36F4F74DEC3B8">
    <w:name w:val="E070E8082A08478DB9D36F4F74DEC3B8"/>
  </w:style>
  <w:style w:type="paragraph" w:customStyle="1" w:styleId="3B5A40DD3F3D445C91D30503C735602C">
    <w:name w:val="3B5A40DD3F3D445C91D30503C735602C"/>
  </w:style>
  <w:style w:type="character" w:styleId="Hyperlink">
    <w:name w:val="Hyperlink"/>
    <w:basedOn w:val="DefaultParagraphFont"/>
    <w:uiPriority w:val="99"/>
    <w:unhideWhenUsed/>
    <w:rPr>
      <w:color w:val="C45911" w:themeColor="accent2" w:themeShade="BF"/>
      <w:u w:val="single"/>
    </w:rPr>
  </w:style>
  <w:style w:type="paragraph" w:customStyle="1" w:styleId="E46BCE06440D4C3B8C0B44399888ACCE">
    <w:name w:val="E46BCE06440D4C3B8C0B44399888ACCE"/>
  </w:style>
  <w:style w:type="paragraph" w:customStyle="1" w:styleId="763B3AB6B3CF4C82AD4BBBBDBF0BA3E5">
    <w:name w:val="763B3AB6B3CF4C82AD4BBBBDBF0BA3E5"/>
  </w:style>
  <w:style w:type="character" w:customStyle="1" w:styleId="Heading2Char">
    <w:name w:val="Heading 2 Char"/>
    <w:basedOn w:val="DefaultParagraphFont"/>
    <w:link w:val="Heading2"/>
    <w:uiPriority w:val="9"/>
    <w:rPr>
      <w:rFonts w:asciiTheme="majorHAnsi" w:eastAsiaTheme="majorEastAsia" w:hAnsiTheme="majorHAnsi" w:cstheme="majorBidi"/>
      <w:b/>
      <w:bCs/>
      <w:caps/>
      <w:kern w:val="0"/>
      <w:sz w:val="22"/>
      <w:szCs w:val="26"/>
      <w:lang w:val="en-US" w:eastAsia="ja-JP"/>
      <w14:ligatures w14:val="none"/>
    </w:rPr>
  </w:style>
  <w:style w:type="paragraph" w:customStyle="1" w:styleId="FCEEBFB8CAA14EDD8B4A310579180E7E">
    <w:name w:val="FCEEBFB8CAA14EDD8B4A310579180E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E9F821-C913-DD4C-9309-F9006EFDACB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%7bA06AC775-94CB-445E-9884-4A423E8139D2%7dtf00546271_win32.dotx</Template>
  <TotalTime>0</TotalTime>
  <Pages>2</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CharactersWithSpaces>
  <SharedDoc>false</SharedDoc>
  <HLinks>
    <vt:vector size="6" baseType="variant">
      <vt:variant>
        <vt:i4>917616</vt:i4>
      </vt:variant>
      <vt:variant>
        <vt:i4>0</vt:i4>
      </vt:variant>
      <vt:variant>
        <vt:i4>0</vt:i4>
      </vt:variant>
      <vt:variant>
        <vt:i4>5</vt:i4>
      </vt:variant>
      <vt:variant>
        <vt:lpwstr>mailto:Kureshishaba342@gmail.com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2024-05-14T09:03:00Z</dcterms:created>
  <dcterms:modified xsi:type="dcterms:W3CDTF">2024-05-14T09:03:00Z</dcterms:modified>
</cp:coreProperties>
</file>