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2FF81" w14:textId="77777777" w:rsidR="004A3C4E" w:rsidRDefault="004A3C4E" w:rsidP="004A3C4E">
      <w:pPr>
        <w:pStyle w:val="ContactInfo"/>
        <w:rPr>
          <w:b/>
          <w:caps/>
          <w:color w:val="0E0B05" w:themeColor="text2"/>
          <w:kern w:val="28"/>
          <w:sz w:val="56"/>
          <w:szCs w:val="56"/>
          <w:lang w:val="en-GB"/>
        </w:rPr>
      </w:pPr>
      <w:r w:rsidRPr="004A3C4E">
        <w:rPr>
          <w:b/>
          <w:caps/>
          <w:color w:val="0E0B05" w:themeColor="text2"/>
          <w:kern w:val="28"/>
          <w:sz w:val="56"/>
          <w:szCs w:val="56"/>
          <w:lang w:val="en-GB"/>
        </w:rPr>
        <w:t>Gunesh</w:t>
      </w:r>
      <w:r w:rsidRPr="004A3C4E">
        <w:rPr>
          <w:b/>
          <w:caps/>
          <w:color w:val="0E0B05" w:themeColor="text2"/>
          <w:kern w:val="28"/>
          <w:sz w:val="56"/>
          <w:szCs w:val="56"/>
          <w:lang w:val="en-GB"/>
        </w:rPr>
        <w:t xml:space="preserve"> </w:t>
      </w:r>
      <w:r w:rsidRPr="004A3C4E">
        <w:rPr>
          <w:b/>
          <w:caps/>
          <w:color w:val="0E0B05" w:themeColor="text2"/>
          <w:kern w:val="28"/>
          <w:sz w:val="56"/>
          <w:szCs w:val="56"/>
          <w:lang w:val="en-GB"/>
        </w:rPr>
        <w:t>Khadtale</w:t>
      </w:r>
    </w:p>
    <w:p w14:paraId="1F084169" w14:textId="03846C80" w:rsidR="000D279D" w:rsidRPr="004A3C4E" w:rsidRDefault="004A3C4E" w:rsidP="004A3C4E">
      <w:pPr>
        <w:pStyle w:val="ContactInfo"/>
        <w:ind w:left="2"/>
        <w:jc w:val="both"/>
        <w:rPr>
          <w:b/>
          <w:caps/>
          <w:color w:val="0E0B05" w:themeColor="text2"/>
          <w:kern w:val="28"/>
          <w:sz w:val="56"/>
          <w:szCs w:val="56"/>
          <w:lang w:val="en-GB"/>
        </w:rPr>
      </w:pPr>
      <w:r>
        <w:rPr>
          <w:rFonts w:ascii="Helvetica" w:hAnsi="Helvetica" w:cs="Helvetica"/>
          <w:color w:val="000000"/>
          <w:sz w:val="22"/>
          <w:szCs w:val="22"/>
          <w:lang w:val="en-GB"/>
        </w:rPr>
        <w:t>Bhudiya Raviya Chawl, Room no: 2, Appapada</w:t>
      </w:r>
      <w:r>
        <w:rPr>
          <w:b/>
          <w:caps/>
          <w:color w:val="0E0B05" w:themeColor="text2"/>
          <w:kern w:val="28"/>
          <w:sz w:val="56"/>
          <w:szCs w:val="56"/>
          <w:lang w:val="en-GB"/>
        </w:rPr>
        <w:t xml:space="preserve"> 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>Kurar village,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 xml:space="preserve"> 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>Malad (East) Mumbai -97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 xml:space="preserve"> | 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>8928295822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 xml:space="preserve"> | 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>khadtalegunesh@gmail.com</w:t>
      </w:r>
    </w:p>
    <w:sdt>
      <w:sdtPr>
        <w:id w:val="-1179423465"/>
        <w:placeholder>
          <w:docPart w:val="707D091955774044AD7AE1F7896CA622"/>
        </w:placeholder>
        <w:temporary/>
        <w:showingPlcHdr/>
        <w15:appearance w15:val="hidden"/>
      </w:sdtPr>
      <w:sdtContent>
        <w:p w14:paraId="1AC2176A" w14:textId="77777777" w:rsidR="000D279D" w:rsidRDefault="00000000">
          <w:pPr>
            <w:pStyle w:val="Heading1"/>
          </w:pPr>
          <w:r>
            <w:t>Objective</w:t>
          </w:r>
        </w:p>
      </w:sdtContent>
    </w:sdt>
    <w:p w14:paraId="53AEA575" w14:textId="0B6CECC7" w:rsidR="004A3C4E" w:rsidRDefault="004A3C4E" w:rsidP="004A3C4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2"/>
          <w:szCs w:val="22"/>
          <w:lang w:val="en-GB"/>
        </w:rPr>
      </w:pPr>
      <w:r>
        <w:rPr>
          <w:rFonts w:ascii="Helvetica" w:hAnsi="Helvetica" w:cs="Helvetica"/>
          <w:color w:val="000000"/>
          <w:sz w:val="22"/>
          <w:szCs w:val="22"/>
          <w:lang w:val="en-GB"/>
        </w:rPr>
        <w:t xml:space="preserve">Seeking a challenging position to </w:t>
      </w:r>
      <w:r w:rsidR="003858C5">
        <w:rPr>
          <w:rFonts w:ascii="Helvetica" w:hAnsi="Helvetica" w:cs="Helvetica"/>
          <w:color w:val="000000"/>
          <w:sz w:val="22"/>
          <w:szCs w:val="22"/>
          <w:lang w:val="en-GB"/>
        </w:rPr>
        <w:t>utilize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 xml:space="preserve"> my skills and abilities in an organization that </w:t>
      </w:r>
      <w:r w:rsidR="003858C5">
        <w:rPr>
          <w:rFonts w:ascii="Helvetica" w:hAnsi="Helvetica" w:cs="Helvetica"/>
          <w:color w:val="000000"/>
          <w:sz w:val="22"/>
          <w:szCs w:val="22"/>
          <w:lang w:val="en-GB"/>
        </w:rPr>
        <w:t>offer.</w:t>
      </w:r>
    </w:p>
    <w:p w14:paraId="2308EED0" w14:textId="1F1FD914" w:rsidR="000D279D" w:rsidRPr="003858C5" w:rsidRDefault="004A3C4E" w:rsidP="003858C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2"/>
          <w:szCs w:val="22"/>
          <w:lang w:val="en-GB"/>
        </w:rPr>
      </w:pPr>
      <w:r>
        <w:rPr>
          <w:rFonts w:ascii="Helvetica" w:hAnsi="Helvetica" w:cs="Helvetica"/>
          <w:color w:val="000000"/>
          <w:sz w:val="22"/>
          <w:szCs w:val="22"/>
          <w:lang w:val="en-GB"/>
        </w:rPr>
        <w:t>professional growth including value additional to my career through dedicated work, innovative and</w:t>
      </w:r>
      <w:r w:rsidR="003858C5">
        <w:rPr>
          <w:rFonts w:ascii="Helvetica" w:hAnsi="Helvetica" w:cs="Helvetica"/>
          <w:color w:val="000000"/>
          <w:sz w:val="22"/>
          <w:szCs w:val="22"/>
          <w:lang w:val="en-GB"/>
        </w:rPr>
        <w:t xml:space="preserve"> </w:t>
      </w:r>
      <w:r>
        <w:rPr>
          <w:rFonts w:ascii="Helvetica" w:hAnsi="Helvetica" w:cs="Helvetica"/>
          <w:color w:val="000000"/>
          <w:sz w:val="22"/>
          <w:szCs w:val="22"/>
          <w:lang w:val="en-GB"/>
        </w:rPr>
        <w:t xml:space="preserve">getting updated through continuous learning </w:t>
      </w:r>
      <w:proofErr w:type="gramStart"/>
      <w:r>
        <w:rPr>
          <w:rFonts w:ascii="Helvetica" w:hAnsi="Helvetica" w:cs="Helvetica"/>
          <w:color w:val="000000"/>
          <w:sz w:val="22"/>
          <w:szCs w:val="22"/>
          <w:lang w:val="en-GB"/>
        </w:rPr>
        <w:t>so as to</w:t>
      </w:r>
      <w:proofErr w:type="gramEnd"/>
      <w:r>
        <w:rPr>
          <w:rFonts w:ascii="Helvetica" w:hAnsi="Helvetica" w:cs="Helvetica"/>
          <w:color w:val="000000"/>
          <w:sz w:val="22"/>
          <w:szCs w:val="22"/>
          <w:lang w:val="en-GB"/>
        </w:rPr>
        <w:t xml:space="preserve"> be an asset for an </w:t>
      </w:r>
      <w:r w:rsidR="003858C5">
        <w:rPr>
          <w:rFonts w:ascii="Helvetica" w:hAnsi="Helvetica" w:cs="Helvetica"/>
          <w:color w:val="000000"/>
          <w:sz w:val="22"/>
          <w:szCs w:val="22"/>
          <w:lang w:val="en-GB"/>
        </w:rPr>
        <w:t>organization.</w:t>
      </w:r>
    </w:p>
    <w:sdt>
      <w:sdtPr>
        <w:id w:val="1728489637"/>
        <w:placeholder>
          <w:docPart w:val="8CC064F903D6114F982BD4890C031DAF"/>
        </w:placeholder>
        <w:temporary/>
        <w:showingPlcHdr/>
        <w15:appearance w15:val="hidden"/>
      </w:sdtPr>
      <w:sdtContent>
        <w:p w14:paraId="28BE68F9" w14:textId="77777777" w:rsidR="000D279D" w:rsidRDefault="00000000">
          <w:pPr>
            <w:pStyle w:val="Heading1"/>
          </w:pPr>
          <w:r>
            <w:t>Experience</w:t>
          </w:r>
        </w:p>
      </w:sdtContent>
    </w:sdt>
    <w:p w14:paraId="2BCDCFE8" w14:textId="01CC6799" w:rsidR="000D279D" w:rsidRPr="003858C5" w:rsidRDefault="003858C5">
      <w:pPr>
        <w:rPr>
          <w:b/>
          <w:bCs/>
        </w:rPr>
      </w:pPr>
      <w:r w:rsidRPr="003858C5">
        <w:rPr>
          <w:b/>
          <w:bCs/>
        </w:rPr>
        <w:t>M-fins Services</w:t>
      </w:r>
    </w:p>
    <w:p w14:paraId="11ADBAA5" w14:textId="3D0229EA" w:rsidR="000D279D" w:rsidRDefault="003858C5">
      <w:r>
        <w:t>Business advisor | June 2021 – October 2021</w:t>
      </w:r>
    </w:p>
    <w:p w14:paraId="0DCD62E1" w14:textId="641C96E3" w:rsidR="003858C5" w:rsidRPr="003858C5" w:rsidRDefault="003858C5" w:rsidP="003858C5">
      <w:pPr>
        <w:pStyle w:val="ListBullet"/>
        <w:numPr>
          <w:ilvl w:val="0"/>
          <w:numId w:val="0"/>
        </w:numPr>
        <w:ind w:left="216" w:hanging="216"/>
        <w:rPr>
          <w:b/>
          <w:bCs/>
        </w:rPr>
      </w:pPr>
      <w:r w:rsidRPr="003858C5">
        <w:rPr>
          <w:b/>
          <w:bCs/>
        </w:rPr>
        <w:t xml:space="preserve">Self-employment </w:t>
      </w:r>
      <w:r w:rsidR="00990AD1">
        <w:rPr>
          <w:b/>
          <w:bCs/>
        </w:rPr>
        <w:t xml:space="preserve">– Stock trading </w:t>
      </w:r>
    </w:p>
    <w:p w14:paraId="6341FDE5" w14:textId="6820C727" w:rsidR="003858C5" w:rsidRDefault="00990AD1" w:rsidP="00990AD1">
      <w:pPr>
        <w:pStyle w:val="ListBullet"/>
        <w:numPr>
          <w:ilvl w:val="0"/>
          <w:numId w:val="0"/>
        </w:numPr>
        <w:ind w:left="216" w:hanging="216"/>
      </w:pPr>
      <w:r>
        <w:t xml:space="preserve">Jan </w:t>
      </w:r>
      <w:r w:rsidR="003858C5">
        <w:t>2</w:t>
      </w:r>
      <w:r>
        <w:t>3</w:t>
      </w:r>
      <w:r w:rsidR="003858C5">
        <w:t xml:space="preserve"> – </w:t>
      </w:r>
      <w:r>
        <w:t>present</w:t>
      </w:r>
    </w:p>
    <w:sdt>
      <w:sdtPr>
        <w:id w:val="720946933"/>
        <w:placeholder>
          <w:docPart w:val="020083E6B0FD66498DDAC756E5EB33BF"/>
        </w:placeholder>
        <w:temporary/>
        <w:showingPlcHdr/>
        <w15:appearance w15:val="hidden"/>
      </w:sdtPr>
      <w:sdtContent>
        <w:p w14:paraId="6D118C60" w14:textId="77777777" w:rsidR="000D279D" w:rsidRDefault="00000000">
          <w:pPr>
            <w:pStyle w:val="Heading1"/>
          </w:pPr>
          <w:r>
            <w:t>Education</w:t>
          </w:r>
        </w:p>
      </w:sdtContent>
    </w:sdt>
    <w:p w14:paraId="55431F4F" w14:textId="00D55029" w:rsidR="000D279D" w:rsidRDefault="004A3C4E">
      <w:r>
        <w:t xml:space="preserve">Bachelor of Management studies (BMS) </w:t>
      </w:r>
      <w:r w:rsidR="003858C5">
        <w:t>– CGPA – 9</w:t>
      </w:r>
      <w:r w:rsidR="00990AD1">
        <w:t>.0</w:t>
      </w:r>
    </w:p>
    <w:p w14:paraId="24EB5C0C" w14:textId="5E584978" w:rsidR="004A3C4E" w:rsidRDefault="004A3C4E">
      <w:r>
        <w:t>NISM 8: 79 %</w:t>
      </w:r>
    </w:p>
    <w:p w14:paraId="0B14EADA" w14:textId="49780BC2" w:rsidR="000D279D" w:rsidRDefault="004A3C4E">
      <w:pPr>
        <w:pStyle w:val="Heading1"/>
      </w:pPr>
      <w:r>
        <w:t>Skills</w:t>
      </w:r>
    </w:p>
    <w:p w14:paraId="6F22AAE8" w14:textId="17073A45" w:rsidR="000D279D" w:rsidRPr="004A3C4E" w:rsidRDefault="004A3C4E" w:rsidP="004A3C4E">
      <w:pPr>
        <w:pStyle w:val="ListBullet"/>
      </w:pPr>
      <w:r>
        <w:rPr>
          <w:rFonts w:ascii="Helvetica" w:hAnsi="Helvetica" w:cs="Helvetica"/>
          <w:color w:val="000000"/>
          <w:sz w:val="22"/>
          <w:szCs w:val="22"/>
          <w:lang w:val="en-GB"/>
        </w:rPr>
        <w:t>Good knowledge about technical analysis and fundamentals analysis</w:t>
      </w:r>
    </w:p>
    <w:p w14:paraId="04669C2C" w14:textId="25693486" w:rsidR="004A3C4E" w:rsidRPr="004A3C4E" w:rsidRDefault="004A3C4E" w:rsidP="004A3C4E">
      <w:pPr>
        <w:pStyle w:val="ListBullet"/>
      </w:pPr>
      <w:r>
        <w:rPr>
          <w:rFonts w:ascii="Helvetica" w:hAnsi="Helvetica" w:cs="Helvetica"/>
          <w:color w:val="000000"/>
          <w:lang w:val="en-GB"/>
        </w:rPr>
        <w:t>MS OFFICE</w:t>
      </w:r>
      <w:r>
        <w:rPr>
          <w:rFonts w:ascii="Helvetica" w:hAnsi="Helvetica" w:cs="Helvetica"/>
          <w:color w:val="000000"/>
          <w:lang w:val="en-GB"/>
        </w:rPr>
        <w:t xml:space="preserve"> (</w:t>
      </w:r>
      <w:r w:rsidR="003858C5">
        <w:rPr>
          <w:rFonts w:ascii="Helvetica" w:hAnsi="Helvetica" w:cs="Helvetica"/>
          <w:color w:val="000000"/>
          <w:lang w:val="en-GB"/>
        </w:rPr>
        <w:t>TS:</w:t>
      </w:r>
      <w:r>
        <w:rPr>
          <w:rFonts w:ascii="Helvetica" w:hAnsi="Helvetica" w:cs="Helvetica"/>
          <w:color w:val="000000"/>
          <w:lang w:val="en-GB"/>
        </w:rPr>
        <w:t xml:space="preserve"> 25wpm)</w:t>
      </w:r>
    </w:p>
    <w:p w14:paraId="55C49EDC" w14:textId="0CB11CF0" w:rsidR="004A3C4E" w:rsidRPr="003858C5" w:rsidRDefault="004A3C4E" w:rsidP="004A3C4E">
      <w:pPr>
        <w:pStyle w:val="ListBullet"/>
        <w:rPr>
          <w:rFonts w:ascii="Helvetica" w:hAnsi="Helvetica" w:cs="Helvetica"/>
          <w:color w:val="000000"/>
          <w:lang w:val="en-GB"/>
        </w:rPr>
      </w:pPr>
      <w:r w:rsidRPr="003858C5">
        <w:rPr>
          <w:rFonts w:ascii="Helvetica" w:hAnsi="Helvetica" w:cs="Helvetica"/>
          <w:color w:val="000000"/>
          <w:lang w:val="en-GB"/>
        </w:rPr>
        <w:t xml:space="preserve">Fluent </w:t>
      </w:r>
      <w:r w:rsidR="003858C5" w:rsidRPr="003858C5">
        <w:rPr>
          <w:rFonts w:ascii="Helvetica" w:hAnsi="Helvetica" w:cs="Helvetica"/>
          <w:color w:val="000000"/>
          <w:lang w:val="en-GB"/>
        </w:rPr>
        <w:t>languages:</w:t>
      </w:r>
      <w:r w:rsidRPr="003858C5">
        <w:rPr>
          <w:rFonts w:ascii="Helvetica" w:hAnsi="Helvetica" w:cs="Helvetica"/>
          <w:color w:val="000000"/>
          <w:lang w:val="en-GB"/>
        </w:rPr>
        <w:t xml:space="preserve"> English, </w:t>
      </w:r>
      <w:r w:rsidR="003858C5" w:rsidRPr="003858C5">
        <w:rPr>
          <w:rFonts w:ascii="Helvetica" w:hAnsi="Helvetica" w:cs="Helvetica"/>
          <w:color w:val="000000"/>
          <w:lang w:val="en-GB"/>
        </w:rPr>
        <w:t>Hindi,</w:t>
      </w:r>
      <w:r w:rsidRPr="003858C5">
        <w:rPr>
          <w:rFonts w:ascii="Helvetica" w:hAnsi="Helvetica" w:cs="Helvetica"/>
          <w:color w:val="000000"/>
          <w:lang w:val="en-GB"/>
        </w:rPr>
        <w:t xml:space="preserve"> and Marathi.</w:t>
      </w:r>
    </w:p>
    <w:sectPr w:rsidR="004A3C4E" w:rsidRPr="003858C5">
      <w:headerReference w:type="default" r:id="rId8"/>
      <w:footerReference w:type="default" r:id="rId9"/>
      <w:headerReference w:type="first" r:id="rId10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676B9" w14:textId="77777777" w:rsidR="00484B2D" w:rsidRDefault="00484B2D">
      <w:r>
        <w:separator/>
      </w:r>
    </w:p>
  </w:endnote>
  <w:endnote w:type="continuationSeparator" w:id="0">
    <w:p w14:paraId="4304C7F2" w14:textId="77777777" w:rsidR="00484B2D" w:rsidRDefault="00484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0DE47" w14:textId="77777777" w:rsidR="000D279D" w:rsidRDefault="00000000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4B4CB" w14:textId="77777777" w:rsidR="00484B2D" w:rsidRDefault="00484B2D">
      <w:r>
        <w:separator/>
      </w:r>
    </w:p>
  </w:footnote>
  <w:footnote w:type="continuationSeparator" w:id="0">
    <w:p w14:paraId="46D2F59E" w14:textId="77777777" w:rsidR="00484B2D" w:rsidRDefault="00484B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AF61A" w14:textId="77777777" w:rsidR="000D279D" w:rsidRDefault="00000000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6019B75D" wp14:editId="559C4AC4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4B457A72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A15EF" w14:textId="77777777" w:rsidR="000D279D" w:rsidRDefault="00000000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7ED3531" wp14:editId="121E7989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29435A" w14:textId="77777777" w:rsidR="000D279D" w:rsidRDefault="000D279D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67ED3531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">
              <v:shape id="Frame 5" o:spid="_x0000_s1027" style="position:absolute;left:1333;width:73152;height:96012;visibility:visible;mso-wrap-style:square;v-text-anchor:middle" coordsize="7315200,96012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6;top:4286;width:3581;height:8020;visibility:visible;mso-wrap-style:square;v-text-anchor:top" coordsize="240,528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3629435A" w14:textId="77777777" w:rsidR="000D279D" w:rsidRDefault="000D279D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4638878">
    <w:abstractNumId w:val="9"/>
  </w:num>
  <w:num w:numId="2" w16cid:durableId="1651473073">
    <w:abstractNumId w:val="11"/>
  </w:num>
  <w:num w:numId="3" w16cid:durableId="612246252">
    <w:abstractNumId w:val="10"/>
  </w:num>
  <w:num w:numId="4" w16cid:durableId="371656155">
    <w:abstractNumId w:val="7"/>
  </w:num>
  <w:num w:numId="5" w16cid:durableId="1859850744">
    <w:abstractNumId w:val="6"/>
  </w:num>
  <w:num w:numId="6" w16cid:durableId="1833981042">
    <w:abstractNumId w:val="5"/>
  </w:num>
  <w:num w:numId="7" w16cid:durableId="936332864">
    <w:abstractNumId w:val="4"/>
  </w:num>
  <w:num w:numId="8" w16cid:durableId="519780450">
    <w:abstractNumId w:val="8"/>
  </w:num>
  <w:num w:numId="9" w16cid:durableId="1116828349">
    <w:abstractNumId w:val="3"/>
  </w:num>
  <w:num w:numId="10" w16cid:durableId="1800218794">
    <w:abstractNumId w:val="2"/>
  </w:num>
  <w:num w:numId="11" w16cid:durableId="239950774">
    <w:abstractNumId w:val="1"/>
  </w:num>
  <w:num w:numId="12" w16cid:durableId="340863819">
    <w:abstractNumId w:val="0"/>
  </w:num>
  <w:num w:numId="13" w16cid:durableId="1434129288">
    <w:abstractNumId w:val="12"/>
  </w:num>
  <w:num w:numId="14" w16cid:durableId="4068777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proofState w:spelling="clean" w:grammar="clean"/>
  <w:attachedTemplate r:id="rId1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C4E"/>
    <w:rsid w:val="000D279D"/>
    <w:rsid w:val="003858C5"/>
    <w:rsid w:val="00484B2D"/>
    <w:rsid w:val="004A3C4E"/>
    <w:rsid w:val="0099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F4923A"/>
  <w15:chartTrackingRefBased/>
  <w15:docId w15:val="{9AF9BD99-124D-6648-97D1-3C87A248D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semiHidden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hilnar/Library/Containers/com.microsoft.Word/Data/Library/Application%20Support/Microsoft/Office/16.0/DTS/en-IN%7b38937960-92C7-1448-9674-204812B152A7%7d/%7b95455E7F-A46F-D64E-A7ED-8AB1228D3869%7dtf1000207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07D091955774044AD7AE1F7896CA6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9E5A7-8DDD-DF4C-A8E5-36711817C731}"/>
      </w:docPartPr>
      <w:docPartBody>
        <w:p w:rsidR="00000000" w:rsidRDefault="00000000">
          <w:pPr>
            <w:pStyle w:val="707D091955774044AD7AE1F7896CA622"/>
          </w:pPr>
          <w:r>
            <w:t>Objective</w:t>
          </w:r>
        </w:p>
      </w:docPartBody>
    </w:docPart>
    <w:docPart>
      <w:docPartPr>
        <w:name w:val="8CC064F903D6114F982BD4890C031D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6393C-82DB-FA42-BAB6-A2F63CF09EF8}"/>
      </w:docPartPr>
      <w:docPartBody>
        <w:p w:rsidR="00000000" w:rsidRDefault="00000000">
          <w:pPr>
            <w:pStyle w:val="8CC064F903D6114F982BD4890C031DAF"/>
          </w:pPr>
          <w:r>
            <w:t>Experience</w:t>
          </w:r>
        </w:p>
      </w:docPartBody>
    </w:docPart>
    <w:docPart>
      <w:docPartPr>
        <w:name w:val="020083E6B0FD66498DDAC756E5EB33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40EB1A-987F-1847-948F-866A524950D7}"/>
      </w:docPartPr>
      <w:docPartBody>
        <w:p w:rsidR="00000000" w:rsidRDefault="00000000">
          <w:pPr>
            <w:pStyle w:val="020083E6B0FD66498DDAC756E5EB33BF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5563332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2C3"/>
    <w:rsid w:val="00ED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EF43F24A6549438020A49BCAABE30F">
    <w:name w:val="1BEF43F24A6549438020A49BCAABE30F"/>
  </w:style>
  <w:style w:type="paragraph" w:customStyle="1" w:styleId="621FE7295DCF114DBF3060B24D2654D7">
    <w:name w:val="621FE7295DCF114DBF3060B24D2654D7"/>
  </w:style>
  <w:style w:type="paragraph" w:customStyle="1" w:styleId="707D091955774044AD7AE1F7896CA622">
    <w:name w:val="707D091955774044AD7AE1F7896CA622"/>
  </w:style>
  <w:style w:type="paragraph" w:customStyle="1" w:styleId="4006796ED502FA48A4CBE5DC3019EDF1">
    <w:name w:val="4006796ED502FA48A4CBE5DC3019EDF1"/>
  </w:style>
  <w:style w:type="paragraph" w:customStyle="1" w:styleId="8CC064F903D6114F982BD4890C031DAF">
    <w:name w:val="8CC064F903D6114F982BD4890C031DAF"/>
  </w:style>
  <w:style w:type="paragraph" w:customStyle="1" w:styleId="C82AADEA38382E4E80C0B6230E456D4D">
    <w:name w:val="C82AADEA38382E4E80C0B6230E456D4D"/>
  </w:style>
  <w:style w:type="paragraph" w:customStyle="1" w:styleId="7F627AED37274F43B57A7AE98C50BE52">
    <w:name w:val="7F627AED37274F43B57A7AE98C50BE52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kern w:val="0"/>
      <w:sz w:val="20"/>
      <w:szCs w:val="20"/>
      <w:lang w:val="en-US" w:eastAsia="ja-JP"/>
      <w14:ligatures w14:val="none"/>
    </w:rPr>
  </w:style>
  <w:style w:type="paragraph" w:customStyle="1" w:styleId="F70678D910261545B54B2D93BB8CC801">
    <w:name w:val="F70678D910261545B54B2D93BB8CC801"/>
  </w:style>
  <w:style w:type="paragraph" w:customStyle="1" w:styleId="020083E6B0FD66498DDAC756E5EB33BF">
    <w:name w:val="020083E6B0FD66498DDAC756E5EB33BF"/>
  </w:style>
  <w:style w:type="paragraph" w:customStyle="1" w:styleId="6532EDCF0A1D8345A8D4FCDE1A953E47">
    <w:name w:val="6532EDCF0A1D8345A8D4FCDE1A953E47"/>
  </w:style>
  <w:style w:type="paragraph" w:customStyle="1" w:styleId="D342965D2D61DB49928C3C9CA0316160">
    <w:name w:val="D342965D2D61DB49928C3C9CA0316160"/>
  </w:style>
  <w:style w:type="paragraph" w:customStyle="1" w:styleId="1985270776E2C943BD0501098AF20E5E">
    <w:name w:val="1985270776E2C943BD0501098AF20E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98628-F691-48F0-A8D5-040D4D8B9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Bold Resume.dotx</Template>
  <TotalTime>19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sahil nar</dc:creator>
  <cp:keywords/>
  <dc:description/>
  <cp:lastModifiedBy>Sahil Nar</cp:lastModifiedBy>
  <cp:revision>1</cp:revision>
  <dcterms:created xsi:type="dcterms:W3CDTF">2024-06-10T09:44:00Z</dcterms:created>
  <dcterms:modified xsi:type="dcterms:W3CDTF">2024-06-10T12:50:00Z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TF10002018</vt:lpwstr>
  </property>
</Properties>
</file>