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77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20"/>
        <w:gridCol w:w="724"/>
        <w:gridCol w:w="6429"/>
      </w:tblGrid>
      <w:tr w:rsidR="001B2ABD" w14:paraId="6929CA86" w14:textId="77777777" w:rsidTr="00031DC3">
        <w:trPr>
          <w:trHeight w:val="8031"/>
        </w:trPr>
        <w:tc>
          <w:tcPr>
            <w:tcW w:w="3620" w:type="dxa"/>
          </w:tcPr>
          <w:p w14:paraId="432BC590" w14:textId="51860329" w:rsidR="00CE04F0" w:rsidRDefault="00F2235B" w:rsidP="00036450">
            <w:pPr>
              <w:pStyle w:val="Heading3"/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36B6683" wp14:editId="6CD1AC0A">
                      <wp:simplePos x="0" y="0"/>
                      <wp:positionH relativeFrom="page">
                        <wp:posOffset>539115</wp:posOffset>
                      </wp:positionH>
                      <wp:positionV relativeFrom="page">
                        <wp:posOffset>-307975</wp:posOffset>
                      </wp:positionV>
                      <wp:extent cx="1379220" cy="1417320"/>
                      <wp:effectExtent l="0" t="0" r="11430" b="11430"/>
                      <wp:wrapNone/>
                      <wp:docPr id="16" name="Oval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9220" cy="1417320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D0A9A61" w14:textId="63352192" w:rsidR="00072499" w:rsidRPr="00072499" w:rsidRDefault="00072499" w:rsidP="00E4732E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36B6683" id="Oval 16" o:spid="_x0000_s1026" style="position:absolute;margin-left:42.45pt;margin-top:-24.25pt;width:108.6pt;height:111.6pt;z-index:251679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" strokecolor="#345c7d [1604]" strokeweight="1pt">
                      <v:fill r:id="rId8" o:title="" recolor="t" rotate="t" type="frame"/>
                      <v:stroke joinstyle="miter"/>
                      <v:textbox>
                        <w:txbxContent>
                          <w:p w14:paraId="0D0A9A61" w14:textId="63352192" w:rsidR="00072499" w:rsidRPr="00072499" w:rsidRDefault="00072499" w:rsidP="00E4732E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xbxContent>
                      </v:textbox>
                      <w10:wrap anchorx="page" anchory="page"/>
                    </v:oval>
                  </w:pict>
                </mc:Fallback>
              </mc:AlternateContent>
            </w:r>
            <w:r w:rsidR="00E22445">
              <w:t xml:space="preserve"> </w:t>
            </w:r>
          </w:p>
          <w:p w14:paraId="4D9D24A1" w14:textId="20930424" w:rsidR="000F40EA" w:rsidRDefault="000F40EA" w:rsidP="000F40EA"/>
          <w:p w14:paraId="43128FC7" w14:textId="3A228FB3" w:rsidR="000F40EA" w:rsidRDefault="000F40EA" w:rsidP="000F40EA"/>
          <w:p w14:paraId="5AEF87AA" w14:textId="32346318" w:rsidR="000F40EA" w:rsidRDefault="000F40EA" w:rsidP="000F40EA"/>
          <w:p w14:paraId="6A459309" w14:textId="77777777" w:rsidR="000F40EA" w:rsidRPr="000F40EA" w:rsidRDefault="000F40EA" w:rsidP="000F40EA"/>
          <w:p w14:paraId="1BBDFAA7" w14:textId="352F2268" w:rsidR="00A54D9B" w:rsidRPr="00A54D9B" w:rsidRDefault="007A1C82" w:rsidP="00A54D9B">
            <w:pPr>
              <w:pStyle w:val="Heading3"/>
            </w:pPr>
            <w:r>
              <w:t>CAREER OBJECTIVE</w:t>
            </w:r>
          </w:p>
          <w:p w14:paraId="032BA95E" w14:textId="05FB968B" w:rsidR="00A54D9B" w:rsidRDefault="00591FF4" w:rsidP="00EC24E0">
            <w:pPr>
              <w:jc w:val="both"/>
              <w:rPr>
                <w:rFonts w:eastAsia="Times New Roman" w:cs="Poppins"/>
                <w:b/>
                <w:bCs/>
                <w:color w:val="222222"/>
                <w:spacing w:val="4"/>
                <w:szCs w:val="18"/>
                <w:lang w:val="en-IN" w:eastAsia="en-IN" w:bidi="hi-IN"/>
              </w:rPr>
            </w:pPr>
            <w:r>
              <w:rPr>
                <w:rFonts w:eastAsia="Times New Roman" w:cs="Poppins"/>
                <w:b/>
                <w:bCs/>
                <w:color w:val="222222"/>
                <w:spacing w:val="4"/>
                <w:szCs w:val="18"/>
                <w:lang w:val="en-IN" w:eastAsia="en-IN" w:bidi="hi-IN"/>
              </w:rPr>
              <w:t xml:space="preserve">A challenging job opportunity in an </w:t>
            </w:r>
            <w:r w:rsidR="00EC24E0">
              <w:rPr>
                <w:rFonts w:eastAsia="Times New Roman" w:cs="Poppins"/>
                <w:b/>
                <w:bCs/>
                <w:color w:val="222222"/>
                <w:spacing w:val="4"/>
                <w:szCs w:val="18"/>
                <w:lang w:val="en-IN" w:eastAsia="en-IN" w:bidi="hi-IN"/>
              </w:rPr>
              <w:t>o</w:t>
            </w:r>
            <w:r>
              <w:rPr>
                <w:rFonts w:eastAsia="Times New Roman" w:cs="Poppins"/>
                <w:b/>
                <w:bCs/>
                <w:color w:val="222222"/>
                <w:spacing w:val="4"/>
                <w:szCs w:val="18"/>
                <w:lang w:val="en-IN" w:eastAsia="en-IN" w:bidi="hi-IN"/>
              </w:rPr>
              <w:t xml:space="preserve">rganization where I can make the best of my potential and talents to make positive impact on an Organization. </w:t>
            </w:r>
          </w:p>
          <w:p w14:paraId="2A44E319" w14:textId="77777777" w:rsidR="007D17D1" w:rsidRPr="002517F1" w:rsidRDefault="007D17D1" w:rsidP="00E55633">
            <w:pPr>
              <w:rPr>
                <w:rFonts w:eastAsia="Times New Roman" w:cs="Poppins"/>
                <w:b/>
                <w:bCs/>
                <w:color w:val="222222"/>
                <w:spacing w:val="4"/>
                <w:szCs w:val="18"/>
                <w:lang w:val="en-IN" w:eastAsia="en-IN" w:bidi="hi-IN"/>
              </w:rPr>
            </w:pPr>
          </w:p>
          <w:p w14:paraId="5E0E5970" w14:textId="6C708F61" w:rsidR="00036450" w:rsidRPr="00CB0055" w:rsidRDefault="00D65613" w:rsidP="00CB0055">
            <w:pPr>
              <w:pStyle w:val="Heading3"/>
            </w:pPr>
            <w:r>
              <w:t>contact</w:t>
            </w:r>
          </w:p>
          <w:p w14:paraId="4B998FB3" w14:textId="346A8766" w:rsidR="004D3011" w:rsidRPr="004D3011" w:rsidRDefault="00D65613" w:rsidP="004D3011">
            <w:r w:rsidRPr="00CD3497">
              <w:rPr>
                <w:b/>
                <w:bCs/>
              </w:rPr>
              <w:t xml:space="preserve">     </w:t>
            </w:r>
            <w:sdt>
              <w:sdtPr>
                <w:rPr>
                  <w:b/>
                  <w:bCs/>
                </w:rPr>
                <w:id w:val="1111563247"/>
                <w:placeholder>
                  <w:docPart w:val="512DD9EA0D694F6390658DB1EE43A302"/>
                </w:placeholder>
                <w:temporary/>
                <w:showingPlcHdr/>
              </w:sdtPr>
              <w:sdtContent>
                <w:r w:rsidR="004D3011" w:rsidRPr="00CD3497">
                  <w:rPr>
                    <w:b/>
                    <w:bCs/>
                  </w:rPr>
                  <w:t>PHONE:</w:t>
                </w:r>
              </w:sdtContent>
            </w:sdt>
            <w:r w:rsidR="00DC4FFE">
              <w:t xml:space="preserve"> -</w:t>
            </w:r>
            <w:r w:rsidR="00591FF4">
              <w:t>6387813320</w:t>
            </w:r>
          </w:p>
          <w:p w14:paraId="4234D546" w14:textId="0B050830" w:rsidR="004D3011" w:rsidRDefault="00D65613" w:rsidP="004D3011">
            <w:r w:rsidRPr="00CD3497">
              <w:rPr>
                <w:b/>
                <w:bCs/>
              </w:rPr>
              <w:t xml:space="preserve">     </w:t>
            </w:r>
            <w:r w:rsidR="00335AF3" w:rsidRPr="00CD3497">
              <w:rPr>
                <w:b/>
                <w:bCs/>
              </w:rPr>
              <w:t>LinkedIn</w:t>
            </w:r>
            <w:r w:rsidR="00DC4FFE">
              <w:t xml:space="preserve"> </w:t>
            </w:r>
            <w:r w:rsidR="00591FF4">
              <w:t>– http://www.linkedin.com/in/ishika-singh-23203825a</w:t>
            </w:r>
          </w:p>
          <w:p w14:paraId="4EEABB40" w14:textId="40A11709" w:rsidR="00036450" w:rsidRDefault="00D65613" w:rsidP="004D3011">
            <w:r>
              <w:t xml:space="preserve">     </w:t>
            </w:r>
            <w:sdt>
              <w:sdtPr>
                <w:id w:val="-240260293"/>
                <w:placeholder>
                  <w:docPart w:val="72F29F1044CE4854A72806F9969C0998"/>
                </w:placeholder>
                <w:temporary/>
                <w:showingPlcHdr/>
              </w:sdtPr>
              <w:sdtContent>
                <w:r w:rsidR="004D3011" w:rsidRPr="00CD3497">
                  <w:rPr>
                    <w:b/>
                    <w:bCs/>
                  </w:rPr>
                  <w:t>EMAIL:</w:t>
                </w:r>
              </w:sdtContent>
            </w:sdt>
            <w:r w:rsidR="00DC4FFE">
              <w:t xml:space="preserve"> -</w:t>
            </w:r>
            <w:r w:rsidR="00591FF4">
              <w:t xml:space="preserve"> ishikasingh827@gmail.com</w:t>
            </w:r>
          </w:p>
          <w:p w14:paraId="20A0DB2F" w14:textId="586D1B33" w:rsidR="00FF6C6B" w:rsidRPr="00DC4FFE" w:rsidRDefault="00FF6C6B" w:rsidP="004D3011">
            <w:pPr>
              <w:rPr>
                <w:rStyle w:val="Hyperlink"/>
                <w:color w:val="auto"/>
                <w:u w:val="none"/>
              </w:rPr>
            </w:pPr>
            <w:r>
              <w:t xml:space="preserve">  </w:t>
            </w:r>
          </w:p>
          <w:p w14:paraId="1A18FF09" w14:textId="5E29A158" w:rsidR="000F40EA" w:rsidRDefault="00D738A4" w:rsidP="00B33166">
            <w:pPr>
              <w:pStyle w:val="Heading3"/>
            </w:pPr>
            <w:r>
              <w:t xml:space="preserve">TECHNICAL </w:t>
            </w:r>
            <w:r w:rsidR="00FA64E8">
              <w:t>skills</w:t>
            </w:r>
            <w:r w:rsidR="00BE5A43">
              <w:t xml:space="preserve"> </w:t>
            </w:r>
            <w:r w:rsidR="000F40EA">
              <w:t xml:space="preserve"> </w:t>
            </w:r>
          </w:p>
          <w:p w14:paraId="0C635F68" w14:textId="036C4534" w:rsidR="00335AF3" w:rsidRDefault="00335AF3" w:rsidP="00C54514">
            <w:pPr>
              <w:pStyle w:val="ListParagraph"/>
              <w:ind w:left="314"/>
            </w:pPr>
            <w:r>
              <w:t>A</w:t>
            </w:r>
            <w:r w:rsidR="00B33166">
              <w:t>dvanced Excel</w:t>
            </w:r>
          </w:p>
          <w:p w14:paraId="013310E2" w14:textId="5071991D" w:rsidR="00FA64E8" w:rsidRDefault="00B33166" w:rsidP="00C54514">
            <w:pPr>
              <w:pStyle w:val="ListParagraph"/>
              <w:ind w:left="314"/>
            </w:pPr>
            <w:r>
              <w:t>Data Analytics</w:t>
            </w:r>
          </w:p>
          <w:p w14:paraId="0F8BACF4" w14:textId="7B842843" w:rsidR="00E427B3" w:rsidRDefault="00B33166" w:rsidP="00C54514">
            <w:pPr>
              <w:pStyle w:val="ListParagraph"/>
              <w:ind w:left="314"/>
            </w:pPr>
            <w:r>
              <w:t>Digital Marketing</w:t>
            </w:r>
          </w:p>
          <w:p w14:paraId="6DBE93DA" w14:textId="4BB5FE08" w:rsidR="00BE5A43" w:rsidRDefault="00CE04F0" w:rsidP="00C54514">
            <w:pPr>
              <w:pStyle w:val="ListParagraph"/>
              <w:ind w:left="314"/>
            </w:pPr>
            <w:r>
              <w:t>MS-Office</w:t>
            </w:r>
          </w:p>
          <w:p w14:paraId="281936E7" w14:textId="4F4327C1" w:rsidR="00730F4F" w:rsidRDefault="00730F4F" w:rsidP="00C54514">
            <w:pPr>
              <w:pStyle w:val="ListParagraph"/>
              <w:ind w:left="314"/>
            </w:pPr>
            <w:r>
              <w:t>Tableau</w:t>
            </w:r>
          </w:p>
          <w:p w14:paraId="168DA1E4" w14:textId="6B2EE2B1" w:rsidR="00730F4F" w:rsidRDefault="00730F4F" w:rsidP="00C54514">
            <w:pPr>
              <w:pStyle w:val="ListParagraph"/>
              <w:ind w:left="314"/>
            </w:pPr>
            <w:r>
              <w:t>PowerBI</w:t>
            </w:r>
          </w:p>
          <w:p w14:paraId="24325FD2" w14:textId="4D7D398F" w:rsidR="00746332" w:rsidRDefault="00C54514" w:rsidP="00C54514">
            <w:pPr>
              <w:ind w:left="-46"/>
            </w:pPr>
            <w:r>
              <w:t xml:space="preserve">       AI Integration </w:t>
            </w:r>
            <w:r w:rsidR="0044771D">
              <w:t>with</w:t>
            </w:r>
            <w:r>
              <w:t xml:space="preserve"> </w:t>
            </w:r>
            <w:r w:rsidR="003763A3">
              <w:t>Excel,</w:t>
            </w:r>
            <w:r>
              <w:t xml:space="preserve"> Tableau</w:t>
            </w:r>
          </w:p>
          <w:p w14:paraId="49D4C0D0" w14:textId="1D038FEC" w:rsidR="00746332" w:rsidRDefault="00746332" w:rsidP="00746332">
            <w:pPr>
              <w:pStyle w:val="Heading3"/>
            </w:pPr>
            <w:r>
              <w:t>Languages</w:t>
            </w:r>
          </w:p>
          <w:p w14:paraId="34810221" w14:textId="77777777" w:rsidR="007D17D1" w:rsidRPr="007D17D1" w:rsidRDefault="007D17D1" w:rsidP="007D17D1"/>
          <w:p w14:paraId="273BA4AB" w14:textId="734CE0BC" w:rsidR="00746332" w:rsidRDefault="00746332" w:rsidP="00746332">
            <w:r>
              <w:t>ENGLISH, HINDI</w:t>
            </w:r>
            <w:r w:rsidR="00B33166">
              <w:t>, FRENCH</w:t>
            </w:r>
          </w:p>
          <w:p w14:paraId="2B930888" w14:textId="70283467" w:rsidR="000F40EA" w:rsidRDefault="00D738A4" w:rsidP="000F40EA">
            <w:pPr>
              <w:pStyle w:val="Heading3"/>
            </w:pPr>
            <w:r>
              <w:t>INTEREST</w:t>
            </w:r>
            <w:r w:rsidR="000F40EA">
              <w:t>/hobbies</w:t>
            </w:r>
          </w:p>
          <w:p w14:paraId="1143BCFB" w14:textId="00985FAA" w:rsidR="00257823" w:rsidRPr="00257823" w:rsidRDefault="00257823" w:rsidP="00257823"/>
          <w:p w14:paraId="38058A98" w14:textId="0F1D675D" w:rsidR="00F52849" w:rsidRDefault="00F52849" w:rsidP="000F40EA"/>
          <w:p w14:paraId="4B8C17D3" w14:textId="76C9BACE" w:rsidR="00F52849" w:rsidRDefault="00F52849" w:rsidP="000F40EA"/>
          <w:p w14:paraId="1CB439A5" w14:textId="45A8B707" w:rsidR="00F52849" w:rsidRDefault="004A658B" w:rsidP="000F40EA"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B3196AB" wp14:editId="48BC3FD3">
                      <wp:simplePos x="0" y="0"/>
                      <wp:positionH relativeFrom="page">
                        <wp:posOffset>1416685</wp:posOffset>
                      </wp:positionH>
                      <wp:positionV relativeFrom="page">
                        <wp:posOffset>6694170</wp:posOffset>
                      </wp:positionV>
                      <wp:extent cx="912495" cy="257175"/>
                      <wp:effectExtent l="19050" t="19050" r="2095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2495" cy="257175"/>
                              </a:xfrm>
                              <a:prstGeom prst="rect">
                                <a:avLst/>
                              </a:prstGeom>
                              <a:ln w="28575"/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A1FFFAA" w14:textId="567C0D0B" w:rsidR="00F52849" w:rsidRPr="00B33166" w:rsidRDefault="00B33166" w:rsidP="00F5284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lang w:val="en-IN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IN"/>
                                    </w:rPr>
                                    <w:t>Cooking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3196A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7" type="#_x0000_t202" style="position:absolute;margin-left:111.55pt;margin-top:527.1pt;width:71.8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" fillcolor="#94b6d2 [3204]" strokecolor="white [3201]" strokeweight="2.25pt">
                      <v:textbox>
                        <w:txbxContent>
                          <w:p w14:paraId="6A1FFFAA" w14:textId="567C0D0B" w:rsidR="00F52849" w:rsidRPr="00B33166" w:rsidRDefault="00B33166" w:rsidP="00F52849">
                            <w:pPr>
                              <w:jc w:val="center"/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IN"/>
                              </w:rPr>
                              <w:t>Cooking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204CF8D" wp14:editId="6233E0E5">
                      <wp:simplePos x="0" y="0"/>
                      <wp:positionH relativeFrom="page">
                        <wp:posOffset>23495</wp:posOffset>
                      </wp:positionH>
                      <wp:positionV relativeFrom="page">
                        <wp:posOffset>6667500</wp:posOffset>
                      </wp:positionV>
                      <wp:extent cx="1348105" cy="257175"/>
                      <wp:effectExtent l="19050" t="19050" r="23495" b="2857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48105" cy="257175"/>
                              </a:xfrm>
                              <a:prstGeom prst="rect">
                                <a:avLst/>
                              </a:prstGeom>
                              <a:ln w="28575"/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321878A" w14:textId="44E6A3DE" w:rsidR="00F52849" w:rsidRPr="00B33166" w:rsidRDefault="00B33166" w:rsidP="00F5284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lang w:val="en-IN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IN"/>
                                    </w:rPr>
                                    <w:t xml:space="preserve">Listening Music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4CF8D" id="Text Box 8" o:spid="_x0000_s1028" type="#_x0000_t202" style="position:absolute;margin-left:1.85pt;margin-top:525pt;width:106.15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" fillcolor="#94b6d2 [3204]" strokecolor="white [3201]" strokeweight="2.25pt">
                      <v:textbox>
                        <w:txbxContent>
                          <w:p w14:paraId="7321878A" w14:textId="44E6A3DE" w:rsidR="00F52849" w:rsidRPr="00B33166" w:rsidRDefault="00B33166" w:rsidP="00F52849">
                            <w:pPr>
                              <w:jc w:val="center"/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IN"/>
                              </w:rPr>
                              <w:t xml:space="preserve">Listening Music 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291F3F01" w14:textId="1A95401A" w:rsidR="00F52849" w:rsidRDefault="00F52849" w:rsidP="000F40EA"/>
          <w:p w14:paraId="361033A3" w14:textId="6AC8F6BD" w:rsidR="00F52849" w:rsidRDefault="003A4B23" w:rsidP="000F40EA"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6F399F8" wp14:editId="4CAB5FF7">
                      <wp:simplePos x="0" y="0"/>
                      <wp:positionH relativeFrom="page">
                        <wp:posOffset>578485</wp:posOffset>
                      </wp:positionH>
                      <wp:positionV relativeFrom="page">
                        <wp:posOffset>6936105</wp:posOffset>
                      </wp:positionV>
                      <wp:extent cx="1104900" cy="257175"/>
                      <wp:effectExtent l="19050" t="19050" r="19050" b="28575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04900" cy="257175"/>
                              </a:xfrm>
                              <a:prstGeom prst="rect">
                                <a:avLst/>
                              </a:prstGeom>
                              <a:ln w="28575"/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FE70E6" w14:textId="7D014007" w:rsidR="002517F1" w:rsidRPr="002517F1" w:rsidRDefault="002517F1" w:rsidP="00F5284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lang w:val="en-IN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IN"/>
                                    </w:rPr>
                                    <w:t>Travel Enthusiast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F399F8" id="Text Box 15" o:spid="_x0000_s1029" type="#_x0000_t202" style="position:absolute;margin-left:45.55pt;margin-top:546.15pt;width:87pt;height:20.2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" fillcolor="#94b6d2 [3204]" strokecolor="white [3201]" strokeweight="2.25pt">
                      <v:textbox>
                        <w:txbxContent>
                          <w:p w14:paraId="6BFE70E6" w14:textId="7D014007" w:rsidR="002517F1" w:rsidRPr="002517F1" w:rsidRDefault="002517F1" w:rsidP="00F52849">
                            <w:pPr>
                              <w:jc w:val="center"/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IN"/>
                              </w:rPr>
                              <w:t>Travel Enthusiast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775598A4" w14:textId="02364CB4" w:rsidR="00873EEE" w:rsidRPr="00CB0055" w:rsidRDefault="00441690" w:rsidP="00873EEE">
            <w:pPr>
              <w:pStyle w:val="Heading3"/>
            </w:pPr>
            <w:r>
              <w:t>MANAGERIAL SKILLS</w:t>
            </w:r>
          </w:p>
          <w:p w14:paraId="779ADC04" w14:textId="11BCA384" w:rsidR="00873EEE" w:rsidRDefault="00B33166" w:rsidP="002517F1">
            <w:pPr>
              <w:pStyle w:val="ListParagraph"/>
              <w:numPr>
                <w:ilvl w:val="0"/>
                <w:numId w:val="5"/>
              </w:numPr>
              <w:ind w:left="306" w:hanging="219"/>
            </w:pPr>
            <w:r>
              <w:t>Time Management</w:t>
            </w:r>
          </w:p>
          <w:p w14:paraId="6FC094D9" w14:textId="1BFED49D" w:rsidR="00873EEE" w:rsidRDefault="00873EEE" w:rsidP="002517F1">
            <w:pPr>
              <w:pStyle w:val="ListParagraph"/>
              <w:numPr>
                <w:ilvl w:val="0"/>
                <w:numId w:val="5"/>
              </w:numPr>
              <w:ind w:left="306" w:hanging="219"/>
            </w:pPr>
            <w:r>
              <w:t>Lea</w:t>
            </w:r>
            <w:r w:rsidR="00B33166">
              <w:t>rning Agility</w:t>
            </w:r>
          </w:p>
          <w:p w14:paraId="5515E6E6" w14:textId="4BE4A31A" w:rsidR="00B8662C" w:rsidRDefault="00B33166" w:rsidP="00B8662C">
            <w:pPr>
              <w:pStyle w:val="ListParagraph"/>
              <w:numPr>
                <w:ilvl w:val="0"/>
                <w:numId w:val="5"/>
              </w:numPr>
              <w:ind w:left="306" w:hanging="219"/>
            </w:pPr>
            <w:r>
              <w:t>Analytical Skills</w:t>
            </w:r>
          </w:p>
          <w:p w14:paraId="22EDE8B6" w14:textId="71183834" w:rsidR="00B33166" w:rsidRDefault="00B33166" w:rsidP="00B8662C">
            <w:pPr>
              <w:pStyle w:val="ListParagraph"/>
              <w:numPr>
                <w:ilvl w:val="0"/>
                <w:numId w:val="5"/>
              </w:numPr>
              <w:ind w:left="306" w:hanging="219"/>
            </w:pPr>
            <w:r>
              <w:t xml:space="preserve">Decision Making Ability </w:t>
            </w:r>
          </w:p>
          <w:p w14:paraId="4DEF0EB0" w14:textId="2F6416DE" w:rsidR="000F3A8B" w:rsidRPr="000F3A8B" w:rsidRDefault="000F3A8B" w:rsidP="004D3011">
            <w:pPr>
              <w:rPr>
                <w:sz w:val="16"/>
                <w:szCs w:val="20"/>
              </w:rPr>
            </w:pPr>
          </w:p>
        </w:tc>
        <w:tc>
          <w:tcPr>
            <w:tcW w:w="724" w:type="dxa"/>
          </w:tcPr>
          <w:p w14:paraId="67135FBD" w14:textId="39DE87DB" w:rsidR="001B2ABD" w:rsidRDefault="00441690" w:rsidP="000C45FF">
            <w:pPr>
              <w:tabs>
                <w:tab w:val="left" w:pos="990"/>
              </w:tabs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EB9E71" wp14:editId="6BD44CDF">
                      <wp:simplePos x="0" y="0"/>
                      <wp:positionH relativeFrom="page">
                        <wp:posOffset>439420</wp:posOffset>
                      </wp:positionH>
                      <wp:positionV relativeFrom="page">
                        <wp:posOffset>472059</wp:posOffset>
                      </wp:positionV>
                      <wp:extent cx="2000250" cy="314325"/>
                      <wp:effectExtent l="0" t="0" r="0" b="952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0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DC775C" w14:textId="207BCA18" w:rsidR="00417B7D" w:rsidRPr="00417B7D" w:rsidRDefault="00417B7D">
                                  <w:pPr>
                                    <w:rPr>
                                      <w:sz w:val="22"/>
                                      <w:szCs w:val="28"/>
                                      <w:lang w:val="en-IN"/>
                                    </w:rPr>
                                  </w:pPr>
                                  <w:r w:rsidRPr="00417B7D">
                                    <w:rPr>
                                      <w:sz w:val="22"/>
                                      <w:szCs w:val="28"/>
                                      <w:lang w:val="en-IN"/>
                                    </w:rPr>
                                    <w:t>(MBA, B</w:t>
                                  </w:r>
                                  <w:r w:rsidR="000A3223">
                                    <w:rPr>
                                      <w:sz w:val="22"/>
                                      <w:szCs w:val="28"/>
                                      <w:lang w:val="en-IN"/>
                                    </w:rPr>
                                    <w:t>BA</w:t>
                                  </w:r>
                                  <w:r w:rsidRPr="00417B7D">
                                    <w:rPr>
                                      <w:sz w:val="22"/>
                                      <w:szCs w:val="28"/>
                                      <w:lang w:val="en-IN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6EB9E71" id="Text Box 1" o:spid="_x0000_s1030" type="#_x0000_t202" style="position:absolute;margin-left:34.6pt;margin-top:37.15pt;width:157.5pt;height:24.75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" fillcolor="white [3201]" stroked="f" strokeweight=".5pt">
                      <v:textbox>
                        <w:txbxContent>
                          <w:p w14:paraId="09DC775C" w14:textId="207BCA18" w:rsidR="00417B7D" w:rsidRPr="00417B7D" w:rsidRDefault="00417B7D">
                            <w:pPr>
                              <w:rPr>
                                <w:sz w:val="22"/>
                                <w:szCs w:val="28"/>
                                <w:lang w:val="en-IN"/>
                              </w:rPr>
                            </w:pPr>
                            <w:r w:rsidRPr="00417B7D">
                              <w:rPr>
                                <w:sz w:val="22"/>
                                <w:szCs w:val="28"/>
                                <w:lang w:val="en-IN"/>
                              </w:rPr>
                              <w:t>(MBA, B</w:t>
                            </w:r>
                            <w:r w:rsidR="000A3223">
                              <w:rPr>
                                <w:sz w:val="22"/>
                                <w:szCs w:val="28"/>
                                <w:lang w:val="en-IN"/>
                              </w:rPr>
                              <w:t>BA</w:t>
                            </w:r>
                            <w:r w:rsidRPr="00417B7D">
                              <w:rPr>
                                <w:sz w:val="22"/>
                                <w:szCs w:val="28"/>
                                <w:lang w:val="en-IN"/>
                              </w:rPr>
                              <w:t>)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6429" w:type="dxa"/>
          </w:tcPr>
          <w:p w14:paraId="270A59E8" w14:textId="10294097" w:rsidR="00610CAE" w:rsidRPr="00610CAE" w:rsidRDefault="000A3223" w:rsidP="00610CAE">
            <w:pPr>
              <w:pStyle w:val="Title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ishika</w:t>
            </w:r>
            <w:r w:rsidR="00610CAE" w:rsidRPr="00610CAE">
              <w:rPr>
                <w:sz w:val="72"/>
                <w:szCs w:val="72"/>
              </w:rPr>
              <w:t xml:space="preserve"> </w:t>
            </w:r>
            <w:r>
              <w:rPr>
                <w:sz w:val="72"/>
                <w:szCs w:val="72"/>
              </w:rPr>
              <w:t>SINGH</w:t>
            </w:r>
          </w:p>
          <w:p w14:paraId="2F6CFBF6" w14:textId="40E0EE61" w:rsidR="00417B7D" w:rsidRDefault="00417B7D" w:rsidP="00441690">
            <w:pPr>
              <w:pStyle w:val="Heading2"/>
              <w:spacing w:before="0"/>
            </w:pPr>
          </w:p>
          <w:p w14:paraId="6D4CB26B" w14:textId="433487BB" w:rsidR="001B2ABD" w:rsidRDefault="00000000" w:rsidP="00441690">
            <w:pPr>
              <w:pStyle w:val="Heading2"/>
              <w:spacing w:before="0"/>
            </w:pPr>
            <w:sdt>
              <w:sdtPr>
                <w:id w:val="1049110328"/>
                <w:placeholder>
                  <w:docPart w:val="387D15747ADC4F6381DB24FA72A68312"/>
                </w:placeholder>
                <w:temporary/>
                <w:showingPlcHdr/>
              </w:sdtPr>
              <w:sdtContent>
                <w:r w:rsidR="00E25A26" w:rsidRPr="00036450">
                  <w:t>EDUCATION</w:t>
                </w:r>
              </w:sdtContent>
            </w:sdt>
            <w:r w:rsidR="00E55633">
              <w:t>AL QUALIFICATION</w:t>
            </w:r>
          </w:p>
          <w:p w14:paraId="3374FDEB" w14:textId="77777777" w:rsidR="00072499" w:rsidRDefault="005F4134" w:rsidP="00072499">
            <w:pPr>
              <w:pStyle w:val="Heading4"/>
            </w:pPr>
            <w:r>
              <w:t>POST GRADUATION</w:t>
            </w:r>
            <w:r w:rsidR="00072499">
              <w:t xml:space="preserve"> </w:t>
            </w:r>
          </w:p>
          <w:p w14:paraId="01E26CE0" w14:textId="5EA80054" w:rsidR="005F4134" w:rsidRPr="005F4134" w:rsidRDefault="00072499" w:rsidP="00072499">
            <w:pPr>
              <w:pStyle w:val="Heading4"/>
            </w:pPr>
            <w:r w:rsidRPr="00072499">
              <w:rPr>
                <w:b w:val="0"/>
              </w:rPr>
              <w:t>202</w:t>
            </w:r>
            <w:r w:rsidR="00B356B2">
              <w:rPr>
                <w:b w:val="0"/>
              </w:rPr>
              <w:t>2</w:t>
            </w:r>
            <w:r w:rsidRPr="00072499">
              <w:rPr>
                <w:b w:val="0"/>
              </w:rPr>
              <w:t>- Pursuing</w:t>
            </w:r>
            <w:r>
              <w:t xml:space="preserve"> - </w:t>
            </w:r>
            <w:r w:rsidR="002E412D" w:rsidRPr="00072499">
              <w:rPr>
                <w:b w:val="0"/>
              </w:rPr>
              <w:t xml:space="preserve">M.B.A (Marketing &amp; Information </w:t>
            </w:r>
            <w:r w:rsidR="00EC24E0" w:rsidRPr="00072499">
              <w:rPr>
                <w:b w:val="0"/>
              </w:rPr>
              <w:t xml:space="preserve">Technology)  </w:t>
            </w:r>
            <w:r w:rsidRPr="00072499">
              <w:rPr>
                <w:b w:val="0"/>
              </w:rPr>
              <w:t xml:space="preserve">                        </w:t>
            </w:r>
            <w:r w:rsidR="002E412D" w:rsidRPr="00072499">
              <w:rPr>
                <w:b w:val="0"/>
              </w:rPr>
              <w:t xml:space="preserve"> </w:t>
            </w:r>
            <w:r w:rsidRPr="00072499">
              <w:rPr>
                <w:b w:val="0"/>
                <w:bCs/>
              </w:rPr>
              <w:t>PRANVEER SINGH INSTITUTE OF TECHNOLOGY, KANPUR</w:t>
            </w:r>
            <w:r w:rsidR="005F4134" w:rsidRPr="00072499">
              <w:rPr>
                <w:b w:val="0"/>
                <w:bCs/>
              </w:rPr>
              <w:t xml:space="preserve"> (A.K.T.U)</w:t>
            </w:r>
            <w:r>
              <w:rPr>
                <w:b w:val="0"/>
                <w:bCs/>
              </w:rPr>
              <w:t xml:space="preserve"> </w:t>
            </w:r>
            <w:r w:rsidR="00757559">
              <w:rPr>
                <w:b w:val="0"/>
                <w:bCs/>
              </w:rPr>
              <w:t>-70</w:t>
            </w:r>
            <w:r w:rsidR="00E07C29">
              <w:rPr>
                <w:b w:val="0"/>
                <w:bCs/>
              </w:rPr>
              <w:t>.13</w:t>
            </w:r>
            <w:r w:rsidR="00757559">
              <w:rPr>
                <w:b w:val="0"/>
                <w:bCs/>
              </w:rPr>
              <w:t>% during Ist year</w:t>
            </w:r>
          </w:p>
          <w:p w14:paraId="5514838F" w14:textId="559AA8AD" w:rsidR="00466331" w:rsidRPr="00B359E4" w:rsidRDefault="00466331" w:rsidP="00466331">
            <w:pPr>
              <w:pStyle w:val="Heading4"/>
            </w:pPr>
            <w:r>
              <w:t>GRADUATION</w:t>
            </w:r>
          </w:p>
          <w:p w14:paraId="0315E3D1" w14:textId="1E239CB5" w:rsidR="00072499" w:rsidRDefault="00466331" w:rsidP="00D738A4">
            <w:pPr>
              <w:pStyle w:val="Date"/>
            </w:pPr>
            <w:r>
              <w:t>201</w:t>
            </w:r>
            <w:r w:rsidR="000A3223">
              <w:t>8</w:t>
            </w:r>
            <w:r>
              <w:t>–</w:t>
            </w:r>
            <w:r w:rsidRPr="00B359E4">
              <w:t xml:space="preserve"> </w:t>
            </w:r>
            <w:r w:rsidR="000A3223">
              <w:t>21</w:t>
            </w:r>
            <w:r w:rsidR="00072499">
              <w:t xml:space="preserve"> - </w:t>
            </w:r>
            <w:r>
              <w:t>B</w:t>
            </w:r>
            <w:r w:rsidR="000A3223">
              <w:t>BA</w:t>
            </w:r>
            <w:r w:rsidR="00072499">
              <w:t xml:space="preserve"> </w:t>
            </w:r>
          </w:p>
          <w:p w14:paraId="3DC3C87E" w14:textId="250CF769" w:rsidR="00466331" w:rsidRDefault="000A3223" w:rsidP="00D738A4">
            <w:pPr>
              <w:pStyle w:val="Date"/>
            </w:pPr>
            <w:r>
              <w:t>PANDIT PRITHI NATH COLLEGE</w:t>
            </w:r>
            <w:r w:rsidR="00466331">
              <w:t xml:space="preserve"> (C.S.J.M.U</w:t>
            </w:r>
            <w:r w:rsidR="00072499">
              <w:t xml:space="preserve">) </w:t>
            </w:r>
            <w:r w:rsidR="00757559">
              <w:t>-66.85%</w:t>
            </w:r>
          </w:p>
          <w:p w14:paraId="55F19153" w14:textId="71593F8C" w:rsidR="005F4134" w:rsidRPr="00072499" w:rsidRDefault="005F4134" w:rsidP="00072499">
            <w:pPr>
              <w:rPr>
                <w:b/>
              </w:rPr>
            </w:pPr>
            <w:r w:rsidRPr="00072499">
              <w:rPr>
                <w:b/>
              </w:rPr>
              <w:t xml:space="preserve">INTERMEDIATE </w:t>
            </w:r>
            <w:r w:rsidR="00145B79">
              <w:rPr>
                <w:b/>
              </w:rPr>
              <w:t>(Commerce with Mathematics)</w:t>
            </w:r>
          </w:p>
          <w:p w14:paraId="0BAC51DD" w14:textId="37836EED" w:rsidR="00072499" w:rsidRDefault="005F4134" w:rsidP="00D738A4">
            <w:pPr>
              <w:pStyle w:val="Date"/>
            </w:pPr>
            <w:r>
              <w:t>201</w:t>
            </w:r>
            <w:r w:rsidR="000A3223">
              <w:t>7</w:t>
            </w:r>
            <w:r w:rsidR="00D738A4">
              <w:t>–</w:t>
            </w:r>
            <w:r w:rsidRPr="00B359E4">
              <w:t xml:space="preserve"> </w:t>
            </w:r>
            <w:r>
              <w:t>1</w:t>
            </w:r>
            <w:r w:rsidR="000A3223">
              <w:t>8</w:t>
            </w:r>
          </w:p>
          <w:p w14:paraId="14608596" w14:textId="5C39CF04" w:rsidR="005F4134" w:rsidRDefault="000A3223" w:rsidP="00D738A4">
            <w:pPr>
              <w:pStyle w:val="Date"/>
            </w:pPr>
            <w:r>
              <w:t xml:space="preserve">DR. VIRENDRA SWARUP </w:t>
            </w:r>
            <w:r w:rsidR="005F4134">
              <w:t>EDUCATION CENTRE (I.S.C</w:t>
            </w:r>
            <w:r w:rsidR="00072499">
              <w:t>)</w:t>
            </w:r>
            <w:r w:rsidR="005F4134">
              <w:t xml:space="preserve"> </w:t>
            </w:r>
            <w:r w:rsidR="00757559">
              <w:t>-60.5</w:t>
            </w:r>
            <w:r w:rsidR="00BD0F9E">
              <w:t>%</w:t>
            </w:r>
          </w:p>
          <w:p w14:paraId="56830E65" w14:textId="0C2F07D3" w:rsidR="005F4134" w:rsidRPr="00036450" w:rsidRDefault="005F4134" w:rsidP="005F4134">
            <w:pPr>
              <w:pStyle w:val="Heading4"/>
            </w:pPr>
            <w:r>
              <w:t>HIGH SCHOOL / MARTICULATION</w:t>
            </w:r>
          </w:p>
          <w:p w14:paraId="359EA4F8" w14:textId="28570C56" w:rsidR="00072499" w:rsidRDefault="005F4134" w:rsidP="00D738A4">
            <w:pPr>
              <w:pStyle w:val="Date"/>
            </w:pPr>
            <w:r>
              <w:t>201</w:t>
            </w:r>
            <w:r w:rsidR="00AC278B">
              <w:t>5</w:t>
            </w:r>
            <w:r w:rsidR="00D738A4">
              <w:t>–</w:t>
            </w:r>
            <w:r w:rsidRPr="00B359E4">
              <w:t xml:space="preserve"> </w:t>
            </w:r>
            <w:r>
              <w:t>1</w:t>
            </w:r>
            <w:r w:rsidR="00AC278B">
              <w:t>6</w:t>
            </w:r>
          </w:p>
          <w:p w14:paraId="4C5D2EA1" w14:textId="4056C7BF" w:rsidR="000F40EA" w:rsidRPr="000A3223" w:rsidRDefault="000A3223" w:rsidP="000A3223">
            <w:pPr>
              <w:pStyle w:val="Date"/>
            </w:pPr>
            <w:r>
              <w:t xml:space="preserve">DR. VIRENDRA SWARUP EDUCATION CENTRE </w:t>
            </w:r>
            <w:r w:rsidR="00072499">
              <w:t xml:space="preserve">(I.C.S.E) </w:t>
            </w:r>
            <w:r w:rsidR="00757559">
              <w:t>-78.6%</w:t>
            </w:r>
          </w:p>
          <w:p w14:paraId="1D53A47C" w14:textId="51B1382A" w:rsidR="0030049B" w:rsidRDefault="0030049B" w:rsidP="0030049B">
            <w:pPr>
              <w:pStyle w:val="Heading2"/>
            </w:pPr>
            <w:r>
              <w:t>Certifications</w:t>
            </w:r>
          </w:p>
          <w:p w14:paraId="464EA4C4" w14:textId="39FCD0B5" w:rsidR="000A3223" w:rsidRDefault="000A3223" w:rsidP="000A3223">
            <w:r>
              <w:t>2021-22      Diploma in Computer Accounting</w:t>
            </w:r>
          </w:p>
          <w:p w14:paraId="44CB1C99" w14:textId="022B0838" w:rsidR="000A3223" w:rsidRPr="000A3223" w:rsidRDefault="000A3223" w:rsidP="000A3223">
            <w:r>
              <w:t>2021-22      Certification Course in Foreign Language - French</w:t>
            </w:r>
          </w:p>
          <w:p w14:paraId="653F5CAA" w14:textId="595D4F8B" w:rsidR="00335AF3" w:rsidRPr="00335AF3" w:rsidRDefault="003C1795" w:rsidP="003C1795">
            <w:pPr>
              <w:pStyle w:val="Heading2"/>
            </w:pPr>
            <w:r>
              <w:t>ACHIEVEMENTS</w:t>
            </w:r>
          </w:p>
          <w:p w14:paraId="23E06ECF" w14:textId="06022048" w:rsidR="00213611" w:rsidRPr="00031DC3" w:rsidRDefault="000A3223" w:rsidP="00626379">
            <w:pPr>
              <w:pStyle w:val="Heading4"/>
              <w:numPr>
                <w:ilvl w:val="0"/>
                <w:numId w:val="1"/>
              </w:numPr>
              <w:ind w:left="215" w:hanging="218"/>
              <w:jc w:val="both"/>
              <w:rPr>
                <w:b w:val="0"/>
              </w:rPr>
            </w:pPr>
            <w:r>
              <w:rPr>
                <w:b w:val="0"/>
              </w:rPr>
              <w:t>Participated in SOF International English Olympiad.</w:t>
            </w:r>
            <w:r w:rsidR="00213611" w:rsidRPr="00031DC3">
              <w:rPr>
                <w:b w:val="0"/>
              </w:rPr>
              <w:t xml:space="preserve"> </w:t>
            </w:r>
            <w:r w:rsidR="00EC24E0">
              <w:rPr>
                <w:b w:val="0"/>
              </w:rPr>
              <w:t>-2018</w:t>
            </w:r>
          </w:p>
          <w:p w14:paraId="2D7F931B" w14:textId="1F90B131" w:rsidR="000A3223" w:rsidRPr="000A3223" w:rsidRDefault="000A3223" w:rsidP="000A3223">
            <w:pPr>
              <w:pStyle w:val="Heading4"/>
              <w:numPr>
                <w:ilvl w:val="0"/>
                <w:numId w:val="1"/>
              </w:numPr>
              <w:ind w:left="215" w:hanging="218"/>
              <w:jc w:val="both"/>
              <w:rPr>
                <w:b w:val="0"/>
              </w:rPr>
            </w:pPr>
            <w:r>
              <w:rPr>
                <w:b w:val="0"/>
              </w:rPr>
              <w:t xml:space="preserve">Participated in Self </w:t>
            </w:r>
            <w:r w:rsidR="003F5FAD">
              <w:rPr>
                <w:b w:val="0"/>
              </w:rPr>
              <w:t>Defense</w:t>
            </w:r>
            <w:r>
              <w:rPr>
                <w:b w:val="0"/>
              </w:rPr>
              <w:t xml:space="preserve"> and motivational Seminar under Project Shakti associated with AJ HINDI DAINIK.</w:t>
            </w:r>
            <w:r w:rsidR="00EC24E0">
              <w:rPr>
                <w:b w:val="0"/>
              </w:rPr>
              <w:t xml:space="preserve"> -2019</w:t>
            </w:r>
          </w:p>
          <w:p w14:paraId="0202115C" w14:textId="0097D5AA" w:rsidR="003C1795" w:rsidRPr="00031DC3" w:rsidRDefault="003F5FAD" w:rsidP="00626379">
            <w:pPr>
              <w:pStyle w:val="Heading4"/>
              <w:numPr>
                <w:ilvl w:val="0"/>
                <w:numId w:val="1"/>
              </w:numPr>
              <w:ind w:left="215" w:hanging="218"/>
              <w:jc w:val="both"/>
              <w:rPr>
                <w:b w:val="0"/>
              </w:rPr>
            </w:pPr>
            <w:r>
              <w:rPr>
                <w:b w:val="0"/>
              </w:rPr>
              <w:t>Participated in National Level Business Quiz (Preliminary Round) held by Association of Indian Management Schools (AIMS)</w:t>
            </w:r>
            <w:r w:rsidR="00EC24E0">
              <w:rPr>
                <w:b w:val="0"/>
              </w:rPr>
              <w:t>- 2022</w:t>
            </w:r>
          </w:p>
          <w:p w14:paraId="61F7DE91" w14:textId="10917324" w:rsidR="00036450" w:rsidRPr="003F5FAD" w:rsidRDefault="003F5FAD" w:rsidP="003F5FAD">
            <w:pPr>
              <w:pStyle w:val="Heading4"/>
              <w:numPr>
                <w:ilvl w:val="0"/>
                <w:numId w:val="1"/>
              </w:numPr>
              <w:ind w:left="215" w:hanging="218"/>
              <w:jc w:val="both"/>
              <w:rPr>
                <w:b w:val="0"/>
              </w:rPr>
            </w:pPr>
            <w:r>
              <w:rPr>
                <w:b w:val="0"/>
              </w:rPr>
              <w:t>Participated in “Every Penny Count” organized by team Ignitia at PSIT</w:t>
            </w:r>
            <w:r w:rsidR="00EC24E0">
              <w:rPr>
                <w:b w:val="0"/>
              </w:rPr>
              <w:t xml:space="preserve"> -2023</w:t>
            </w:r>
            <w:r>
              <w:rPr>
                <w:b w:val="0"/>
              </w:rPr>
              <w:t>.</w:t>
            </w:r>
            <w:r w:rsidRPr="003F5FAD">
              <w:rPr>
                <w:b w:val="0"/>
              </w:rPr>
              <w:t xml:space="preserve"> </w:t>
            </w:r>
          </w:p>
          <w:p w14:paraId="6EF53CE2" w14:textId="671ED7B1" w:rsidR="00050921" w:rsidRPr="00031DC3" w:rsidRDefault="003F5FAD" w:rsidP="00626379">
            <w:pPr>
              <w:pStyle w:val="ListParagraph"/>
              <w:numPr>
                <w:ilvl w:val="0"/>
                <w:numId w:val="1"/>
              </w:numPr>
              <w:ind w:left="219" w:hanging="218"/>
              <w:jc w:val="both"/>
              <w:rPr>
                <w:bCs/>
              </w:rPr>
            </w:pPr>
            <w:r>
              <w:rPr>
                <w:bCs/>
              </w:rPr>
              <w:t>Participated in “Brand Morgue” organized by team Ignitia</w:t>
            </w:r>
            <w:r w:rsidR="00EC24E0">
              <w:rPr>
                <w:bCs/>
              </w:rPr>
              <w:t xml:space="preserve"> </w:t>
            </w:r>
            <w:r>
              <w:rPr>
                <w:bCs/>
              </w:rPr>
              <w:t>at PSIT</w:t>
            </w:r>
            <w:r w:rsidR="00EC24E0">
              <w:rPr>
                <w:bCs/>
              </w:rPr>
              <w:t xml:space="preserve"> - 2023</w:t>
            </w:r>
          </w:p>
          <w:p w14:paraId="67892252" w14:textId="2B39E11B" w:rsidR="000F40EA" w:rsidRDefault="000F40EA" w:rsidP="000F40EA">
            <w:pPr>
              <w:pStyle w:val="Heading2"/>
            </w:pPr>
            <w:r>
              <w:t>projects</w:t>
            </w:r>
          </w:p>
          <w:p w14:paraId="59125AC0" w14:textId="4C4319E1" w:rsidR="003F5FAD" w:rsidRDefault="003F5FAD" w:rsidP="003F5FAD">
            <w:r>
              <w:t>SWOT analysis on Retail Industry – Pantaloons</w:t>
            </w:r>
            <w:r w:rsidR="00B33166">
              <w:t>. (2021)</w:t>
            </w:r>
            <w:r>
              <w:t xml:space="preserve"> </w:t>
            </w:r>
          </w:p>
          <w:p w14:paraId="47C25991" w14:textId="7AF3ADD7" w:rsidR="003F5FAD" w:rsidRDefault="003F5FAD" w:rsidP="003F5FAD">
            <w:r>
              <w:t>Project on Old Age Home Services – Caring Corners</w:t>
            </w:r>
            <w:r w:rsidR="00B33166">
              <w:t>.</w:t>
            </w:r>
            <w:r>
              <w:t xml:space="preserve"> </w:t>
            </w:r>
            <w:r w:rsidR="00B33166">
              <w:t>(2022)</w:t>
            </w:r>
          </w:p>
          <w:p w14:paraId="2C581E3A" w14:textId="5C40720C" w:rsidR="003F5FAD" w:rsidRDefault="00B33166" w:rsidP="003F5FAD">
            <w:r>
              <w:t>Project on Emerging Technologies in “Gaming Industry”. (2023)</w:t>
            </w:r>
          </w:p>
          <w:p w14:paraId="0227E234" w14:textId="01F9E720" w:rsidR="00AA774B" w:rsidRDefault="00AA774B" w:rsidP="00AA774B">
            <w:pPr>
              <w:pStyle w:val="Heading2"/>
            </w:pPr>
            <w:r>
              <w:t>Internship</w:t>
            </w:r>
          </w:p>
          <w:p w14:paraId="70CA84D0" w14:textId="7406F20C" w:rsidR="00AA774B" w:rsidRPr="00AA774B" w:rsidRDefault="00AA774B" w:rsidP="00AA774B">
            <w:pPr>
              <w:rPr>
                <w:bCs/>
                <w:szCs w:val="18"/>
              </w:rPr>
            </w:pPr>
            <w:r w:rsidRPr="00AA774B">
              <w:rPr>
                <w:bCs/>
                <w:szCs w:val="18"/>
              </w:rPr>
              <w:t>To</w:t>
            </w:r>
            <w:r w:rsidRPr="00AA774B">
              <w:rPr>
                <w:bCs/>
                <w:spacing w:val="12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study</w:t>
            </w:r>
            <w:r w:rsidRPr="00AA774B">
              <w:rPr>
                <w:bCs/>
                <w:spacing w:val="12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the</w:t>
            </w:r>
            <w:r w:rsidRPr="00AA774B">
              <w:rPr>
                <w:bCs/>
                <w:spacing w:val="11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impact</w:t>
            </w:r>
            <w:r w:rsidRPr="00AA774B">
              <w:rPr>
                <w:bCs/>
                <w:spacing w:val="11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of</w:t>
            </w:r>
            <w:r w:rsidRPr="00AA774B">
              <w:rPr>
                <w:bCs/>
                <w:spacing w:val="11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Social</w:t>
            </w:r>
            <w:r w:rsidRPr="00AA774B">
              <w:rPr>
                <w:bCs/>
                <w:spacing w:val="13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Media</w:t>
            </w:r>
            <w:r w:rsidRPr="00AA774B">
              <w:rPr>
                <w:bCs/>
                <w:spacing w:val="9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Marketing</w:t>
            </w:r>
            <w:r w:rsidRPr="00AA774B">
              <w:rPr>
                <w:bCs/>
                <w:spacing w:val="12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On</w:t>
            </w:r>
            <w:r w:rsidRPr="00AA774B">
              <w:rPr>
                <w:bCs/>
                <w:spacing w:val="11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Customer</w:t>
            </w:r>
            <w:r w:rsidRPr="00AA774B">
              <w:rPr>
                <w:bCs/>
                <w:spacing w:val="7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Preference</w:t>
            </w:r>
            <w:r w:rsidRPr="00AA774B">
              <w:rPr>
                <w:bCs/>
                <w:spacing w:val="9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in</w:t>
            </w:r>
            <w:r w:rsidRPr="00AA774B">
              <w:rPr>
                <w:bCs/>
                <w:spacing w:val="-67"/>
                <w:szCs w:val="18"/>
              </w:rPr>
              <w:t xml:space="preserve"> </w:t>
            </w:r>
            <w:r w:rsidRPr="00AA774B">
              <w:rPr>
                <w:bCs/>
                <w:szCs w:val="18"/>
              </w:rPr>
              <w:t>Wellness Industry with special reference to Infinite Health Studio</w:t>
            </w:r>
            <w:r>
              <w:rPr>
                <w:bCs/>
                <w:szCs w:val="18"/>
              </w:rPr>
              <w:t>.</w:t>
            </w:r>
          </w:p>
          <w:p w14:paraId="521428C2" w14:textId="77777777" w:rsidR="00873EEE" w:rsidRDefault="00873EEE" w:rsidP="00873EEE">
            <w:pPr>
              <w:pStyle w:val="Heading2"/>
            </w:pPr>
            <w:r>
              <w:t>DECLARATION</w:t>
            </w:r>
          </w:p>
          <w:p w14:paraId="7854FF99" w14:textId="4A95FAC7" w:rsidR="004E1E96" w:rsidRPr="00031DC3" w:rsidRDefault="00873EEE" w:rsidP="00441690">
            <w:pPr>
              <w:pStyle w:val="Heading4"/>
              <w:rPr>
                <w:b w:val="0"/>
              </w:rPr>
            </w:pPr>
            <w:r w:rsidRPr="00031DC3">
              <w:rPr>
                <w:b w:val="0"/>
              </w:rPr>
              <w:t>I hereby declare that all the information furnished above is true to the best of my belief.</w:t>
            </w:r>
          </w:p>
          <w:p w14:paraId="14E9D1FE" w14:textId="42AD1A7D" w:rsidR="003C1795" w:rsidRPr="00663966" w:rsidRDefault="00031DC3" w:rsidP="00031DC3">
            <w:pPr>
              <w:rPr>
                <w:lang w:val="en-IN"/>
              </w:rPr>
            </w:pPr>
            <w:r>
              <w:t xml:space="preserve">                                                                                              </w:t>
            </w:r>
          </w:p>
        </w:tc>
      </w:tr>
    </w:tbl>
    <w:p w14:paraId="034B5AF0" w14:textId="58A44ACC" w:rsidR="00EB75B0" w:rsidRDefault="00EB75B0" w:rsidP="00663966">
      <w:pPr>
        <w:tabs>
          <w:tab w:val="left" w:pos="990"/>
        </w:tabs>
      </w:pPr>
    </w:p>
    <w:sectPr w:rsidR="00EB75B0" w:rsidSect="006938FC">
      <w:headerReference w:type="default" r:id="rId9"/>
      <w:pgSz w:w="12240" w:h="15840"/>
      <w:pgMar w:top="426" w:right="720" w:bottom="14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3CD0DD" w14:textId="77777777" w:rsidR="006938FC" w:rsidRDefault="006938FC" w:rsidP="000C45FF">
      <w:r>
        <w:separator/>
      </w:r>
    </w:p>
  </w:endnote>
  <w:endnote w:type="continuationSeparator" w:id="0">
    <w:p w14:paraId="09E0CE69" w14:textId="77777777" w:rsidR="006938FC" w:rsidRDefault="006938FC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E58C71" w14:textId="77777777" w:rsidR="006938FC" w:rsidRDefault="006938FC" w:rsidP="000C45FF">
      <w:r>
        <w:separator/>
      </w:r>
    </w:p>
  </w:footnote>
  <w:footnote w:type="continuationSeparator" w:id="0">
    <w:p w14:paraId="42C2D3EB" w14:textId="77777777" w:rsidR="006938FC" w:rsidRDefault="006938FC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8160B" w14:textId="77777777" w:rsidR="000C45FF" w:rsidRDefault="000C45FF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253650E0" wp14:editId="2FC96410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18" name="Graphic 1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57BE3"/>
    <w:multiLevelType w:val="hybridMultilevel"/>
    <w:tmpl w:val="F80CA11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76AC7"/>
    <w:multiLevelType w:val="hybridMultilevel"/>
    <w:tmpl w:val="48D8DE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80B64"/>
    <w:multiLevelType w:val="hybridMultilevel"/>
    <w:tmpl w:val="42E2631E"/>
    <w:lvl w:ilvl="0" w:tplc="BDCA623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02A76"/>
    <w:multiLevelType w:val="multilevel"/>
    <w:tmpl w:val="3EFCB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4A6F13"/>
    <w:multiLevelType w:val="multilevel"/>
    <w:tmpl w:val="DAE6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633057">
    <w:abstractNumId w:val="2"/>
  </w:num>
  <w:num w:numId="2" w16cid:durableId="835731063">
    <w:abstractNumId w:val="3"/>
  </w:num>
  <w:num w:numId="3" w16cid:durableId="405763436">
    <w:abstractNumId w:val="4"/>
  </w:num>
  <w:num w:numId="4" w16cid:durableId="800852359">
    <w:abstractNumId w:val="1"/>
  </w:num>
  <w:num w:numId="5" w16cid:durableId="1116169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31"/>
    <w:rsid w:val="00006D6B"/>
    <w:rsid w:val="0001536A"/>
    <w:rsid w:val="00016CA4"/>
    <w:rsid w:val="00031DC3"/>
    <w:rsid w:val="00036450"/>
    <w:rsid w:val="00050921"/>
    <w:rsid w:val="00072499"/>
    <w:rsid w:val="00094499"/>
    <w:rsid w:val="000A3223"/>
    <w:rsid w:val="000C45FF"/>
    <w:rsid w:val="000E23B1"/>
    <w:rsid w:val="000E3FD1"/>
    <w:rsid w:val="000E6AE6"/>
    <w:rsid w:val="000F3A8B"/>
    <w:rsid w:val="000F40EA"/>
    <w:rsid w:val="00112054"/>
    <w:rsid w:val="00120A9D"/>
    <w:rsid w:val="0012558B"/>
    <w:rsid w:val="001317D8"/>
    <w:rsid w:val="00145B79"/>
    <w:rsid w:val="001525E1"/>
    <w:rsid w:val="00172A08"/>
    <w:rsid w:val="00180329"/>
    <w:rsid w:val="0019001F"/>
    <w:rsid w:val="001A74A5"/>
    <w:rsid w:val="001B2ABD"/>
    <w:rsid w:val="001C32D5"/>
    <w:rsid w:val="001E0391"/>
    <w:rsid w:val="001E1759"/>
    <w:rsid w:val="001E6E34"/>
    <w:rsid w:val="001F1ECC"/>
    <w:rsid w:val="001F457C"/>
    <w:rsid w:val="00200F27"/>
    <w:rsid w:val="00213611"/>
    <w:rsid w:val="002400EB"/>
    <w:rsid w:val="00246FEF"/>
    <w:rsid w:val="002517F1"/>
    <w:rsid w:val="00256CDA"/>
    <w:rsid w:val="00256CF7"/>
    <w:rsid w:val="00256EEF"/>
    <w:rsid w:val="00257823"/>
    <w:rsid w:val="00262F10"/>
    <w:rsid w:val="00281FD5"/>
    <w:rsid w:val="002A67CF"/>
    <w:rsid w:val="002E412D"/>
    <w:rsid w:val="002E5EB0"/>
    <w:rsid w:val="0030049B"/>
    <w:rsid w:val="0030481B"/>
    <w:rsid w:val="003156FC"/>
    <w:rsid w:val="00322593"/>
    <w:rsid w:val="003254B5"/>
    <w:rsid w:val="00332D82"/>
    <w:rsid w:val="00335AF3"/>
    <w:rsid w:val="00354514"/>
    <w:rsid w:val="00361219"/>
    <w:rsid w:val="0037121F"/>
    <w:rsid w:val="003763A3"/>
    <w:rsid w:val="00387B2A"/>
    <w:rsid w:val="003910D8"/>
    <w:rsid w:val="003A4B23"/>
    <w:rsid w:val="003A6439"/>
    <w:rsid w:val="003A6B7D"/>
    <w:rsid w:val="003B06CA"/>
    <w:rsid w:val="003B7DB7"/>
    <w:rsid w:val="003C1795"/>
    <w:rsid w:val="003D364F"/>
    <w:rsid w:val="003F34BE"/>
    <w:rsid w:val="003F5FAD"/>
    <w:rsid w:val="004071FC"/>
    <w:rsid w:val="00417B7D"/>
    <w:rsid w:val="00441690"/>
    <w:rsid w:val="00443F3F"/>
    <w:rsid w:val="00445323"/>
    <w:rsid w:val="00445947"/>
    <w:rsid w:val="0044771D"/>
    <w:rsid w:val="00455390"/>
    <w:rsid w:val="004651A4"/>
    <w:rsid w:val="00466331"/>
    <w:rsid w:val="004813B3"/>
    <w:rsid w:val="00496591"/>
    <w:rsid w:val="004A658B"/>
    <w:rsid w:val="004C04AC"/>
    <w:rsid w:val="004C63E4"/>
    <w:rsid w:val="004D3011"/>
    <w:rsid w:val="004E1E96"/>
    <w:rsid w:val="00504FDE"/>
    <w:rsid w:val="005241AC"/>
    <w:rsid w:val="00525B74"/>
    <w:rsid w:val="005262AC"/>
    <w:rsid w:val="00573CF5"/>
    <w:rsid w:val="00591FF4"/>
    <w:rsid w:val="005E39D5"/>
    <w:rsid w:val="005F4134"/>
    <w:rsid w:val="00600670"/>
    <w:rsid w:val="00610CAE"/>
    <w:rsid w:val="0062123A"/>
    <w:rsid w:val="00626379"/>
    <w:rsid w:val="006362BB"/>
    <w:rsid w:val="00646E75"/>
    <w:rsid w:val="00647FD8"/>
    <w:rsid w:val="00663966"/>
    <w:rsid w:val="0066618E"/>
    <w:rsid w:val="00667BC9"/>
    <w:rsid w:val="00667F29"/>
    <w:rsid w:val="006771D0"/>
    <w:rsid w:val="006938FC"/>
    <w:rsid w:val="00696DE7"/>
    <w:rsid w:val="006B15E2"/>
    <w:rsid w:val="006B1E4F"/>
    <w:rsid w:val="006D0585"/>
    <w:rsid w:val="006D6FBD"/>
    <w:rsid w:val="00715FCB"/>
    <w:rsid w:val="00730F4F"/>
    <w:rsid w:val="00743101"/>
    <w:rsid w:val="00746332"/>
    <w:rsid w:val="00757559"/>
    <w:rsid w:val="00764C9F"/>
    <w:rsid w:val="007775E1"/>
    <w:rsid w:val="0078200C"/>
    <w:rsid w:val="007867A0"/>
    <w:rsid w:val="007927F5"/>
    <w:rsid w:val="007A1C82"/>
    <w:rsid w:val="007D17D1"/>
    <w:rsid w:val="007E65BD"/>
    <w:rsid w:val="007F5071"/>
    <w:rsid w:val="00802CA0"/>
    <w:rsid w:val="00826DE2"/>
    <w:rsid w:val="00847B6A"/>
    <w:rsid w:val="00873EEE"/>
    <w:rsid w:val="0089468B"/>
    <w:rsid w:val="008C2083"/>
    <w:rsid w:val="008E3F30"/>
    <w:rsid w:val="008F2E38"/>
    <w:rsid w:val="008F630C"/>
    <w:rsid w:val="00904268"/>
    <w:rsid w:val="00925C22"/>
    <w:rsid w:val="009260CD"/>
    <w:rsid w:val="00940A66"/>
    <w:rsid w:val="00952C25"/>
    <w:rsid w:val="00953719"/>
    <w:rsid w:val="00955763"/>
    <w:rsid w:val="009D6289"/>
    <w:rsid w:val="009E2B26"/>
    <w:rsid w:val="009F7693"/>
    <w:rsid w:val="00A2118D"/>
    <w:rsid w:val="00A532E1"/>
    <w:rsid w:val="00A54D9B"/>
    <w:rsid w:val="00AA629B"/>
    <w:rsid w:val="00AA774B"/>
    <w:rsid w:val="00AB2ED0"/>
    <w:rsid w:val="00AC278B"/>
    <w:rsid w:val="00AD0A50"/>
    <w:rsid w:val="00AD6014"/>
    <w:rsid w:val="00AD76E2"/>
    <w:rsid w:val="00B01020"/>
    <w:rsid w:val="00B15AA4"/>
    <w:rsid w:val="00B20152"/>
    <w:rsid w:val="00B33166"/>
    <w:rsid w:val="00B356B2"/>
    <w:rsid w:val="00B359E4"/>
    <w:rsid w:val="00B4355E"/>
    <w:rsid w:val="00B44005"/>
    <w:rsid w:val="00B44830"/>
    <w:rsid w:val="00B46C63"/>
    <w:rsid w:val="00B57D98"/>
    <w:rsid w:val="00B70850"/>
    <w:rsid w:val="00B8662C"/>
    <w:rsid w:val="00BA43BB"/>
    <w:rsid w:val="00BC2835"/>
    <w:rsid w:val="00BD0F9E"/>
    <w:rsid w:val="00BE5A43"/>
    <w:rsid w:val="00C066B6"/>
    <w:rsid w:val="00C0682E"/>
    <w:rsid w:val="00C17E34"/>
    <w:rsid w:val="00C37BA1"/>
    <w:rsid w:val="00C4674C"/>
    <w:rsid w:val="00C506CF"/>
    <w:rsid w:val="00C534F4"/>
    <w:rsid w:val="00C54514"/>
    <w:rsid w:val="00C72BED"/>
    <w:rsid w:val="00C73E41"/>
    <w:rsid w:val="00C9578B"/>
    <w:rsid w:val="00CB0055"/>
    <w:rsid w:val="00CB1F9D"/>
    <w:rsid w:val="00CC4033"/>
    <w:rsid w:val="00CD3497"/>
    <w:rsid w:val="00CE04F0"/>
    <w:rsid w:val="00D071D5"/>
    <w:rsid w:val="00D13B47"/>
    <w:rsid w:val="00D2522B"/>
    <w:rsid w:val="00D32A4D"/>
    <w:rsid w:val="00D422DE"/>
    <w:rsid w:val="00D436EF"/>
    <w:rsid w:val="00D44053"/>
    <w:rsid w:val="00D5459D"/>
    <w:rsid w:val="00D63CE1"/>
    <w:rsid w:val="00D65613"/>
    <w:rsid w:val="00D738A4"/>
    <w:rsid w:val="00D76183"/>
    <w:rsid w:val="00DA1F4D"/>
    <w:rsid w:val="00DC4FFE"/>
    <w:rsid w:val="00DD172A"/>
    <w:rsid w:val="00DD4F28"/>
    <w:rsid w:val="00DF598A"/>
    <w:rsid w:val="00E07C29"/>
    <w:rsid w:val="00E22445"/>
    <w:rsid w:val="00E25A26"/>
    <w:rsid w:val="00E427B3"/>
    <w:rsid w:val="00E4381A"/>
    <w:rsid w:val="00E4732E"/>
    <w:rsid w:val="00E55633"/>
    <w:rsid w:val="00E55D74"/>
    <w:rsid w:val="00EA0BE3"/>
    <w:rsid w:val="00EB75B0"/>
    <w:rsid w:val="00EC24E0"/>
    <w:rsid w:val="00F2235B"/>
    <w:rsid w:val="00F50B7F"/>
    <w:rsid w:val="00F52849"/>
    <w:rsid w:val="00F60274"/>
    <w:rsid w:val="00F65C79"/>
    <w:rsid w:val="00F77FB9"/>
    <w:rsid w:val="00F873BD"/>
    <w:rsid w:val="00F97ACD"/>
    <w:rsid w:val="00FA64E8"/>
    <w:rsid w:val="00FB068F"/>
    <w:rsid w:val="00FC22FB"/>
    <w:rsid w:val="00FC76AC"/>
    <w:rsid w:val="00FF6C6B"/>
    <w:rsid w:val="00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0915D9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0A66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940A66"/>
    <w:rPr>
      <w:rFonts w:asciiTheme="majorHAnsi" w:eastAsiaTheme="majorEastAsia" w:hAnsiTheme="majorHAnsi" w:cstheme="majorBidi"/>
      <w:b/>
      <w:caps/>
      <w:color w:val="548AB7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NoSpacing">
    <w:name w:val="No Spacing"/>
    <w:uiPriority w:val="1"/>
    <w:qFormat/>
    <w:rsid w:val="00D32A4D"/>
    <w:rPr>
      <w:sz w:val="18"/>
      <w:szCs w:val="22"/>
    </w:rPr>
  </w:style>
  <w:style w:type="paragraph" w:styleId="ListParagraph">
    <w:name w:val="List Paragraph"/>
    <w:basedOn w:val="Normal"/>
    <w:uiPriority w:val="34"/>
    <w:semiHidden/>
    <w:qFormat/>
    <w:rsid w:val="000509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36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6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513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Microsoft\Office\16.0\DTS\en-US%7b389E0459-CB53-4CC1-9A5B-04B9B9D38420%7d\%7b573ED77B-1786-4D4E-982E-B203C85DF6D7%7dtf00546271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512DD9EA0D694F6390658DB1EE43A3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56EABB-8BBD-423A-AD12-5595A32BC2CA}"/>
      </w:docPartPr>
      <w:docPartBody>
        <w:p w:rsidR="00D247AF" w:rsidRDefault="00692620">
          <w:pPr>
            <w:pStyle w:val="512DD9EA0D694F6390658DB1EE43A302"/>
          </w:pPr>
          <w:r w:rsidRPr="004D3011">
            <w:t>PHONE:</w:t>
          </w:r>
        </w:p>
      </w:docPartBody>
    </w:docPart>
    <w:docPart>
      <w:docPartPr>
        <w:name w:val="72F29F1044CE4854A72806F9969C09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790A3A-BD5C-4E42-AD1A-59C5DD590C25}"/>
      </w:docPartPr>
      <w:docPartBody>
        <w:p w:rsidR="00D247AF" w:rsidRDefault="00692620">
          <w:pPr>
            <w:pStyle w:val="72F29F1044CE4854A72806F9969C0998"/>
          </w:pPr>
          <w:r w:rsidRPr="004D3011">
            <w:t>EMAIL:</w:t>
          </w:r>
        </w:p>
      </w:docPartBody>
    </w:docPart>
    <w:docPart>
      <w:docPartPr>
        <w:name w:val="387D15747ADC4F6381DB24FA72A683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DBBE3A-E0D7-4CCD-930E-495C239C5AC7}"/>
      </w:docPartPr>
      <w:docPartBody>
        <w:p w:rsidR="00D247AF" w:rsidRDefault="00692620">
          <w:pPr>
            <w:pStyle w:val="387D15747ADC4F6381DB24FA72A68312"/>
          </w:pPr>
          <w:r w:rsidRPr="00036450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7301"/>
    <w:rsid w:val="000530BA"/>
    <w:rsid w:val="000D620C"/>
    <w:rsid w:val="000D6D6D"/>
    <w:rsid w:val="000E5FD2"/>
    <w:rsid w:val="000F3FCD"/>
    <w:rsid w:val="00126FBE"/>
    <w:rsid w:val="00154C89"/>
    <w:rsid w:val="00227731"/>
    <w:rsid w:val="00273166"/>
    <w:rsid w:val="002C0BFD"/>
    <w:rsid w:val="003067EA"/>
    <w:rsid w:val="00341B75"/>
    <w:rsid w:val="0042407C"/>
    <w:rsid w:val="00437D1D"/>
    <w:rsid w:val="004A0FE8"/>
    <w:rsid w:val="004A30D3"/>
    <w:rsid w:val="0056270B"/>
    <w:rsid w:val="00592172"/>
    <w:rsid w:val="005B7115"/>
    <w:rsid w:val="005F7301"/>
    <w:rsid w:val="00601535"/>
    <w:rsid w:val="00692620"/>
    <w:rsid w:val="00740AFD"/>
    <w:rsid w:val="0080487C"/>
    <w:rsid w:val="008248E8"/>
    <w:rsid w:val="008B1A9E"/>
    <w:rsid w:val="009D0CA5"/>
    <w:rsid w:val="00A10D21"/>
    <w:rsid w:val="00A7705E"/>
    <w:rsid w:val="00B54C13"/>
    <w:rsid w:val="00B92D81"/>
    <w:rsid w:val="00BE2C66"/>
    <w:rsid w:val="00C549BB"/>
    <w:rsid w:val="00C82A80"/>
    <w:rsid w:val="00C91B86"/>
    <w:rsid w:val="00CB737E"/>
    <w:rsid w:val="00D247AF"/>
    <w:rsid w:val="00D66B3D"/>
    <w:rsid w:val="00DD4FB8"/>
    <w:rsid w:val="00DF1293"/>
    <w:rsid w:val="00E21FC4"/>
    <w:rsid w:val="00E67F68"/>
    <w:rsid w:val="00EB1919"/>
    <w:rsid w:val="00F22186"/>
    <w:rsid w:val="00F3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12DD9EA0D694F6390658DB1EE43A302">
    <w:name w:val="512DD9EA0D694F6390658DB1EE43A302"/>
  </w:style>
  <w:style w:type="paragraph" w:customStyle="1" w:styleId="72F29F1044CE4854A72806F9969C0998">
    <w:name w:val="72F29F1044CE4854A72806F9969C0998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387D15747ADC4F6381DB24FA72A68312">
    <w:name w:val="387D15747ADC4F6381DB24FA72A68312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val="en-US" w:eastAsia="ja-JP" w:bidi="ar-S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{573ED77B-1786-4D4E-982E-B203C85DF6D7}tf00546271_win32</Template>
  <TotalTime>0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2023-06-22T14:52:00Z</dcterms:created>
  <dcterms:modified xsi:type="dcterms:W3CDTF">2024-03-02T16:45:00Z</dcterms:modified>
</cp:coreProperties>
</file>