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098" w:rsidRDefault="001D0098" w:rsidP="00C179CD">
      <w:pPr>
        <w:spacing w:line="336" w:lineRule="atLeast"/>
        <w:ind w:left="3600" w:firstLine="720"/>
        <w:textAlignment w:val="top"/>
        <w:rPr>
          <w:b/>
          <w:bCs/>
          <w:sz w:val="32"/>
          <w:szCs w:val="32"/>
          <w:u w:val="single"/>
        </w:rPr>
      </w:pPr>
    </w:p>
    <w:p w:rsidR="00107442" w:rsidRDefault="00107442" w:rsidP="00C179CD">
      <w:pPr>
        <w:spacing w:line="336" w:lineRule="atLeast"/>
        <w:ind w:left="3600" w:firstLine="720"/>
        <w:textAlignment w:val="top"/>
        <w:rPr>
          <w:b/>
          <w:bCs/>
          <w:sz w:val="32"/>
          <w:szCs w:val="32"/>
          <w:u w:val="single"/>
        </w:rPr>
      </w:pPr>
      <w:r w:rsidRPr="008B7F59">
        <w:rPr>
          <w:b/>
          <w:bCs/>
          <w:sz w:val="32"/>
          <w:szCs w:val="32"/>
          <w:u w:val="single"/>
        </w:rPr>
        <w:t>RESUME</w:t>
      </w:r>
    </w:p>
    <w:p w:rsidR="000D45D6" w:rsidRDefault="000D45D6" w:rsidP="00C179CD">
      <w:pPr>
        <w:spacing w:line="336" w:lineRule="atLeast"/>
        <w:ind w:left="3600" w:firstLine="720"/>
        <w:textAlignment w:val="top"/>
        <w:rPr>
          <w:b/>
          <w:bCs/>
          <w:sz w:val="32"/>
          <w:szCs w:val="32"/>
          <w:u w:val="single"/>
        </w:rPr>
      </w:pPr>
    </w:p>
    <w:p w:rsidR="000D45D6" w:rsidRDefault="000D45D6" w:rsidP="00C179CD">
      <w:pPr>
        <w:spacing w:line="336" w:lineRule="atLeast"/>
        <w:ind w:left="3600" w:firstLine="720"/>
        <w:textAlignment w:val="top"/>
        <w:rPr>
          <w:b/>
          <w:bCs/>
          <w:sz w:val="32"/>
          <w:szCs w:val="32"/>
          <w:u w:val="single"/>
        </w:rPr>
      </w:pPr>
    </w:p>
    <w:p w:rsidR="00BA51CC" w:rsidRPr="00BA51CC" w:rsidRDefault="00A274AB" w:rsidP="000D45D6">
      <w:pPr>
        <w:spacing w:line="360" w:lineRule="auto"/>
        <w:textAlignment w:val="top"/>
        <w:rPr>
          <w:b/>
          <w:lang w:val="pt-BR"/>
        </w:rPr>
      </w:pPr>
      <w:r>
        <w:rPr>
          <w:b/>
          <w:bCs/>
          <w:color w:val="484D52"/>
          <w:sz w:val="32"/>
          <w:szCs w:val="32"/>
        </w:rPr>
        <w:t>VALLARASI.M</w:t>
      </w:r>
    </w:p>
    <w:p w:rsidR="00EA378D" w:rsidRPr="00A274AB" w:rsidRDefault="00E64EEC" w:rsidP="000D45D6">
      <w:pPr>
        <w:spacing w:line="360" w:lineRule="auto"/>
        <w:textAlignment w:val="top"/>
        <w:rPr>
          <w:sz w:val="28"/>
          <w:lang w:val="pt-BR"/>
        </w:rPr>
      </w:pPr>
      <w:r w:rsidRPr="008C333A">
        <w:rPr>
          <w:lang w:val="pt-BR"/>
        </w:rPr>
        <w:t xml:space="preserve">Mobile: </w:t>
      </w:r>
      <w:r w:rsidR="00C8513C" w:rsidRPr="00A274AB">
        <w:rPr>
          <w:sz w:val="28"/>
          <w:lang w:val="pt-BR"/>
        </w:rPr>
        <w:t>+91-</w:t>
      </w:r>
      <w:r w:rsidR="00A274AB" w:rsidRPr="00A274AB">
        <w:rPr>
          <w:sz w:val="28"/>
          <w:lang w:val="pt-BR"/>
        </w:rPr>
        <w:t>8870384</w:t>
      </w:r>
      <w:bookmarkStart w:id="0" w:name="_GoBack"/>
      <w:bookmarkEnd w:id="0"/>
      <w:r w:rsidR="00A274AB" w:rsidRPr="00A274AB">
        <w:rPr>
          <w:sz w:val="28"/>
          <w:lang w:val="pt-BR"/>
        </w:rPr>
        <w:t>451</w:t>
      </w:r>
    </w:p>
    <w:p w:rsidR="000D45D6" w:rsidRPr="0023081E" w:rsidRDefault="000D45D6" w:rsidP="000D45D6">
      <w:pPr>
        <w:spacing w:line="360" w:lineRule="auto"/>
        <w:textAlignment w:val="top"/>
        <w:rPr>
          <w:b/>
          <w:lang w:val="pt-BR"/>
        </w:rPr>
      </w:pPr>
    </w:p>
    <w:p w:rsidR="00107442" w:rsidRDefault="00107442" w:rsidP="000D45D6">
      <w:pPr>
        <w:spacing w:line="360" w:lineRule="auto"/>
        <w:jc w:val="both"/>
        <w:textAlignment w:val="top"/>
      </w:pPr>
      <w:r w:rsidRPr="008C333A">
        <w:t xml:space="preserve">                                                                 </w:t>
      </w:r>
    </w:p>
    <w:p w:rsidR="00107442" w:rsidRPr="006279C6" w:rsidRDefault="00107442" w:rsidP="000D45D6">
      <w:pPr>
        <w:spacing w:line="360" w:lineRule="auto"/>
        <w:jc w:val="both"/>
        <w:textAlignment w:val="top"/>
        <w:rPr>
          <w:b/>
          <w:bCs/>
          <w:u w:val="single"/>
        </w:rPr>
      </w:pPr>
      <w:r w:rsidRPr="006279C6">
        <w:rPr>
          <w:b/>
          <w:bCs/>
          <w:u w:val="single"/>
        </w:rPr>
        <w:t>PROFESSIONAL OBJECTIVE</w:t>
      </w:r>
    </w:p>
    <w:p w:rsidR="003C0ABD" w:rsidRPr="008C333A" w:rsidRDefault="003C0ABD" w:rsidP="000D45D6">
      <w:pPr>
        <w:spacing w:line="360" w:lineRule="auto"/>
        <w:jc w:val="both"/>
        <w:textAlignment w:val="top"/>
      </w:pPr>
    </w:p>
    <w:p w:rsidR="00107442" w:rsidRDefault="00107442" w:rsidP="000D45D6">
      <w:pPr>
        <w:spacing w:line="360" w:lineRule="auto"/>
        <w:jc w:val="both"/>
        <w:textAlignment w:val="top"/>
      </w:pPr>
      <w:r w:rsidRPr="008C333A">
        <w:t xml:space="preserve">                      First, seek an organization where there are ample scope to utilize my Skills and theoretical </w:t>
      </w:r>
      <w:r w:rsidRPr="008C333A">
        <w:rPr>
          <w:rStyle w:val="ilad"/>
        </w:rPr>
        <w:t>knowledge</w:t>
      </w:r>
      <w:r w:rsidRPr="008C333A">
        <w:t xml:space="preserve"> and to satisfy the customers through my company and be a good employee to maintain the reputation of my company.</w:t>
      </w:r>
    </w:p>
    <w:p w:rsidR="000D45D6" w:rsidRDefault="000D45D6" w:rsidP="000D45D6">
      <w:pPr>
        <w:spacing w:line="360" w:lineRule="auto"/>
        <w:jc w:val="both"/>
        <w:textAlignment w:val="top"/>
      </w:pPr>
    </w:p>
    <w:p w:rsidR="00BA51CC" w:rsidRDefault="00BA51CC" w:rsidP="000D45D6">
      <w:pPr>
        <w:spacing w:line="360" w:lineRule="auto"/>
        <w:jc w:val="both"/>
        <w:textAlignment w:val="top"/>
      </w:pPr>
    </w:p>
    <w:p w:rsidR="00107442" w:rsidRPr="006279C6" w:rsidRDefault="00107442" w:rsidP="000D45D6">
      <w:pPr>
        <w:spacing w:line="360" w:lineRule="auto"/>
        <w:textAlignment w:val="top"/>
        <w:rPr>
          <w:b/>
          <w:bCs/>
          <w:u w:val="single"/>
        </w:rPr>
      </w:pPr>
      <w:r w:rsidRPr="006279C6">
        <w:rPr>
          <w:b/>
          <w:bCs/>
          <w:u w:val="single"/>
        </w:rPr>
        <w:t xml:space="preserve">ACADEMIC CHRONICLE     </w:t>
      </w:r>
    </w:p>
    <w:p w:rsidR="003C0ABD" w:rsidRPr="008C333A" w:rsidRDefault="003C0ABD" w:rsidP="000D45D6">
      <w:pPr>
        <w:spacing w:line="360" w:lineRule="auto"/>
        <w:textAlignment w:val="top"/>
      </w:pPr>
    </w:p>
    <w:p w:rsidR="00A6659B" w:rsidRPr="00A274AB" w:rsidRDefault="00A274AB" w:rsidP="000D45D6">
      <w:pPr>
        <w:pStyle w:val="NoSpacing"/>
        <w:numPr>
          <w:ilvl w:val="0"/>
          <w:numId w:val="32"/>
        </w:numPr>
        <w:spacing w:line="480" w:lineRule="auto"/>
        <w:jc w:val="both"/>
        <w:rPr>
          <w:b/>
          <w:bCs/>
        </w:rPr>
      </w:pPr>
      <w:bookmarkStart w:id="1" w:name="more"/>
      <w:bookmarkEnd w:id="1"/>
      <w:r>
        <w:rPr>
          <w:bCs/>
        </w:rPr>
        <w:t xml:space="preserve">B.A(Economics)  – Tagore Government Arts and Science College, </w:t>
      </w:r>
      <w:proofErr w:type="spellStart"/>
      <w:r>
        <w:rPr>
          <w:bCs/>
        </w:rPr>
        <w:t>Puducherry</w:t>
      </w:r>
      <w:proofErr w:type="spellEnd"/>
      <w:r>
        <w:rPr>
          <w:bCs/>
        </w:rPr>
        <w:t xml:space="preserve">  With 50%</w:t>
      </w:r>
    </w:p>
    <w:p w:rsidR="00A274AB" w:rsidRPr="00A274AB" w:rsidRDefault="00A274AB" w:rsidP="000D45D6">
      <w:pPr>
        <w:pStyle w:val="NoSpacing"/>
        <w:numPr>
          <w:ilvl w:val="0"/>
          <w:numId w:val="32"/>
        </w:numPr>
        <w:spacing w:line="480" w:lineRule="auto"/>
        <w:jc w:val="both"/>
        <w:rPr>
          <w:b/>
          <w:bCs/>
        </w:rPr>
      </w:pPr>
      <w:r>
        <w:rPr>
          <w:bCs/>
        </w:rPr>
        <w:t xml:space="preserve">HSC                      - </w:t>
      </w:r>
      <w:proofErr w:type="spellStart"/>
      <w:r>
        <w:rPr>
          <w:bCs/>
        </w:rPr>
        <w:t>Subramaniya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Barathiyar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Govt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Hr</w:t>
      </w:r>
      <w:proofErr w:type="spellEnd"/>
      <w:r>
        <w:rPr>
          <w:bCs/>
        </w:rPr>
        <w:t xml:space="preserve"> Sec </w:t>
      </w:r>
      <w:proofErr w:type="gramStart"/>
      <w:r>
        <w:rPr>
          <w:bCs/>
        </w:rPr>
        <w:t>School ,</w:t>
      </w:r>
      <w:proofErr w:type="spellStart"/>
      <w:r>
        <w:rPr>
          <w:bCs/>
        </w:rPr>
        <w:t>Puducherry</w:t>
      </w:r>
      <w:proofErr w:type="spellEnd"/>
      <w:proofErr w:type="gramEnd"/>
      <w:r>
        <w:rPr>
          <w:bCs/>
        </w:rPr>
        <w:t xml:space="preserve"> With 58%.</w:t>
      </w:r>
    </w:p>
    <w:p w:rsidR="00A274AB" w:rsidRPr="00A274AB" w:rsidRDefault="00A274AB" w:rsidP="000D45D6">
      <w:pPr>
        <w:pStyle w:val="NoSpacing"/>
        <w:numPr>
          <w:ilvl w:val="0"/>
          <w:numId w:val="32"/>
        </w:numPr>
        <w:spacing w:line="480" w:lineRule="auto"/>
        <w:jc w:val="both"/>
        <w:rPr>
          <w:b/>
          <w:bCs/>
        </w:rPr>
      </w:pPr>
      <w:r>
        <w:rPr>
          <w:bCs/>
        </w:rPr>
        <w:t xml:space="preserve">SSLC                    – </w:t>
      </w:r>
      <w:proofErr w:type="spellStart"/>
      <w:r>
        <w:rPr>
          <w:bCs/>
        </w:rPr>
        <w:t>Govt</w:t>
      </w:r>
      <w:proofErr w:type="spellEnd"/>
      <w:r>
        <w:rPr>
          <w:bCs/>
        </w:rPr>
        <w:t xml:space="preserve"> High School </w:t>
      </w:r>
      <w:proofErr w:type="spellStart"/>
      <w:r>
        <w:rPr>
          <w:bCs/>
        </w:rPr>
        <w:t>Kanuvapet</w:t>
      </w:r>
      <w:proofErr w:type="spellEnd"/>
      <w:r>
        <w:rPr>
          <w:bCs/>
        </w:rPr>
        <w:t xml:space="preserve"> With 80%</w:t>
      </w:r>
    </w:p>
    <w:p w:rsidR="00A274AB" w:rsidRPr="000D45D6" w:rsidRDefault="00A274AB" w:rsidP="00A274AB">
      <w:pPr>
        <w:pStyle w:val="NoSpacing"/>
        <w:spacing w:line="480" w:lineRule="auto"/>
        <w:ind w:left="840"/>
        <w:jc w:val="both"/>
        <w:rPr>
          <w:b/>
          <w:bCs/>
        </w:rPr>
      </w:pPr>
    </w:p>
    <w:p w:rsidR="0010432A" w:rsidRDefault="0010432A" w:rsidP="000D45D6">
      <w:pPr>
        <w:pStyle w:val="NoSpacing"/>
        <w:spacing w:line="360" w:lineRule="auto"/>
        <w:jc w:val="both"/>
        <w:rPr>
          <w:b/>
          <w:bCs/>
          <w:u w:val="single"/>
        </w:rPr>
      </w:pPr>
      <w:r w:rsidRPr="0010432A">
        <w:rPr>
          <w:b/>
          <w:bCs/>
          <w:u w:val="single"/>
        </w:rPr>
        <w:t xml:space="preserve">EXPERIENCE </w:t>
      </w:r>
    </w:p>
    <w:p w:rsidR="00A274AB" w:rsidRPr="0010432A" w:rsidRDefault="00A274AB" w:rsidP="000D45D6">
      <w:pPr>
        <w:pStyle w:val="NoSpacing"/>
        <w:spacing w:line="360" w:lineRule="auto"/>
        <w:jc w:val="both"/>
        <w:rPr>
          <w:b/>
          <w:bCs/>
          <w:u w:val="single"/>
        </w:rPr>
      </w:pPr>
    </w:p>
    <w:p w:rsidR="00A274AB" w:rsidRDefault="00A274AB" w:rsidP="000D45D6">
      <w:pPr>
        <w:pStyle w:val="NoSpacing"/>
        <w:numPr>
          <w:ilvl w:val="0"/>
          <w:numId w:val="35"/>
        </w:numPr>
        <w:spacing w:line="480" w:lineRule="auto"/>
        <w:ind w:left="900"/>
        <w:jc w:val="both"/>
        <w:rPr>
          <w:bCs/>
        </w:rPr>
      </w:pPr>
      <w:r>
        <w:rPr>
          <w:bCs/>
        </w:rPr>
        <w:t xml:space="preserve">Worked as an Office Assistant in </w:t>
      </w:r>
      <w:proofErr w:type="spellStart"/>
      <w:r>
        <w:rPr>
          <w:bCs/>
        </w:rPr>
        <w:t>MIZPAH,Villianur</w:t>
      </w:r>
      <w:proofErr w:type="spellEnd"/>
      <w:r>
        <w:rPr>
          <w:bCs/>
        </w:rPr>
        <w:t xml:space="preserve"> ,Till date </w:t>
      </w:r>
    </w:p>
    <w:p w:rsidR="0010432A" w:rsidRDefault="00A274AB" w:rsidP="000D45D6">
      <w:pPr>
        <w:pStyle w:val="NoSpacing"/>
        <w:numPr>
          <w:ilvl w:val="0"/>
          <w:numId w:val="35"/>
        </w:numPr>
        <w:spacing w:line="480" w:lineRule="auto"/>
        <w:ind w:left="900"/>
        <w:jc w:val="both"/>
        <w:rPr>
          <w:bCs/>
        </w:rPr>
      </w:pPr>
      <w:r>
        <w:rPr>
          <w:bCs/>
        </w:rPr>
        <w:t xml:space="preserve">2 Years – Worked as a </w:t>
      </w:r>
      <w:r w:rsidR="00071383">
        <w:rPr>
          <w:bCs/>
        </w:rPr>
        <w:t xml:space="preserve">SALES </w:t>
      </w:r>
      <w:r>
        <w:rPr>
          <w:bCs/>
        </w:rPr>
        <w:t xml:space="preserve">PROMOTER    in </w:t>
      </w:r>
      <w:proofErr w:type="spellStart"/>
      <w:r>
        <w:rPr>
          <w:bCs/>
        </w:rPr>
        <w:t>WASO</w:t>
      </w:r>
      <w:proofErr w:type="gramStart"/>
      <w:r>
        <w:rPr>
          <w:bCs/>
        </w:rPr>
        <w:t>,Puducherry</w:t>
      </w:r>
      <w:proofErr w:type="spellEnd"/>
      <w:proofErr w:type="gramEnd"/>
      <w:r w:rsidR="0010432A" w:rsidRPr="0010432A">
        <w:rPr>
          <w:bCs/>
        </w:rPr>
        <w:t xml:space="preserve"> </w:t>
      </w:r>
      <w:r w:rsidR="0010432A">
        <w:rPr>
          <w:bCs/>
        </w:rPr>
        <w:t>.</w:t>
      </w:r>
    </w:p>
    <w:p w:rsidR="0010432A" w:rsidRDefault="00A274AB" w:rsidP="000D45D6">
      <w:pPr>
        <w:pStyle w:val="NoSpacing"/>
        <w:numPr>
          <w:ilvl w:val="0"/>
          <w:numId w:val="35"/>
        </w:numPr>
        <w:spacing w:line="480" w:lineRule="auto"/>
        <w:ind w:left="900"/>
        <w:jc w:val="both"/>
        <w:rPr>
          <w:bCs/>
        </w:rPr>
      </w:pPr>
      <w:r>
        <w:rPr>
          <w:bCs/>
        </w:rPr>
        <w:t xml:space="preserve">1 Year – Worked as a TELECALLING </w:t>
      </w:r>
      <w:proofErr w:type="gramStart"/>
      <w:r>
        <w:rPr>
          <w:bCs/>
        </w:rPr>
        <w:t xml:space="preserve">in  </w:t>
      </w:r>
      <w:proofErr w:type="spellStart"/>
      <w:r>
        <w:rPr>
          <w:bCs/>
        </w:rPr>
        <w:t>Modinity</w:t>
      </w:r>
      <w:proofErr w:type="spellEnd"/>
      <w:proofErr w:type="gramEnd"/>
      <w:r>
        <w:rPr>
          <w:bCs/>
        </w:rPr>
        <w:t xml:space="preserve"> </w:t>
      </w:r>
      <w:proofErr w:type="spellStart"/>
      <w:r>
        <w:rPr>
          <w:bCs/>
        </w:rPr>
        <w:t>Groups,Puducherry</w:t>
      </w:r>
      <w:proofErr w:type="spellEnd"/>
      <w:r>
        <w:rPr>
          <w:bCs/>
        </w:rPr>
        <w:t>.</w:t>
      </w:r>
    </w:p>
    <w:p w:rsidR="000D45D6" w:rsidRDefault="000D45D6" w:rsidP="000D45D6">
      <w:pPr>
        <w:pStyle w:val="NoSpacing"/>
        <w:spacing w:line="480" w:lineRule="auto"/>
        <w:jc w:val="both"/>
        <w:rPr>
          <w:bCs/>
        </w:rPr>
      </w:pPr>
    </w:p>
    <w:p w:rsidR="00A274AB" w:rsidRDefault="00A274AB" w:rsidP="000D45D6">
      <w:pPr>
        <w:pStyle w:val="NoSpacing"/>
        <w:spacing w:line="480" w:lineRule="auto"/>
        <w:jc w:val="both"/>
        <w:rPr>
          <w:b/>
          <w:bCs/>
          <w:u w:val="single"/>
        </w:rPr>
      </w:pPr>
      <w:r w:rsidRPr="00A274AB">
        <w:rPr>
          <w:b/>
          <w:bCs/>
          <w:u w:val="single"/>
        </w:rPr>
        <w:t>EXTRA QULIFICATION</w:t>
      </w:r>
    </w:p>
    <w:p w:rsidR="00A274AB" w:rsidRDefault="00A274AB" w:rsidP="00A274AB">
      <w:pPr>
        <w:pStyle w:val="NoSpacing"/>
        <w:numPr>
          <w:ilvl w:val="0"/>
          <w:numId w:val="36"/>
        </w:numPr>
        <w:spacing w:line="480" w:lineRule="auto"/>
        <w:jc w:val="both"/>
        <w:rPr>
          <w:bCs/>
        </w:rPr>
      </w:pPr>
      <w:r w:rsidRPr="00A274AB">
        <w:rPr>
          <w:bCs/>
        </w:rPr>
        <w:t>Typewriting Junior English</w:t>
      </w:r>
    </w:p>
    <w:p w:rsidR="00A274AB" w:rsidRPr="00A274AB" w:rsidRDefault="00A274AB" w:rsidP="00A274AB">
      <w:pPr>
        <w:pStyle w:val="NoSpacing"/>
        <w:numPr>
          <w:ilvl w:val="0"/>
          <w:numId w:val="36"/>
        </w:numPr>
        <w:spacing w:line="480" w:lineRule="auto"/>
        <w:jc w:val="both"/>
        <w:rPr>
          <w:bCs/>
        </w:rPr>
      </w:pPr>
      <w:r>
        <w:rPr>
          <w:bCs/>
        </w:rPr>
        <w:t xml:space="preserve">Basic Computer Knowledge </w:t>
      </w:r>
    </w:p>
    <w:p w:rsidR="00A274AB" w:rsidRDefault="00A274AB" w:rsidP="000D45D6">
      <w:pPr>
        <w:pStyle w:val="NoSpacing"/>
        <w:spacing w:line="480" w:lineRule="auto"/>
        <w:jc w:val="both"/>
        <w:rPr>
          <w:bCs/>
        </w:rPr>
      </w:pPr>
    </w:p>
    <w:p w:rsidR="00A274AB" w:rsidRDefault="00A274AB" w:rsidP="000D45D6">
      <w:pPr>
        <w:pStyle w:val="NoSpacing"/>
        <w:spacing w:line="480" w:lineRule="auto"/>
        <w:jc w:val="both"/>
        <w:rPr>
          <w:bCs/>
        </w:rPr>
      </w:pPr>
    </w:p>
    <w:p w:rsidR="000D45D6" w:rsidRDefault="000D45D6" w:rsidP="000D45D6">
      <w:pPr>
        <w:pStyle w:val="NoSpacing"/>
        <w:spacing w:line="480" w:lineRule="auto"/>
        <w:jc w:val="both"/>
        <w:rPr>
          <w:bCs/>
        </w:rPr>
      </w:pPr>
    </w:p>
    <w:p w:rsidR="000D45D6" w:rsidRDefault="000D45D6" w:rsidP="000D45D6">
      <w:pPr>
        <w:pStyle w:val="NoSpacing"/>
        <w:spacing w:line="480" w:lineRule="auto"/>
        <w:jc w:val="both"/>
        <w:rPr>
          <w:bCs/>
        </w:rPr>
      </w:pPr>
    </w:p>
    <w:p w:rsidR="0010432A" w:rsidRPr="0010432A" w:rsidRDefault="0010432A" w:rsidP="000D45D6">
      <w:pPr>
        <w:pStyle w:val="NoSpacing"/>
        <w:spacing w:line="360" w:lineRule="auto"/>
        <w:ind w:left="900"/>
        <w:jc w:val="both"/>
        <w:rPr>
          <w:bCs/>
        </w:rPr>
      </w:pPr>
      <w:r>
        <w:rPr>
          <w:bCs/>
        </w:rPr>
        <w:tab/>
      </w:r>
      <w:r>
        <w:rPr>
          <w:bCs/>
        </w:rPr>
        <w:tab/>
        <w:t xml:space="preserve">- </w:t>
      </w:r>
    </w:p>
    <w:p w:rsidR="00107442" w:rsidRPr="008F1930" w:rsidRDefault="00F3182C" w:rsidP="000D45D6">
      <w:pPr>
        <w:pStyle w:val="NoSpacing"/>
        <w:spacing w:line="360" w:lineRule="auto"/>
        <w:jc w:val="both"/>
        <w:rPr>
          <w:sz w:val="22"/>
          <w:szCs w:val="22"/>
          <w:u w:val="single"/>
        </w:rPr>
      </w:pPr>
      <w:r w:rsidRPr="00F3182C">
        <w:rPr>
          <w:b/>
          <w:bCs/>
          <w:u w:val="single"/>
        </w:rPr>
        <w:t xml:space="preserve"> </w:t>
      </w:r>
      <w:r w:rsidR="00107442" w:rsidRPr="008F1930">
        <w:rPr>
          <w:b/>
          <w:bCs/>
          <w:u w:val="single"/>
        </w:rPr>
        <w:t>PERSONAL PROFILE</w:t>
      </w:r>
    </w:p>
    <w:p w:rsidR="005A74A7" w:rsidRPr="008C333A" w:rsidRDefault="005A74A7" w:rsidP="000D45D6">
      <w:pPr>
        <w:spacing w:line="360" w:lineRule="auto"/>
        <w:jc w:val="both"/>
        <w:textAlignment w:val="top"/>
        <w:rPr>
          <w:b/>
          <w:bCs/>
        </w:rPr>
      </w:pPr>
    </w:p>
    <w:p w:rsidR="005F7BD2" w:rsidRDefault="00BA51CC" w:rsidP="00A274AB">
      <w:pPr>
        <w:pStyle w:val="NoSpacing"/>
        <w:spacing w:line="600" w:lineRule="auto"/>
        <w:ind w:firstLine="567"/>
        <w:jc w:val="both"/>
      </w:pPr>
      <w:r>
        <w:t xml:space="preserve">Fathers </w:t>
      </w:r>
      <w:r w:rsidR="00F3182C">
        <w:t xml:space="preserve"> </w:t>
      </w:r>
      <w:r w:rsidR="009747D6">
        <w:t xml:space="preserve"> </w:t>
      </w:r>
      <w:r w:rsidR="005F7BD2" w:rsidRPr="008C333A">
        <w:t>Name</w:t>
      </w:r>
      <w:r w:rsidR="005F7BD2" w:rsidRPr="008C333A">
        <w:tab/>
      </w:r>
      <w:r w:rsidR="005F7BD2" w:rsidRPr="008C333A">
        <w:tab/>
        <w:t xml:space="preserve">: </w:t>
      </w:r>
      <w:proofErr w:type="spellStart"/>
      <w:r w:rsidR="0011118F">
        <w:t>Mr.</w:t>
      </w:r>
      <w:r w:rsidR="00A274AB">
        <w:t>MURUGAIYAN</w:t>
      </w:r>
      <w:proofErr w:type="spellEnd"/>
      <w:r w:rsidR="00907965">
        <w:t xml:space="preserve"> </w:t>
      </w:r>
    </w:p>
    <w:p w:rsidR="005F7BD2" w:rsidRPr="008C333A" w:rsidRDefault="00A25C1F" w:rsidP="00A274AB">
      <w:pPr>
        <w:pStyle w:val="NoSpacing"/>
        <w:spacing w:line="600" w:lineRule="auto"/>
        <w:ind w:firstLine="567"/>
        <w:jc w:val="both"/>
      </w:pPr>
      <w:r>
        <w:t>Date</w:t>
      </w:r>
      <w:r w:rsidR="00FE6690">
        <w:t xml:space="preserve"> of birth</w:t>
      </w:r>
      <w:r w:rsidR="00FE6690">
        <w:tab/>
      </w:r>
      <w:r w:rsidR="00FE6690">
        <w:tab/>
        <w:t xml:space="preserve">: </w:t>
      </w:r>
      <w:r w:rsidR="00A274AB">
        <w:t>04-05-2001</w:t>
      </w:r>
    </w:p>
    <w:p w:rsidR="005F7BD2" w:rsidRPr="008C333A" w:rsidRDefault="0011118F" w:rsidP="00A274AB">
      <w:pPr>
        <w:pStyle w:val="NoSpacing"/>
        <w:spacing w:line="600" w:lineRule="auto"/>
        <w:ind w:firstLine="567"/>
        <w:jc w:val="both"/>
      </w:pPr>
      <w:r>
        <w:t>Gender</w:t>
      </w:r>
      <w:r>
        <w:tab/>
      </w:r>
      <w:r>
        <w:tab/>
      </w:r>
      <w:r>
        <w:tab/>
        <w:t xml:space="preserve">: </w:t>
      </w:r>
      <w:r w:rsidR="00A274AB">
        <w:t>Fem</w:t>
      </w:r>
      <w:r w:rsidR="008F1930">
        <w:t>ale</w:t>
      </w:r>
    </w:p>
    <w:p w:rsidR="005F7BD2" w:rsidRPr="008C333A" w:rsidRDefault="005F7BD2" w:rsidP="00A274AB">
      <w:pPr>
        <w:pStyle w:val="NoSpacing"/>
        <w:spacing w:line="600" w:lineRule="auto"/>
        <w:ind w:firstLine="567"/>
        <w:jc w:val="both"/>
      </w:pPr>
      <w:r w:rsidRPr="008C333A">
        <w:t>Nationality</w:t>
      </w:r>
      <w:r w:rsidRPr="008C333A">
        <w:tab/>
      </w:r>
      <w:r w:rsidRPr="008C333A">
        <w:tab/>
        <w:t>: Indian</w:t>
      </w:r>
    </w:p>
    <w:p w:rsidR="005F7BD2" w:rsidRDefault="005F7BD2" w:rsidP="00A274AB">
      <w:pPr>
        <w:pStyle w:val="NoSpacing"/>
        <w:spacing w:line="600" w:lineRule="auto"/>
        <w:ind w:firstLine="567"/>
        <w:jc w:val="both"/>
      </w:pPr>
      <w:r w:rsidRPr="008C333A">
        <w:t>Religion</w:t>
      </w:r>
      <w:r w:rsidRPr="008C333A">
        <w:tab/>
      </w:r>
      <w:r w:rsidRPr="008C333A">
        <w:tab/>
      </w:r>
      <w:r w:rsidR="008B7F59">
        <w:tab/>
      </w:r>
      <w:r w:rsidR="00FE6690">
        <w:t>: Hindu</w:t>
      </w:r>
    </w:p>
    <w:p w:rsidR="008F1930" w:rsidRPr="008C333A" w:rsidRDefault="0010446C" w:rsidP="00A274AB">
      <w:pPr>
        <w:pStyle w:val="NoSpacing"/>
        <w:spacing w:line="600" w:lineRule="auto"/>
        <w:ind w:firstLine="567"/>
        <w:jc w:val="both"/>
      </w:pPr>
      <w:r>
        <w:t>Marital Status</w:t>
      </w:r>
      <w:r>
        <w:tab/>
      </w:r>
      <w:r>
        <w:tab/>
      </w:r>
      <w:proofErr w:type="gramStart"/>
      <w:r>
        <w:t>:</w:t>
      </w:r>
      <w:r w:rsidR="00A274AB">
        <w:t>Unm</w:t>
      </w:r>
      <w:r w:rsidR="008F1930">
        <w:t>arried</w:t>
      </w:r>
      <w:proofErr w:type="gramEnd"/>
      <w:r w:rsidR="008F1930">
        <w:t>.</w:t>
      </w:r>
    </w:p>
    <w:p w:rsidR="005E359F" w:rsidRDefault="004B46A6" w:rsidP="00A274AB">
      <w:pPr>
        <w:pStyle w:val="NoSpacing"/>
        <w:spacing w:line="600" w:lineRule="auto"/>
        <w:jc w:val="both"/>
      </w:pPr>
      <w:r>
        <w:t xml:space="preserve">          </w:t>
      </w:r>
      <w:r w:rsidR="005F7BD2" w:rsidRPr="008C333A">
        <w:t>Languages known</w:t>
      </w:r>
      <w:r w:rsidR="005F7BD2" w:rsidRPr="008C333A">
        <w:tab/>
        <w:t>:</w:t>
      </w:r>
      <w:r>
        <w:t xml:space="preserve"> </w:t>
      </w:r>
      <w:proofErr w:type="gramStart"/>
      <w:r>
        <w:t>Tamil</w:t>
      </w:r>
      <w:r w:rsidR="00F3182C">
        <w:t xml:space="preserve"> ,</w:t>
      </w:r>
      <w:proofErr w:type="gramEnd"/>
      <w:r w:rsidR="00F3182C">
        <w:t xml:space="preserve"> English </w:t>
      </w:r>
      <w:r>
        <w:t xml:space="preserve"> (write, read, and speak),</w:t>
      </w:r>
      <w:r w:rsidR="005E359F">
        <w:t xml:space="preserve"> </w:t>
      </w:r>
    </w:p>
    <w:p w:rsidR="00907965" w:rsidRDefault="001D0098" w:rsidP="00A274AB">
      <w:pPr>
        <w:pStyle w:val="NoSpacing"/>
        <w:spacing w:line="600" w:lineRule="auto"/>
        <w:ind w:firstLine="567"/>
        <w:jc w:val="both"/>
      </w:pPr>
      <w:r>
        <w:t>Address</w:t>
      </w:r>
      <w:r>
        <w:tab/>
      </w:r>
      <w:r>
        <w:tab/>
      </w:r>
      <w:r>
        <w:tab/>
        <w:t>: No.</w:t>
      </w:r>
      <w:r w:rsidR="00A274AB">
        <w:t>25</w:t>
      </w:r>
      <w:proofErr w:type="gramStart"/>
      <w:r w:rsidR="00A274AB">
        <w:t>,Mariyamman</w:t>
      </w:r>
      <w:proofErr w:type="gramEnd"/>
      <w:r w:rsidR="00A274AB">
        <w:t xml:space="preserve"> </w:t>
      </w:r>
      <w:proofErr w:type="spellStart"/>
      <w:r w:rsidR="00A274AB">
        <w:t>Koil</w:t>
      </w:r>
      <w:proofErr w:type="spellEnd"/>
      <w:r w:rsidR="00A274AB">
        <w:t xml:space="preserve"> </w:t>
      </w:r>
      <w:proofErr w:type="spellStart"/>
      <w:r w:rsidR="00A274AB">
        <w:t>Street,Periyapet</w:t>
      </w:r>
      <w:proofErr w:type="spellEnd"/>
    </w:p>
    <w:p w:rsidR="00907965" w:rsidRDefault="00907965" w:rsidP="000D45D6">
      <w:pPr>
        <w:pStyle w:val="NoSpacing"/>
        <w:spacing w:line="360" w:lineRule="auto"/>
        <w:ind w:firstLine="567"/>
        <w:jc w:val="both"/>
      </w:pPr>
      <w:r>
        <w:tab/>
      </w:r>
      <w:r>
        <w:tab/>
      </w:r>
      <w:r>
        <w:tab/>
      </w:r>
      <w:r>
        <w:tab/>
        <w:t xml:space="preserve">  Villianur</w:t>
      </w:r>
      <w:proofErr w:type="gramStart"/>
      <w:r>
        <w:t>,puducherry</w:t>
      </w:r>
      <w:proofErr w:type="gramEnd"/>
      <w:r>
        <w:t xml:space="preserve">-605110. </w:t>
      </w:r>
    </w:p>
    <w:p w:rsidR="00A274AB" w:rsidRDefault="00A274AB" w:rsidP="000D45D6">
      <w:pPr>
        <w:pStyle w:val="NoSpacing"/>
        <w:spacing w:line="360" w:lineRule="auto"/>
        <w:ind w:firstLine="567"/>
        <w:jc w:val="both"/>
      </w:pPr>
    </w:p>
    <w:p w:rsidR="00A274AB" w:rsidRDefault="00A274AB" w:rsidP="000D45D6">
      <w:pPr>
        <w:pStyle w:val="NoSpacing"/>
        <w:spacing w:line="360" w:lineRule="auto"/>
        <w:ind w:firstLine="567"/>
        <w:jc w:val="both"/>
      </w:pPr>
    </w:p>
    <w:p w:rsidR="005F7BD2" w:rsidRPr="00B9694B" w:rsidRDefault="005F7BD2" w:rsidP="000D45D6">
      <w:pPr>
        <w:pStyle w:val="NoSpacing"/>
        <w:spacing w:line="360" w:lineRule="auto"/>
        <w:jc w:val="both"/>
        <w:rPr>
          <w:rStyle w:val="ilad"/>
          <w:b/>
          <w:bCs/>
          <w:u w:val="single"/>
        </w:rPr>
      </w:pPr>
      <w:r w:rsidRPr="00B9694B">
        <w:rPr>
          <w:rStyle w:val="ilad"/>
          <w:b/>
          <w:bCs/>
          <w:u w:val="single"/>
        </w:rPr>
        <w:t>DECLARATION</w:t>
      </w:r>
    </w:p>
    <w:p w:rsidR="008F1930" w:rsidRDefault="008F1930" w:rsidP="000D45D6">
      <w:pPr>
        <w:spacing w:line="360" w:lineRule="auto"/>
        <w:ind w:left="720" w:right="480" w:firstLine="420"/>
        <w:jc w:val="both"/>
        <w:rPr>
          <w:color w:val="333333"/>
        </w:rPr>
      </w:pPr>
      <w:r w:rsidRPr="00B9694B">
        <w:rPr>
          <w:color w:val="333333"/>
        </w:rPr>
        <w:t>I am keen to continue my career and prepared to work hard in order to achieve my organization objectives and I hereby declare that the information furnished above is true to the best of my knowledge.</w:t>
      </w:r>
    </w:p>
    <w:p w:rsidR="0011118F" w:rsidRDefault="0011118F" w:rsidP="000D45D6">
      <w:pPr>
        <w:spacing w:line="360" w:lineRule="auto"/>
        <w:ind w:left="720" w:right="480" w:firstLine="420"/>
        <w:jc w:val="both"/>
        <w:rPr>
          <w:color w:val="333333"/>
        </w:rPr>
      </w:pPr>
    </w:p>
    <w:p w:rsidR="00DE0A97" w:rsidRDefault="00DE0A97" w:rsidP="000D45D6">
      <w:pPr>
        <w:widowControl w:val="0"/>
        <w:autoSpaceDE w:val="0"/>
        <w:autoSpaceDN w:val="0"/>
        <w:adjustRightInd w:val="0"/>
        <w:spacing w:after="200" w:line="360" w:lineRule="auto"/>
        <w:rPr>
          <w:b/>
        </w:rPr>
      </w:pPr>
      <w:r w:rsidRPr="00DE0A97">
        <w:rPr>
          <w:b/>
        </w:rPr>
        <w:t>PLACE:  PUDUCHERRY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F365E8">
        <w:rPr>
          <w:b/>
        </w:rPr>
        <w:t xml:space="preserve">                  </w:t>
      </w:r>
      <w:r w:rsidRPr="00DE0A97">
        <w:rPr>
          <w:b/>
        </w:rPr>
        <w:t>SIGNATURE</w:t>
      </w:r>
    </w:p>
    <w:p w:rsidR="0010446C" w:rsidRDefault="0010446C" w:rsidP="000D45D6">
      <w:pPr>
        <w:widowControl w:val="0"/>
        <w:autoSpaceDE w:val="0"/>
        <w:autoSpaceDN w:val="0"/>
        <w:adjustRightInd w:val="0"/>
        <w:spacing w:after="200" w:line="360" w:lineRule="auto"/>
        <w:rPr>
          <w:b/>
        </w:rPr>
      </w:pPr>
    </w:p>
    <w:p w:rsidR="00A274AB" w:rsidRPr="00BA51CC" w:rsidRDefault="00BF7312" w:rsidP="00A274AB">
      <w:pPr>
        <w:spacing w:line="360" w:lineRule="auto"/>
        <w:textAlignment w:val="top"/>
        <w:rPr>
          <w:b/>
          <w:lang w:val="pt-BR"/>
        </w:rPr>
      </w:pPr>
      <w:r w:rsidRPr="00DE0A97">
        <w:rPr>
          <w:b/>
        </w:rPr>
        <w:t>DATE</w:t>
      </w:r>
      <w:r w:rsidR="004B46A6">
        <w:rPr>
          <w:b/>
        </w:rPr>
        <w:t xml:space="preserve">   </w:t>
      </w:r>
      <w:r w:rsidRPr="00DE0A97">
        <w:rPr>
          <w:b/>
        </w:rPr>
        <w:t xml:space="preserve">:  </w:t>
      </w:r>
      <w:r w:rsidR="004B46A6">
        <w:rPr>
          <w:b/>
        </w:rPr>
        <w:tab/>
      </w:r>
      <w:r w:rsidR="004B46A6">
        <w:rPr>
          <w:b/>
        </w:rPr>
        <w:tab/>
      </w:r>
      <w:r w:rsidR="004B46A6">
        <w:rPr>
          <w:b/>
        </w:rPr>
        <w:tab/>
      </w:r>
      <w:r w:rsidR="004B46A6">
        <w:rPr>
          <w:b/>
        </w:rPr>
        <w:tab/>
      </w:r>
      <w:r w:rsidR="0011118F">
        <w:rPr>
          <w:b/>
        </w:rPr>
        <w:t xml:space="preserve"> </w:t>
      </w:r>
      <w:r w:rsidR="004B46A6">
        <w:rPr>
          <w:b/>
        </w:rPr>
        <w:tab/>
      </w:r>
      <w:r w:rsidR="004B46A6">
        <w:rPr>
          <w:b/>
        </w:rPr>
        <w:tab/>
      </w:r>
      <w:r w:rsidR="004B46A6">
        <w:rPr>
          <w:b/>
        </w:rPr>
        <w:tab/>
      </w:r>
      <w:r w:rsidR="003E3F64">
        <w:rPr>
          <w:b/>
        </w:rPr>
        <w:tab/>
      </w:r>
      <w:r w:rsidR="003E3F64">
        <w:rPr>
          <w:b/>
        </w:rPr>
        <w:tab/>
      </w:r>
      <w:r w:rsidR="004B46A6">
        <w:rPr>
          <w:b/>
        </w:rPr>
        <w:tab/>
      </w:r>
      <w:r w:rsidR="00A274AB">
        <w:rPr>
          <w:b/>
        </w:rPr>
        <w:t xml:space="preserve">  </w:t>
      </w:r>
      <w:r w:rsidR="00A274AB">
        <w:rPr>
          <w:b/>
          <w:bCs/>
          <w:color w:val="484D52"/>
          <w:sz w:val="32"/>
          <w:szCs w:val="32"/>
        </w:rPr>
        <w:t>VALLARASI.M</w:t>
      </w:r>
    </w:p>
    <w:p w:rsidR="003E3F64" w:rsidRPr="00BA51CC" w:rsidRDefault="003E3F64" w:rsidP="000D45D6">
      <w:pPr>
        <w:spacing w:line="360" w:lineRule="auto"/>
        <w:textAlignment w:val="top"/>
        <w:rPr>
          <w:b/>
          <w:lang w:val="pt-BR"/>
        </w:rPr>
      </w:pPr>
    </w:p>
    <w:p w:rsidR="0011118F" w:rsidRPr="00BA51CC" w:rsidRDefault="0011118F" w:rsidP="000D45D6">
      <w:pPr>
        <w:spacing w:line="360" w:lineRule="auto"/>
        <w:textAlignment w:val="top"/>
        <w:rPr>
          <w:b/>
          <w:lang w:val="pt-BR"/>
        </w:rPr>
      </w:pPr>
    </w:p>
    <w:p w:rsidR="0010446C" w:rsidRPr="00BA51CC" w:rsidRDefault="0010446C" w:rsidP="000D45D6">
      <w:pPr>
        <w:spacing w:line="360" w:lineRule="auto"/>
        <w:textAlignment w:val="top"/>
        <w:rPr>
          <w:b/>
          <w:lang w:val="pt-BR"/>
        </w:rPr>
      </w:pPr>
      <w:r>
        <w:rPr>
          <w:b/>
          <w:bCs/>
          <w:color w:val="484D52"/>
          <w:sz w:val="32"/>
          <w:szCs w:val="32"/>
        </w:rPr>
        <w:tab/>
      </w:r>
    </w:p>
    <w:p w:rsidR="00BA51CC" w:rsidRPr="00BA51CC" w:rsidRDefault="00BA51CC" w:rsidP="000D45D6">
      <w:pPr>
        <w:spacing w:line="360" w:lineRule="auto"/>
        <w:textAlignment w:val="top"/>
        <w:rPr>
          <w:b/>
          <w:lang w:val="pt-BR"/>
        </w:rPr>
      </w:pPr>
    </w:p>
    <w:p w:rsidR="00B66EDA" w:rsidRPr="00F3182C" w:rsidRDefault="00B66EDA" w:rsidP="000D45D6">
      <w:pPr>
        <w:widowControl w:val="0"/>
        <w:autoSpaceDE w:val="0"/>
        <w:autoSpaceDN w:val="0"/>
        <w:adjustRightInd w:val="0"/>
        <w:spacing w:after="200" w:line="360" w:lineRule="auto"/>
        <w:rPr>
          <w:b/>
        </w:rPr>
      </w:pPr>
    </w:p>
    <w:sectPr w:rsidR="00B66EDA" w:rsidRPr="00F3182C" w:rsidSect="00F3182C">
      <w:pgSz w:w="12240" w:h="15840"/>
      <w:pgMar w:top="360" w:right="720" w:bottom="180" w:left="72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3D91" w:rsidRDefault="00243D91" w:rsidP="008C71DA">
      <w:r>
        <w:separator/>
      </w:r>
    </w:p>
  </w:endnote>
  <w:endnote w:type="continuationSeparator" w:id="0">
    <w:p w:rsidR="00243D91" w:rsidRDefault="00243D91" w:rsidP="008C71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3D91" w:rsidRDefault="00243D91" w:rsidP="008C71DA">
      <w:r>
        <w:separator/>
      </w:r>
    </w:p>
  </w:footnote>
  <w:footnote w:type="continuationSeparator" w:id="0">
    <w:p w:rsidR="00243D91" w:rsidRDefault="00243D91" w:rsidP="008C71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CC29508"/>
    <w:lvl w:ilvl="0">
      <w:numFmt w:val="bullet"/>
      <w:lvlText w:val="*"/>
      <w:lvlJc w:val="left"/>
    </w:lvl>
  </w:abstractNum>
  <w:abstractNum w:abstractNumId="1">
    <w:nsid w:val="03051492"/>
    <w:multiLevelType w:val="hybridMultilevel"/>
    <w:tmpl w:val="B8566CA2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41D06AD"/>
    <w:multiLevelType w:val="multilevel"/>
    <w:tmpl w:val="73867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5762EC9"/>
    <w:multiLevelType w:val="hybridMultilevel"/>
    <w:tmpl w:val="1DBE6376"/>
    <w:lvl w:ilvl="0" w:tplc="4009000B">
      <w:start w:val="1"/>
      <w:numFmt w:val="bullet"/>
      <w:lvlText w:val=""/>
      <w:lvlJc w:val="left"/>
      <w:pPr>
        <w:ind w:left="927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09FF3595"/>
    <w:multiLevelType w:val="hybridMultilevel"/>
    <w:tmpl w:val="C53C47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176297"/>
    <w:multiLevelType w:val="hybridMultilevel"/>
    <w:tmpl w:val="118A55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D5C2204"/>
    <w:multiLevelType w:val="hybridMultilevel"/>
    <w:tmpl w:val="9C308BE8"/>
    <w:lvl w:ilvl="0" w:tplc="04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>
    <w:nsid w:val="15A754A7"/>
    <w:multiLevelType w:val="hybridMultilevel"/>
    <w:tmpl w:val="A3D8232C"/>
    <w:lvl w:ilvl="0" w:tplc="04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8">
    <w:nsid w:val="166E2DC9"/>
    <w:multiLevelType w:val="hybridMultilevel"/>
    <w:tmpl w:val="72D4BEE4"/>
    <w:lvl w:ilvl="0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F9D7EC0"/>
    <w:multiLevelType w:val="hybridMultilevel"/>
    <w:tmpl w:val="9A8A2A1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FD55B37"/>
    <w:multiLevelType w:val="hybridMultilevel"/>
    <w:tmpl w:val="0FE4DB3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8B02D0B"/>
    <w:multiLevelType w:val="hybridMultilevel"/>
    <w:tmpl w:val="10421120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B0941CE"/>
    <w:multiLevelType w:val="hybridMultilevel"/>
    <w:tmpl w:val="8F4A6C16"/>
    <w:lvl w:ilvl="0" w:tplc="0409000B">
      <w:start w:val="1"/>
      <w:numFmt w:val="bullet"/>
      <w:lvlText w:val=""/>
      <w:lvlJc w:val="left"/>
      <w:pPr>
        <w:ind w:left="8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3">
    <w:nsid w:val="2DD503B5"/>
    <w:multiLevelType w:val="hybridMultilevel"/>
    <w:tmpl w:val="C96CCF7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E0D55F3"/>
    <w:multiLevelType w:val="hybridMultilevel"/>
    <w:tmpl w:val="3E1C1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1EE3F52"/>
    <w:multiLevelType w:val="hybridMultilevel"/>
    <w:tmpl w:val="BCAA5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2F52DBD"/>
    <w:multiLevelType w:val="hybridMultilevel"/>
    <w:tmpl w:val="CE0AF346"/>
    <w:lvl w:ilvl="0" w:tplc="40090009">
      <w:start w:val="1"/>
      <w:numFmt w:val="bullet"/>
      <w:lvlText w:val=""/>
      <w:lvlJc w:val="left"/>
      <w:pPr>
        <w:ind w:left="927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7">
    <w:nsid w:val="33435166"/>
    <w:multiLevelType w:val="hybridMultilevel"/>
    <w:tmpl w:val="9A645738"/>
    <w:lvl w:ilvl="0" w:tplc="04090009">
      <w:start w:val="1"/>
      <w:numFmt w:val="bullet"/>
      <w:lvlText w:val=""/>
      <w:lvlJc w:val="left"/>
      <w:pPr>
        <w:ind w:left="8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8">
    <w:nsid w:val="3B8B7EE6"/>
    <w:multiLevelType w:val="multilevel"/>
    <w:tmpl w:val="183AE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3BF72B2B"/>
    <w:multiLevelType w:val="hybridMultilevel"/>
    <w:tmpl w:val="1D7ED122"/>
    <w:lvl w:ilvl="0" w:tplc="4009000B">
      <w:start w:val="1"/>
      <w:numFmt w:val="bullet"/>
      <w:lvlText w:val=""/>
      <w:lvlJc w:val="left"/>
      <w:pPr>
        <w:ind w:left="927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0">
    <w:nsid w:val="406A65BB"/>
    <w:multiLevelType w:val="hybridMultilevel"/>
    <w:tmpl w:val="3A4CE826"/>
    <w:lvl w:ilvl="0" w:tplc="04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1">
    <w:nsid w:val="42D65F24"/>
    <w:multiLevelType w:val="hybridMultilevel"/>
    <w:tmpl w:val="8E0E4BC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8F227BF"/>
    <w:multiLevelType w:val="hybridMultilevel"/>
    <w:tmpl w:val="3CB2CB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92552E7"/>
    <w:multiLevelType w:val="multilevel"/>
    <w:tmpl w:val="77F0B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>
    <w:nsid w:val="4D6C745E"/>
    <w:multiLevelType w:val="hybridMultilevel"/>
    <w:tmpl w:val="0922D982"/>
    <w:lvl w:ilvl="0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4DA15448"/>
    <w:multiLevelType w:val="hybridMultilevel"/>
    <w:tmpl w:val="3EE2BF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2BD7368"/>
    <w:multiLevelType w:val="hybridMultilevel"/>
    <w:tmpl w:val="6AA83680"/>
    <w:lvl w:ilvl="0" w:tplc="04090009">
      <w:start w:val="1"/>
      <w:numFmt w:val="bullet"/>
      <w:lvlText w:val=""/>
      <w:lvlJc w:val="left"/>
      <w:pPr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7">
    <w:nsid w:val="5E5C2D1C"/>
    <w:multiLevelType w:val="hybridMultilevel"/>
    <w:tmpl w:val="71FEB2B4"/>
    <w:lvl w:ilvl="0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5FAA3CB3"/>
    <w:multiLevelType w:val="multilevel"/>
    <w:tmpl w:val="9FDEB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>
    <w:nsid w:val="5FF168E7"/>
    <w:multiLevelType w:val="multilevel"/>
    <w:tmpl w:val="67E63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>
    <w:nsid w:val="63FF74BF"/>
    <w:multiLevelType w:val="hybridMultilevel"/>
    <w:tmpl w:val="DD64C2C8"/>
    <w:lvl w:ilvl="0" w:tplc="40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1">
    <w:nsid w:val="69245EAB"/>
    <w:multiLevelType w:val="hybridMultilevel"/>
    <w:tmpl w:val="124C5F6A"/>
    <w:lvl w:ilvl="0" w:tplc="040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2">
    <w:nsid w:val="6D505C7F"/>
    <w:multiLevelType w:val="multilevel"/>
    <w:tmpl w:val="40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3">
    <w:nsid w:val="7284706C"/>
    <w:multiLevelType w:val="hybridMultilevel"/>
    <w:tmpl w:val="5C523CC6"/>
    <w:lvl w:ilvl="0" w:tplc="4009000B">
      <w:start w:val="1"/>
      <w:numFmt w:val="bullet"/>
      <w:lvlText w:val=""/>
      <w:lvlJc w:val="left"/>
      <w:pPr>
        <w:ind w:left="927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4">
    <w:nsid w:val="7A2654BB"/>
    <w:multiLevelType w:val="hybridMultilevel"/>
    <w:tmpl w:val="C1324E3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DE33152"/>
    <w:multiLevelType w:val="multilevel"/>
    <w:tmpl w:val="AE489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cs="Symbol" w:hint="default"/>
        </w:rPr>
      </w:lvl>
    </w:lvlOverride>
  </w:num>
  <w:num w:numId="2">
    <w:abstractNumId w:val="15"/>
  </w:num>
  <w:num w:numId="3">
    <w:abstractNumId w:val="25"/>
  </w:num>
  <w:num w:numId="4">
    <w:abstractNumId w:val="14"/>
  </w:num>
  <w:num w:numId="5">
    <w:abstractNumId w:val="5"/>
  </w:num>
  <w:num w:numId="6">
    <w:abstractNumId w:val="6"/>
  </w:num>
  <w:num w:numId="7">
    <w:abstractNumId w:val="7"/>
  </w:num>
  <w:num w:numId="8">
    <w:abstractNumId w:val="20"/>
  </w:num>
  <w:num w:numId="9">
    <w:abstractNumId w:val="11"/>
  </w:num>
  <w:num w:numId="10">
    <w:abstractNumId w:val="22"/>
  </w:num>
  <w:num w:numId="11">
    <w:abstractNumId w:val="30"/>
  </w:num>
  <w:num w:numId="12">
    <w:abstractNumId w:val="23"/>
    <w:lvlOverride w:ilvl="0">
      <w:lvl w:ilvl="0">
        <w:numFmt w:val="bullet"/>
        <w:lvlText w:val=""/>
        <w:lvlJc w:val="left"/>
        <w:pPr>
          <w:tabs>
            <w:tab w:val="num" w:pos="927"/>
          </w:tabs>
          <w:ind w:left="927" w:hanging="360"/>
        </w:pPr>
        <w:rPr>
          <w:rFonts w:ascii="Wingdings" w:hAnsi="Wingdings" w:hint="default"/>
          <w:sz w:val="20"/>
        </w:rPr>
      </w:lvl>
    </w:lvlOverride>
  </w:num>
  <w:num w:numId="13">
    <w:abstractNumId w:val="35"/>
    <w:lvlOverride w:ilvl="0">
      <w:lvl w:ilvl="0">
        <w:numFmt w:val="bullet"/>
        <w:lvlText w:val=""/>
        <w:lvlJc w:val="left"/>
        <w:pPr>
          <w:tabs>
            <w:tab w:val="num" w:pos="360"/>
          </w:tabs>
          <w:ind w:left="360" w:hanging="360"/>
        </w:pPr>
        <w:rPr>
          <w:rFonts w:ascii="Wingdings" w:hAnsi="Wingdings" w:hint="default"/>
          <w:sz w:val="20"/>
        </w:rPr>
      </w:lvl>
    </w:lvlOverride>
  </w:num>
  <w:num w:numId="14">
    <w:abstractNumId w:val="18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5">
    <w:abstractNumId w:val="29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6">
    <w:abstractNumId w:val="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7">
    <w:abstractNumId w:val="4"/>
  </w:num>
  <w:num w:numId="18">
    <w:abstractNumId w:val="32"/>
  </w:num>
  <w:num w:numId="19">
    <w:abstractNumId w:val="19"/>
  </w:num>
  <w:num w:numId="20">
    <w:abstractNumId w:val="33"/>
  </w:num>
  <w:num w:numId="21">
    <w:abstractNumId w:val="3"/>
  </w:num>
  <w:num w:numId="22">
    <w:abstractNumId w:val="16"/>
  </w:num>
  <w:num w:numId="23">
    <w:abstractNumId w:val="8"/>
  </w:num>
  <w:num w:numId="24">
    <w:abstractNumId w:val="27"/>
  </w:num>
  <w:num w:numId="25">
    <w:abstractNumId w:val="13"/>
  </w:num>
  <w:num w:numId="26">
    <w:abstractNumId w:val="24"/>
  </w:num>
  <w:num w:numId="27">
    <w:abstractNumId w:val="21"/>
  </w:num>
  <w:num w:numId="28">
    <w:abstractNumId w:val="28"/>
  </w:num>
  <w:num w:numId="29">
    <w:abstractNumId w:val="12"/>
  </w:num>
  <w:num w:numId="30">
    <w:abstractNumId w:val="31"/>
  </w:num>
  <w:num w:numId="31">
    <w:abstractNumId w:val="10"/>
  </w:num>
  <w:num w:numId="32">
    <w:abstractNumId w:val="17"/>
  </w:num>
  <w:num w:numId="33">
    <w:abstractNumId w:val="26"/>
  </w:num>
  <w:num w:numId="34">
    <w:abstractNumId w:val="9"/>
  </w:num>
  <w:num w:numId="35">
    <w:abstractNumId w:val="1"/>
  </w:num>
  <w:num w:numId="36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D56A0"/>
    <w:rsid w:val="0001563F"/>
    <w:rsid w:val="00023E89"/>
    <w:rsid w:val="00027DA7"/>
    <w:rsid w:val="000456E5"/>
    <w:rsid w:val="00053418"/>
    <w:rsid w:val="00071383"/>
    <w:rsid w:val="00075B02"/>
    <w:rsid w:val="000A2690"/>
    <w:rsid w:val="000A6975"/>
    <w:rsid w:val="000C6B5A"/>
    <w:rsid w:val="000D0C19"/>
    <w:rsid w:val="000D45D6"/>
    <w:rsid w:val="000E04F0"/>
    <w:rsid w:val="0010432A"/>
    <w:rsid w:val="0010446C"/>
    <w:rsid w:val="00105B7F"/>
    <w:rsid w:val="00107442"/>
    <w:rsid w:val="0011118F"/>
    <w:rsid w:val="00121A20"/>
    <w:rsid w:val="00124297"/>
    <w:rsid w:val="00144AF0"/>
    <w:rsid w:val="001779B2"/>
    <w:rsid w:val="001A1674"/>
    <w:rsid w:val="001C7FCF"/>
    <w:rsid w:val="001D0098"/>
    <w:rsid w:val="001F344F"/>
    <w:rsid w:val="001F74B2"/>
    <w:rsid w:val="00203AFE"/>
    <w:rsid w:val="002307E0"/>
    <w:rsid w:val="0023081E"/>
    <w:rsid w:val="00231382"/>
    <w:rsid w:val="00243D91"/>
    <w:rsid w:val="00252A75"/>
    <w:rsid w:val="0025708D"/>
    <w:rsid w:val="0026206A"/>
    <w:rsid w:val="00266A48"/>
    <w:rsid w:val="002C1ACE"/>
    <w:rsid w:val="002D23AB"/>
    <w:rsid w:val="002E72FF"/>
    <w:rsid w:val="0032794F"/>
    <w:rsid w:val="0034327C"/>
    <w:rsid w:val="0035148B"/>
    <w:rsid w:val="003875AB"/>
    <w:rsid w:val="003C0ABD"/>
    <w:rsid w:val="003D3A3C"/>
    <w:rsid w:val="003E3F64"/>
    <w:rsid w:val="003E6E6C"/>
    <w:rsid w:val="003F05F2"/>
    <w:rsid w:val="00405703"/>
    <w:rsid w:val="004276F1"/>
    <w:rsid w:val="0046187B"/>
    <w:rsid w:val="004A66E9"/>
    <w:rsid w:val="004B46A6"/>
    <w:rsid w:val="004B52F8"/>
    <w:rsid w:val="004C6E80"/>
    <w:rsid w:val="004F2496"/>
    <w:rsid w:val="005075E0"/>
    <w:rsid w:val="005120B6"/>
    <w:rsid w:val="00541ECA"/>
    <w:rsid w:val="00570792"/>
    <w:rsid w:val="00595D36"/>
    <w:rsid w:val="005A74A7"/>
    <w:rsid w:val="005B2AC5"/>
    <w:rsid w:val="005C5AF7"/>
    <w:rsid w:val="005E359F"/>
    <w:rsid w:val="005E60A9"/>
    <w:rsid w:val="005F694C"/>
    <w:rsid w:val="005F7BD2"/>
    <w:rsid w:val="00600517"/>
    <w:rsid w:val="00601141"/>
    <w:rsid w:val="00602FAA"/>
    <w:rsid w:val="006279C6"/>
    <w:rsid w:val="00654B00"/>
    <w:rsid w:val="00654CB3"/>
    <w:rsid w:val="0066104B"/>
    <w:rsid w:val="00667300"/>
    <w:rsid w:val="006675B6"/>
    <w:rsid w:val="00682FA3"/>
    <w:rsid w:val="006C453B"/>
    <w:rsid w:val="007379DD"/>
    <w:rsid w:val="0076467C"/>
    <w:rsid w:val="007964FE"/>
    <w:rsid w:val="007A2EAF"/>
    <w:rsid w:val="007B0319"/>
    <w:rsid w:val="007B4459"/>
    <w:rsid w:val="007D5AD8"/>
    <w:rsid w:val="007E21A4"/>
    <w:rsid w:val="007E3FFF"/>
    <w:rsid w:val="007F1418"/>
    <w:rsid w:val="007F470D"/>
    <w:rsid w:val="007F609C"/>
    <w:rsid w:val="00811D50"/>
    <w:rsid w:val="008343A8"/>
    <w:rsid w:val="008500D3"/>
    <w:rsid w:val="0086208B"/>
    <w:rsid w:val="00865CBC"/>
    <w:rsid w:val="0087119D"/>
    <w:rsid w:val="0087222B"/>
    <w:rsid w:val="00891816"/>
    <w:rsid w:val="008929A5"/>
    <w:rsid w:val="00896B3C"/>
    <w:rsid w:val="008B3E00"/>
    <w:rsid w:val="008B7F59"/>
    <w:rsid w:val="008C333A"/>
    <w:rsid w:val="008C71DA"/>
    <w:rsid w:val="008E0378"/>
    <w:rsid w:val="008F1930"/>
    <w:rsid w:val="00903AFB"/>
    <w:rsid w:val="00907965"/>
    <w:rsid w:val="00924308"/>
    <w:rsid w:val="00933A99"/>
    <w:rsid w:val="00941C14"/>
    <w:rsid w:val="0094258C"/>
    <w:rsid w:val="00950612"/>
    <w:rsid w:val="00952063"/>
    <w:rsid w:val="00972EC9"/>
    <w:rsid w:val="009747D6"/>
    <w:rsid w:val="009829E6"/>
    <w:rsid w:val="00985B5C"/>
    <w:rsid w:val="009C0372"/>
    <w:rsid w:val="009D6CFB"/>
    <w:rsid w:val="009F2FED"/>
    <w:rsid w:val="009F7DA3"/>
    <w:rsid w:val="00A0104A"/>
    <w:rsid w:val="00A25C1F"/>
    <w:rsid w:val="00A274AB"/>
    <w:rsid w:val="00A44F3C"/>
    <w:rsid w:val="00A46158"/>
    <w:rsid w:val="00A65B76"/>
    <w:rsid w:val="00A6659B"/>
    <w:rsid w:val="00A71AB5"/>
    <w:rsid w:val="00A83A31"/>
    <w:rsid w:val="00AD56A0"/>
    <w:rsid w:val="00B009DD"/>
    <w:rsid w:val="00B15FD6"/>
    <w:rsid w:val="00B2456D"/>
    <w:rsid w:val="00B66EDA"/>
    <w:rsid w:val="00B9694B"/>
    <w:rsid w:val="00BA51CC"/>
    <w:rsid w:val="00BC65CA"/>
    <w:rsid w:val="00BC6B59"/>
    <w:rsid w:val="00BF2F94"/>
    <w:rsid w:val="00BF7312"/>
    <w:rsid w:val="00C179CD"/>
    <w:rsid w:val="00C22C48"/>
    <w:rsid w:val="00C256A0"/>
    <w:rsid w:val="00C4108B"/>
    <w:rsid w:val="00C43C9A"/>
    <w:rsid w:val="00C57176"/>
    <w:rsid w:val="00C643FE"/>
    <w:rsid w:val="00C8513C"/>
    <w:rsid w:val="00C85A1E"/>
    <w:rsid w:val="00C8688A"/>
    <w:rsid w:val="00C941D1"/>
    <w:rsid w:val="00CA1142"/>
    <w:rsid w:val="00CA16A2"/>
    <w:rsid w:val="00CC0EE5"/>
    <w:rsid w:val="00CE3080"/>
    <w:rsid w:val="00CF1C98"/>
    <w:rsid w:val="00D1072A"/>
    <w:rsid w:val="00D11214"/>
    <w:rsid w:val="00D40398"/>
    <w:rsid w:val="00D47F8B"/>
    <w:rsid w:val="00D61C25"/>
    <w:rsid w:val="00D634F8"/>
    <w:rsid w:val="00D670BC"/>
    <w:rsid w:val="00D67B39"/>
    <w:rsid w:val="00D726B1"/>
    <w:rsid w:val="00D762A4"/>
    <w:rsid w:val="00D80418"/>
    <w:rsid w:val="00DA7A94"/>
    <w:rsid w:val="00DB385B"/>
    <w:rsid w:val="00DE0A97"/>
    <w:rsid w:val="00E33048"/>
    <w:rsid w:val="00E41730"/>
    <w:rsid w:val="00E64EEC"/>
    <w:rsid w:val="00EA1576"/>
    <w:rsid w:val="00EA378D"/>
    <w:rsid w:val="00EB0AC9"/>
    <w:rsid w:val="00EB484A"/>
    <w:rsid w:val="00EE3C88"/>
    <w:rsid w:val="00EF73DE"/>
    <w:rsid w:val="00F3182C"/>
    <w:rsid w:val="00F365E8"/>
    <w:rsid w:val="00F4714D"/>
    <w:rsid w:val="00F70372"/>
    <w:rsid w:val="00F85F72"/>
    <w:rsid w:val="00F9221F"/>
    <w:rsid w:val="00FE01A2"/>
    <w:rsid w:val="00FE455C"/>
    <w:rsid w:val="00FE6690"/>
    <w:rsid w:val="00FF30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7D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27DA7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602F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8C71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C71D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8C71D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C71DA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8C71DA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FE455C"/>
    <w:pPr>
      <w:ind w:left="720"/>
      <w:contextualSpacing/>
    </w:pPr>
  </w:style>
  <w:style w:type="character" w:customStyle="1" w:styleId="ilad">
    <w:name w:val="il_ad"/>
    <w:basedOn w:val="DefaultParagraphFont"/>
    <w:rsid w:val="00107442"/>
  </w:style>
  <w:style w:type="character" w:customStyle="1" w:styleId="xbe">
    <w:name w:val="_xbe"/>
    <w:basedOn w:val="DefaultParagraphFont"/>
    <w:rsid w:val="00E64EEC"/>
  </w:style>
  <w:style w:type="character" w:styleId="Emphasis">
    <w:name w:val="Emphasis"/>
    <w:basedOn w:val="DefaultParagraphFont"/>
    <w:uiPriority w:val="20"/>
    <w:qFormat/>
    <w:rsid w:val="00266A48"/>
    <w:rPr>
      <w:b/>
      <w:bCs/>
      <w:i w:val="0"/>
      <w:iCs w:val="0"/>
    </w:rPr>
  </w:style>
  <w:style w:type="character" w:customStyle="1" w:styleId="st1">
    <w:name w:val="st1"/>
    <w:basedOn w:val="DefaultParagraphFont"/>
    <w:rsid w:val="00266A48"/>
  </w:style>
  <w:style w:type="paragraph" w:styleId="BalloonText">
    <w:name w:val="Balloon Text"/>
    <w:basedOn w:val="Normal"/>
    <w:link w:val="BalloonTextChar"/>
    <w:uiPriority w:val="99"/>
    <w:semiHidden/>
    <w:unhideWhenUsed/>
    <w:rsid w:val="007F609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609C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80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0811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44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47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512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916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4994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31" w:color="EEEEEE"/>
                      </w:divBdr>
                      <w:divsChild>
                        <w:div w:id="1457287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3380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2804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26100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95223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8416652">
                                              <w:marLeft w:val="0"/>
                                              <w:marRight w:val="0"/>
                                              <w:marTop w:val="0"/>
                                              <w:marBottom w:val="6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30" w:color="EEEEEE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4777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340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0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83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1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1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9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09050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50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26221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TYPING%20DOCUM\singl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EEA87793-05B3-46B6-8ED2-50BE99ABDF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</Template>
  <TotalTime>42</TotalTime>
  <Pages>2</Pages>
  <Words>232</Words>
  <Characters>1325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17</cp:revision>
  <cp:lastPrinted>2022-04-05T07:46:00Z</cp:lastPrinted>
  <dcterms:created xsi:type="dcterms:W3CDTF">2021-08-04T01:24:00Z</dcterms:created>
  <dcterms:modified xsi:type="dcterms:W3CDTF">2024-06-15T12:52:00Z</dcterms:modified>
</cp:coreProperties>
</file>