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0" w:type="auto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3600"/>
        <w:gridCol w:w="720"/>
        <w:gridCol w:w="6470"/>
      </w:tblGrid>
      <w:tr w:rsidR="001B2ABD" w14:paraId="0C2BAE6C" w14:textId="77777777" w:rsidTr="001B2ABD">
        <w:trPr>
          <w:trHeight w:val="4410"/>
        </w:trPr>
        <w:tc>
          <w:tcPr>
            <w:tcW w:w="3600" w:type="dxa"/>
            <w:vAlign w:val="bottom"/>
          </w:tcPr>
          <w:p w14:paraId="75B9530B" w14:textId="3B726136" w:rsidR="001B2ABD" w:rsidRDefault="001B2ABD" w:rsidP="001B2ABD">
            <w:pPr>
              <w:tabs>
                <w:tab w:val="left" w:pos="990"/>
              </w:tabs>
              <w:jc w:val="center"/>
            </w:pPr>
          </w:p>
        </w:tc>
        <w:tc>
          <w:tcPr>
            <w:tcW w:w="720" w:type="dxa"/>
          </w:tcPr>
          <w:p w14:paraId="61B3BB10" w14:textId="77777777" w:rsidR="001B2ABD" w:rsidRDefault="001B2ABD" w:rsidP="000C45FF">
            <w:pPr>
              <w:tabs>
                <w:tab w:val="left" w:pos="990"/>
              </w:tabs>
            </w:pPr>
          </w:p>
        </w:tc>
        <w:tc>
          <w:tcPr>
            <w:tcW w:w="6470" w:type="dxa"/>
            <w:vAlign w:val="bottom"/>
          </w:tcPr>
          <w:p w14:paraId="471C4E92" w14:textId="268984EE" w:rsidR="001B2ABD" w:rsidRPr="00384595" w:rsidRDefault="00384595" w:rsidP="001B2ABD">
            <w:pPr>
              <w:pStyle w:val="Title"/>
              <w:rPr>
                <w:sz w:val="56"/>
                <w:szCs w:val="56"/>
              </w:rPr>
            </w:pPr>
            <w:r w:rsidRPr="00384595">
              <w:rPr>
                <w:sz w:val="56"/>
                <w:szCs w:val="56"/>
              </w:rPr>
              <w:t>SIYA BHISIKAR</w:t>
            </w:r>
          </w:p>
          <w:p w14:paraId="23FF1740" w14:textId="33E5435A" w:rsidR="001B2ABD" w:rsidRDefault="00384595" w:rsidP="001B2ABD">
            <w:pPr>
              <w:pStyle w:val="Subtitle"/>
            </w:pPr>
            <w:r>
              <w:rPr>
                <w:spacing w:val="0"/>
                <w:w w:val="100"/>
              </w:rPr>
              <w:t>Travel Arrangements</w:t>
            </w:r>
          </w:p>
        </w:tc>
      </w:tr>
      <w:tr w:rsidR="001B2ABD" w14:paraId="2B228A6E" w14:textId="77777777" w:rsidTr="001B2ABD">
        <w:tc>
          <w:tcPr>
            <w:tcW w:w="3600" w:type="dxa"/>
          </w:tcPr>
          <w:sdt>
            <w:sdtPr>
              <w:id w:val="-1711873194"/>
              <w:placeholder>
                <w:docPart w:val="C4C31AE843B84AA3B4FB0DF2CBDB498C"/>
              </w:placeholder>
              <w:temporary/>
              <w:showingPlcHdr/>
              <w15:appearance w15:val="hidden"/>
            </w:sdtPr>
            <w:sdtEndPr/>
            <w:sdtContent>
              <w:p w14:paraId="02CF133F" w14:textId="77777777" w:rsidR="001B2ABD" w:rsidRDefault="00036450" w:rsidP="00036450">
                <w:pPr>
                  <w:pStyle w:val="Heading3"/>
                </w:pPr>
                <w:r w:rsidRPr="00D5459D">
                  <w:t>Profile</w:t>
                </w:r>
              </w:p>
            </w:sdtContent>
          </w:sdt>
          <w:p w14:paraId="24C61F5C" w14:textId="17BB0A5A" w:rsidR="00036450" w:rsidRDefault="005B3DAD" w:rsidP="005B3DAD">
            <w:r>
              <w:t xml:space="preserve">Passionate and enthusiastic traveler with extensive experience exploring diverse cultures, landscapes, and destinations. Adept at planning and organizing travel itineraries, providing exceptional customer service, and sharing in-depth knowledge of various travel destinations. Seeking a dynamic role in a tourism company where I can leverage for </w:t>
            </w:r>
            <w:r>
              <w:t>travelling</w:t>
            </w:r>
            <w:r>
              <w:t>, excellent communication skills, and detailed-oriented nature to create memorable experiences for clients.</w:t>
            </w:r>
          </w:p>
          <w:p w14:paraId="5FADC3CB" w14:textId="77777777" w:rsidR="00036450" w:rsidRDefault="00036450" w:rsidP="00036450"/>
          <w:sdt>
            <w:sdtPr>
              <w:id w:val="-1954003311"/>
              <w:placeholder>
                <w:docPart w:val="994F5229DAFE40FABE9691CFF8384A48"/>
              </w:placeholder>
              <w:temporary/>
              <w:showingPlcHdr/>
              <w15:appearance w15:val="hidden"/>
            </w:sdtPr>
            <w:sdtEndPr/>
            <w:sdtContent>
              <w:p w14:paraId="283D2581" w14:textId="77777777" w:rsidR="00036450" w:rsidRPr="00CB0055" w:rsidRDefault="00CB0055" w:rsidP="00CB0055">
                <w:pPr>
                  <w:pStyle w:val="Heading3"/>
                </w:pPr>
                <w:r w:rsidRPr="00CB0055">
                  <w:t>Contact</w:t>
                </w:r>
              </w:p>
            </w:sdtContent>
          </w:sdt>
          <w:sdt>
            <w:sdtPr>
              <w:id w:val="1111563247"/>
              <w:placeholder>
                <w:docPart w:val="57131BC65593463BB0303779FC2905DE"/>
              </w:placeholder>
              <w:temporary/>
              <w:showingPlcHdr/>
              <w15:appearance w15:val="hidden"/>
            </w:sdtPr>
            <w:sdtEndPr/>
            <w:sdtContent>
              <w:p w14:paraId="4CD488C6" w14:textId="77777777" w:rsidR="004D3011" w:rsidRDefault="004D3011" w:rsidP="004D3011">
                <w:r w:rsidRPr="004D3011">
                  <w:t>PHONE:</w:t>
                </w:r>
              </w:p>
            </w:sdtContent>
          </w:sdt>
          <w:p w14:paraId="2A6AADE4" w14:textId="1A3FED2E" w:rsidR="004D3011" w:rsidRDefault="005B3DAD" w:rsidP="004D3011">
            <w:r>
              <w:t>7448049952</w:t>
            </w:r>
          </w:p>
          <w:p w14:paraId="4A23F40C" w14:textId="77777777" w:rsidR="005B3DAD" w:rsidRDefault="005B3DAD" w:rsidP="004D3011"/>
          <w:p w14:paraId="67C2E236" w14:textId="3797D47D" w:rsidR="005B3DAD" w:rsidRDefault="005B3DAD" w:rsidP="004D3011">
            <w:r>
              <w:t>EMAIL: siyabhisikar.03@gmail.com</w:t>
            </w:r>
          </w:p>
          <w:p w14:paraId="664E153A" w14:textId="7B0ECE8E" w:rsidR="004D3011" w:rsidRPr="00CB0055" w:rsidRDefault="00E374EE" w:rsidP="00CB0055">
            <w:pPr>
              <w:pStyle w:val="Heading3"/>
            </w:pPr>
            <w:sdt>
              <w:sdtPr>
                <w:id w:val="-1444214663"/>
                <w:placeholder>
                  <w:docPart w:val="1EE042753AFB4111854322DF02DD2B68"/>
                </w:placeholder>
                <w:temporary/>
                <w:showingPlcHdr/>
                <w15:appearance w15:val="hidden"/>
              </w:sdtPr>
              <w:sdtEndPr/>
              <w:sdtContent>
                <w:r w:rsidR="00CB0055" w:rsidRPr="00CB0055">
                  <w:t>Hobbies</w:t>
                </w:r>
              </w:sdtContent>
            </w:sdt>
          </w:p>
          <w:p w14:paraId="4B2A0D0B" w14:textId="77777777" w:rsidR="00E374EE" w:rsidRDefault="005B3DAD" w:rsidP="00E374EE">
            <w:pPr>
              <w:pStyle w:val="ListParagraph"/>
              <w:numPr>
                <w:ilvl w:val="0"/>
                <w:numId w:val="9"/>
              </w:numPr>
            </w:pPr>
            <w:r>
              <w:t xml:space="preserve">Reading books </w:t>
            </w:r>
          </w:p>
          <w:p w14:paraId="5A77C970" w14:textId="26E9A055" w:rsidR="00E374EE" w:rsidRDefault="00E374EE" w:rsidP="00E374EE">
            <w:pPr>
              <w:pStyle w:val="ListParagraph"/>
              <w:numPr>
                <w:ilvl w:val="0"/>
                <w:numId w:val="9"/>
              </w:numPr>
            </w:pPr>
            <w:r>
              <w:t>Cultural Exploration</w:t>
            </w:r>
          </w:p>
          <w:p w14:paraId="49B613F7" w14:textId="77777777" w:rsidR="00E374EE" w:rsidRDefault="005B3DAD" w:rsidP="00E374EE">
            <w:pPr>
              <w:pStyle w:val="ListParagraph"/>
              <w:numPr>
                <w:ilvl w:val="0"/>
                <w:numId w:val="9"/>
              </w:numPr>
            </w:pPr>
            <w:r>
              <w:t xml:space="preserve">Maintaining journal </w:t>
            </w:r>
          </w:p>
          <w:p w14:paraId="54971CAB" w14:textId="1E30EA39" w:rsidR="00E374EE" w:rsidRDefault="00E374EE" w:rsidP="00E374EE">
            <w:pPr>
              <w:pStyle w:val="ListParagraph"/>
              <w:numPr>
                <w:ilvl w:val="0"/>
                <w:numId w:val="9"/>
              </w:numPr>
            </w:pPr>
            <w:r>
              <w:t>Photography</w:t>
            </w:r>
          </w:p>
          <w:p w14:paraId="2CA5E5BC" w14:textId="3E1CD8E9" w:rsidR="004D3011" w:rsidRPr="004D3011" w:rsidRDefault="004D3011" w:rsidP="00E374EE">
            <w:pPr>
              <w:pStyle w:val="ListParagraph"/>
            </w:pPr>
          </w:p>
        </w:tc>
        <w:tc>
          <w:tcPr>
            <w:tcW w:w="720" w:type="dxa"/>
          </w:tcPr>
          <w:p w14:paraId="736B218E" w14:textId="77777777" w:rsidR="001B2ABD" w:rsidRDefault="001B2ABD" w:rsidP="000C45FF">
            <w:pPr>
              <w:tabs>
                <w:tab w:val="left" w:pos="990"/>
              </w:tabs>
            </w:pPr>
          </w:p>
        </w:tc>
        <w:tc>
          <w:tcPr>
            <w:tcW w:w="6470" w:type="dxa"/>
          </w:tcPr>
          <w:sdt>
            <w:sdtPr>
              <w:id w:val="1049110328"/>
              <w:placeholder>
                <w:docPart w:val="4DB9C5557CEE45E081BD7A06A8C13632"/>
              </w:placeholder>
              <w:temporary/>
              <w:showingPlcHdr/>
              <w15:appearance w15:val="hidden"/>
            </w:sdtPr>
            <w:sdtEndPr/>
            <w:sdtContent>
              <w:p w14:paraId="5F9D8DFE" w14:textId="445604DF" w:rsidR="00036450" w:rsidRPr="00036450" w:rsidRDefault="00E25A26" w:rsidP="00384595">
                <w:pPr>
                  <w:pStyle w:val="Heading2"/>
                </w:pPr>
                <w:r w:rsidRPr="00036450">
                  <w:t>EDUCATION</w:t>
                </w:r>
              </w:p>
            </w:sdtContent>
          </w:sdt>
          <w:p w14:paraId="26D9A3F6" w14:textId="76C30C38" w:rsidR="00384595" w:rsidRDefault="00384595" w:rsidP="00384595">
            <w:pPr>
              <w:pStyle w:val="ListParagraph"/>
              <w:numPr>
                <w:ilvl w:val="0"/>
                <w:numId w:val="1"/>
              </w:numPr>
            </w:pPr>
            <w:r>
              <w:t>C.D.S SCHOOL (HIGH SCHOOL)</w:t>
            </w:r>
          </w:p>
          <w:p w14:paraId="6A8FCED8" w14:textId="77777777" w:rsidR="00384595" w:rsidRDefault="00384595" w:rsidP="00384595">
            <w:pPr>
              <w:pStyle w:val="ListParagraph"/>
              <w:numPr>
                <w:ilvl w:val="0"/>
                <w:numId w:val="1"/>
              </w:numPr>
            </w:pPr>
            <w:r>
              <w:t>M.K.H SANCHETI SCHOOL AND JUNIOR COLLEGE (INTERMEDITE)</w:t>
            </w:r>
          </w:p>
          <w:p w14:paraId="307CAD1F" w14:textId="7487A775" w:rsidR="00036450" w:rsidRPr="00B359E4" w:rsidRDefault="00384595" w:rsidP="00B359E4">
            <w:pPr>
              <w:pStyle w:val="ListParagraph"/>
              <w:numPr>
                <w:ilvl w:val="0"/>
                <w:numId w:val="1"/>
              </w:numPr>
            </w:pPr>
            <w:r>
              <w:t>GARDEN CITY UNIVERSITY (BACHLOR’S IN TOURISM AND EVENT MANAGEMENT)</w:t>
            </w:r>
          </w:p>
          <w:p w14:paraId="6FE419D8" w14:textId="5D748422" w:rsidR="00036450" w:rsidRDefault="00384595" w:rsidP="00036450">
            <w:pPr>
              <w:pStyle w:val="Heading2"/>
            </w:pPr>
            <w:r>
              <w:t>ACHIEVEMENTS</w:t>
            </w:r>
          </w:p>
          <w:p w14:paraId="24702A9B" w14:textId="77777777" w:rsidR="00384595" w:rsidRDefault="00384595" w:rsidP="00036450">
            <w:pPr>
              <w:pStyle w:val="ListParagraph"/>
              <w:numPr>
                <w:ilvl w:val="0"/>
                <w:numId w:val="3"/>
              </w:numPr>
            </w:pPr>
            <w:r>
              <w:t xml:space="preserve">REPRESENTED COLLEGE IN INTER SCHOOL DEBATE COMPETITION IN YEAR 2020. </w:t>
            </w:r>
          </w:p>
          <w:p w14:paraId="07807FCA" w14:textId="77777777" w:rsidR="00384595" w:rsidRDefault="00384595" w:rsidP="00036450">
            <w:pPr>
              <w:pStyle w:val="ListParagraph"/>
              <w:numPr>
                <w:ilvl w:val="0"/>
                <w:numId w:val="3"/>
              </w:numPr>
            </w:pPr>
            <w:r>
              <w:t xml:space="preserve">REPRESENTED SCHOOL IN SOCIAL SCIENCE EXHIBHITION IN YEAR 2018. </w:t>
            </w:r>
          </w:p>
          <w:p w14:paraId="29513ADE" w14:textId="77777777" w:rsidR="00384595" w:rsidRDefault="00384595" w:rsidP="00036450">
            <w:pPr>
              <w:pStyle w:val="ListParagraph"/>
              <w:numPr>
                <w:ilvl w:val="0"/>
                <w:numId w:val="3"/>
              </w:numPr>
            </w:pPr>
            <w:r>
              <w:t xml:space="preserve">PARTICIPATED IN CULTURAL ACTIVITIES IN YEAR 2019. </w:t>
            </w:r>
          </w:p>
          <w:p w14:paraId="75B51BFD" w14:textId="77777777" w:rsidR="00384595" w:rsidRDefault="00384595" w:rsidP="00036450">
            <w:pPr>
              <w:pStyle w:val="ListParagraph"/>
              <w:numPr>
                <w:ilvl w:val="0"/>
                <w:numId w:val="3"/>
              </w:numPr>
            </w:pPr>
            <w:r>
              <w:t xml:space="preserve">REPRESENTED COLLEGE IN INTER COLLEGE POETRY COMPETITION IN YEAR 2020. </w:t>
            </w:r>
          </w:p>
          <w:p w14:paraId="01723B01" w14:textId="77777777" w:rsidR="00384595" w:rsidRDefault="00384595" w:rsidP="00036450">
            <w:pPr>
              <w:pStyle w:val="ListParagraph"/>
              <w:numPr>
                <w:ilvl w:val="0"/>
                <w:numId w:val="3"/>
              </w:numPr>
            </w:pPr>
            <w:r>
              <w:t xml:space="preserve"> CERTIFICATION OF APPRECIATION FROM ROTARY CLUB INDIA IN YEAR 2021. </w:t>
            </w:r>
          </w:p>
          <w:p w14:paraId="721569EA" w14:textId="77777777" w:rsidR="00384595" w:rsidRDefault="00384595" w:rsidP="00036450">
            <w:pPr>
              <w:pStyle w:val="ListParagraph"/>
              <w:numPr>
                <w:ilvl w:val="0"/>
                <w:numId w:val="3"/>
              </w:numPr>
            </w:pPr>
            <w:r>
              <w:t xml:space="preserve">CERTIFICATION OF INDIAN TRAVEL EXHIBHITION AS A VOLUNTEER IN YEAR 2023. </w:t>
            </w:r>
          </w:p>
          <w:p w14:paraId="53FA2D33" w14:textId="02C24673" w:rsidR="004D3011" w:rsidRDefault="00384595" w:rsidP="00036450">
            <w:pPr>
              <w:pStyle w:val="ListParagraph"/>
              <w:numPr>
                <w:ilvl w:val="0"/>
                <w:numId w:val="3"/>
              </w:numPr>
            </w:pPr>
            <w:r>
              <w:t>CERTIFICATION OF APPRECIATION FOR EVENT COORDINATOR AT GARDEN CITY UNIVERSITY IN YEAR 2023.</w:t>
            </w:r>
          </w:p>
          <w:p w14:paraId="1D58A766" w14:textId="77777777" w:rsidR="00384595" w:rsidRDefault="00384595" w:rsidP="00384595">
            <w:pPr>
              <w:pStyle w:val="Heading2"/>
            </w:pPr>
            <w:r>
              <w:t>WORK EXPERIENCE</w:t>
            </w:r>
          </w:p>
          <w:p w14:paraId="7882EA37" w14:textId="77777777" w:rsidR="00384595" w:rsidRDefault="00384595" w:rsidP="00384595">
            <w:r>
              <w:t>Customer Relationship Management at Decathlon sports India</w:t>
            </w:r>
            <w:r w:rsidR="005B3DAD">
              <w:t>. (Internship – 3 months)</w:t>
            </w:r>
          </w:p>
          <w:p w14:paraId="728E53C9" w14:textId="77777777" w:rsidR="005B3DAD" w:rsidRDefault="005B3DAD" w:rsidP="00384595"/>
          <w:p w14:paraId="1446C5EB" w14:textId="77777777" w:rsidR="005B3DAD" w:rsidRDefault="005B3DAD" w:rsidP="00384595">
            <w:pPr>
              <w:rPr>
                <w:b/>
                <w:bCs/>
                <w:sz w:val="22"/>
              </w:rPr>
            </w:pPr>
            <w:r w:rsidRPr="005B3DAD">
              <w:rPr>
                <w:b/>
                <w:bCs/>
                <w:sz w:val="22"/>
              </w:rPr>
              <w:t>LANGUAGE</w:t>
            </w:r>
          </w:p>
          <w:p w14:paraId="3D8CAE6E" w14:textId="77777777" w:rsidR="005B3DAD" w:rsidRDefault="005B3DAD" w:rsidP="00384595">
            <w:pPr>
              <w:rPr>
                <w:b/>
                <w:bCs/>
                <w:sz w:val="22"/>
              </w:rPr>
            </w:pPr>
          </w:p>
          <w:p w14:paraId="1354B2C9" w14:textId="77777777" w:rsidR="005B3DAD" w:rsidRDefault="005B3DAD" w:rsidP="00384595">
            <w:pPr>
              <w:pStyle w:val="ListParagraph"/>
              <w:numPr>
                <w:ilvl w:val="0"/>
                <w:numId w:val="7"/>
              </w:numPr>
            </w:pPr>
            <w:r>
              <w:t xml:space="preserve">ENGLISH </w:t>
            </w:r>
          </w:p>
          <w:p w14:paraId="61898A4D" w14:textId="77777777" w:rsidR="005B3DAD" w:rsidRDefault="005B3DAD" w:rsidP="00384595">
            <w:pPr>
              <w:pStyle w:val="ListParagraph"/>
              <w:numPr>
                <w:ilvl w:val="0"/>
                <w:numId w:val="7"/>
              </w:numPr>
            </w:pPr>
            <w:r>
              <w:t xml:space="preserve">HINDI </w:t>
            </w:r>
          </w:p>
          <w:p w14:paraId="441AC847" w14:textId="77777777" w:rsidR="005B3DAD" w:rsidRDefault="005B3DAD" w:rsidP="005B3DAD">
            <w:pPr>
              <w:pStyle w:val="ListParagraph"/>
              <w:numPr>
                <w:ilvl w:val="0"/>
                <w:numId w:val="7"/>
              </w:numPr>
            </w:pPr>
            <w:r>
              <w:t>MARATHI.</w:t>
            </w:r>
          </w:p>
          <w:p w14:paraId="76BCA7D8" w14:textId="77777777" w:rsidR="005B3DAD" w:rsidRDefault="005B3DAD" w:rsidP="005B3DAD"/>
          <w:p w14:paraId="06DF1DF8" w14:textId="388D5F4D" w:rsidR="005B3DAD" w:rsidRDefault="005B3DAD" w:rsidP="005B3DAD">
            <w:pPr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 xml:space="preserve"> </w:t>
            </w:r>
            <w:r w:rsidRPr="005B3DAD">
              <w:rPr>
                <w:b/>
                <w:bCs/>
                <w:sz w:val="22"/>
              </w:rPr>
              <w:t>SKILLS</w:t>
            </w:r>
          </w:p>
          <w:p w14:paraId="42C2E689" w14:textId="77777777" w:rsidR="005B3DAD" w:rsidRDefault="005B3DAD" w:rsidP="005B3DAD">
            <w:pPr>
              <w:pStyle w:val="ListParagraph"/>
              <w:numPr>
                <w:ilvl w:val="0"/>
                <w:numId w:val="8"/>
              </w:numPr>
            </w:pPr>
            <w:r>
              <w:t xml:space="preserve">MICROSOFT WINDOWS </w:t>
            </w:r>
          </w:p>
          <w:p w14:paraId="46F2E7E7" w14:textId="77777777" w:rsidR="005B3DAD" w:rsidRDefault="005B3DAD" w:rsidP="005B3DAD">
            <w:pPr>
              <w:pStyle w:val="ListParagraph"/>
              <w:numPr>
                <w:ilvl w:val="0"/>
                <w:numId w:val="8"/>
              </w:numPr>
            </w:pPr>
            <w:r>
              <w:t>MS OFFICE (MS WORD, MS EXCEL, MS POWERPOINT)</w:t>
            </w:r>
          </w:p>
          <w:p w14:paraId="2FA11034" w14:textId="77777777" w:rsidR="005B3DAD" w:rsidRDefault="005B3DAD" w:rsidP="005B3DAD">
            <w:pPr>
              <w:pStyle w:val="ListParagraph"/>
              <w:numPr>
                <w:ilvl w:val="0"/>
                <w:numId w:val="8"/>
              </w:numPr>
            </w:pPr>
            <w:r>
              <w:t xml:space="preserve">COMMUNICATION </w:t>
            </w:r>
          </w:p>
          <w:p w14:paraId="27382EC7" w14:textId="77777777" w:rsidR="005B3DAD" w:rsidRDefault="005B3DAD" w:rsidP="005B3DAD">
            <w:pPr>
              <w:pStyle w:val="ListParagraph"/>
              <w:numPr>
                <w:ilvl w:val="0"/>
                <w:numId w:val="8"/>
              </w:numPr>
            </w:pPr>
            <w:r>
              <w:t xml:space="preserve">ADAPTABILITY </w:t>
            </w:r>
          </w:p>
          <w:p w14:paraId="6138DD0E" w14:textId="77777777" w:rsidR="005B3DAD" w:rsidRDefault="005B3DAD" w:rsidP="005B3DAD">
            <w:pPr>
              <w:pStyle w:val="ListParagraph"/>
              <w:numPr>
                <w:ilvl w:val="0"/>
                <w:numId w:val="8"/>
              </w:numPr>
            </w:pPr>
            <w:r>
              <w:t xml:space="preserve">LEARDERSHIP </w:t>
            </w:r>
          </w:p>
          <w:p w14:paraId="35EEF465" w14:textId="31674117" w:rsidR="005B3DAD" w:rsidRPr="005B3DAD" w:rsidRDefault="005B3DAD" w:rsidP="005B3DAD">
            <w:pPr>
              <w:pStyle w:val="ListParagraph"/>
              <w:numPr>
                <w:ilvl w:val="0"/>
                <w:numId w:val="8"/>
              </w:numPr>
            </w:pPr>
            <w:r>
              <w:t>TEAMWORK.</w:t>
            </w:r>
          </w:p>
        </w:tc>
      </w:tr>
    </w:tbl>
    <w:p w14:paraId="6725593A" w14:textId="77777777" w:rsidR="00E374EE" w:rsidRDefault="00E374EE" w:rsidP="000C45FF">
      <w:pPr>
        <w:tabs>
          <w:tab w:val="left" w:pos="990"/>
        </w:tabs>
      </w:pPr>
    </w:p>
    <w:sectPr w:rsidR="0043117B" w:rsidSect="000C45FF">
      <w:head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F2EE92B" w14:textId="77777777" w:rsidR="00384595" w:rsidRDefault="00384595" w:rsidP="000C45FF">
      <w:r>
        <w:separator/>
      </w:r>
    </w:p>
  </w:endnote>
  <w:endnote w:type="continuationSeparator" w:id="0">
    <w:p w14:paraId="25CBB1C8" w14:textId="77777777" w:rsidR="00384595" w:rsidRDefault="00384595" w:rsidP="000C45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eiryo">
    <w:charset w:val="80"/>
    <w:family w:val="swiss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0410C66" w14:textId="77777777" w:rsidR="00384595" w:rsidRDefault="00384595" w:rsidP="000C45FF">
      <w:r>
        <w:separator/>
      </w:r>
    </w:p>
  </w:footnote>
  <w:footnote w:type="continuationSeparator" w:id="0">
    <w:p w14:paraId="6B768A7C" w14:textId="77777777" w:rsidR="00384595" w:rsidRDefault="00384595" w:rsidP="000C45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09AD225" w14:textId="77777777" w:rsidR="000C45FF" w:rsidRDefault="000C45FF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1C3F4E93" wp14:editId="43B621E3">
          <wp:simplePos x="0" y="0"/>
          <wp:positionH relativeFrom="page">
            <wp:align>center</wp:align>
          </wp:positionH>
          <wp:positionV relativeFrom="page">
            <wp:align>center</wp:align>
          </wp:positionV>
          <wp:extent cx="7260336" cy="9628632"/>
          <wp:effectExtent l="0" t="0" r="0" b="0"/>
          <wp:wrapNone/>
          <wp:docPr id="3" name="Graphic 3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60336" cy="962863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1015D6"/>
    <w:multiLevelType w:val="hybridMultilevel"/>
    <w:tmpl w:val="E41831B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312D3E"/>
    <w:multiLevelType w:val="hybridMultilevel"/>
    <w:tmpl w:val="BF1C0D5C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5F249ED"/>
    <w:multiLevelType w:val="hybridMultilevel"/>
    <w:tmpl w:val="91E0C0A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7C4EFC"/>
    <w:multiLevelType w:val="hybridMultilevel"/>
    <w:tmpl w:val="C77434F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500444"/>
    <w:multiLevelType w:val="hybridMultilevel"/>
    <w:tmpl w:val="B3FA1D0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0268C5"/>
    <w:multiLevelType w:val="hybridMultilevel"/>
    <w:tmpl w:val="150024D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42D197E"/>
    <w:multiLevelType w:val="hybridMultilevel"/>
    <w:tmpl w:val="7D5A85E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B0817A9"/>
    <w:multiLevelType w:val="hybridMultilevel"/>
    <w:tmpl w:val="2488B8C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EFE0DE3"/>
    <w:multiLevelType w:val="hybridMultilevel"/>
    <w:tmpl w:val="D87A4E3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92697435">
    <w:abstractNumId w:val="7"/>
  </w:num>
  <w:num w:numId="2" w16cid:durableId="735858546">
    <w:abstractNumId w:val="2"/>
  </w:num>
  <w:num w:numId="3" w16cid:durableId="1250699513">
    <w:abstractNumId w:val="0"/>
  </w:num>
  <w:num w:numId="4" w16cid:durableId="1443913441">
    <w:abstractNumId w:val="4"/>
  </w:num>
  <w:num w:numId="5" w16cid:durableId="595677168">
    <w:abstractNumId w:val="1"/>
  </w:num>
  <w:num w:numId="6" w16cid:durableId="1782604468">
    <w:abstractNumId w:val="6"/>
  </w:num>
  <w:num w:numId="7" w16cid:durableId="1463688328">
    <w:abstractNumId w:val="5"/>
  </w:num>
  <w:num w:numId="8" w16cid:durableId="156187423">
    <w:abstractNumId w:val="8"/>
  </w:num>
  <w:num w:numId="9" w16cid:durableId="115903597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oNotDisplayPageBoundaries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4595"/>
    <w:rsid w:val="00036450"/>
    <w:rsid w:val="00094499"/>
    <w:rsid w:val="000C45FF"/>
    <w:rsid w:val="000E3FD1"/>
    <w:rsid w:val="00112054"/>
    <w:rsid w:val="001317D8"/>
    <w:rsid w:val="001525E1"/>
    <w:rsid w:val="00180329"/>
    <w:rsid w:val="0019001F"/>
    <w:rsid w:val="001A74A5"/>
    <w:rsid w:val="001B2ABD"/>
    <w:rsid w:val="001E0391"/>
    <w:rsid w:val="001E1759"/>
    <w:rsid w:val="001F1ECC"/>
    <w:rsid w:val="002400EB"/>
    <w:rsid w:val="00256CF7"/>
    <w:rsid w:val="00281FD5"/>
    <w:rsid w:val="0030481B"/>
    <w:rsid w:val="003156FC"/>
    <w:rsid w:val="003254B5"/>
    <w:rsid w:val="0037121F"/>
    <w:rsid w:val="00384595"/>
    <w:rsid w:val="003910D8"/>
    <w:rsid w:val="003A6B7D"/>
    <w:rsid w:val="003B06CA"/>
    <w:rsid w:val="003F1269"/>
    <w:rsid w:val="004071FC"/>
    <w:rsid w:val="00445947"/>
    <w:rsid w:val="004813B3"/>
    <w:rsid w:val="00496591"/>
    <w:rsid w:val="004C63E4"/>
    <w:rsid w:val="004D3011"/>
    <w:rsid w:val="0050012C"/>
    <w:rsid w:val="005262AC"/>
    <w:rsid w:val="005B3DAD"/>
    <w:rsid w:val="005E39D5"/>
    <w:rsid w:val="00600670"/>
    <w:rsid w:val="0062123A"/>
    <w:rsid w:val="00646E75"/>
    <w:rsid w:val="006771D0"/>
    <w:rsid w:val="00715FCB"/>
    <w:rsid w:val="00743101"/>
    <w:rsid w:val="00764C9F"/>
    <w:rsid w:val="007775E1"/>
    <w:rsid w:val="007867A0"/>
    <w:rsid w:val="007927F5"/>
    <w:rsid w:val="00802CA0"/>
    <w:rsid w:val="009260CD"/>
    <w:rsid w:val="00940A66"/>
    <w:rsid w:val="00952C25"/>
    <w:rsid w:val="00A2118D"/>
    <w:rsid w:val="00AD0A50"/>
    <w:rsid w:val="00AD76E2"/>
    <w:rsid w:val="00B20152"/>
    <w:rsid w:val="00B359E4"/>
    <w:rsid w:val="00B57D98"/>
    <w:rsid w:val="00B70850"/>
    <w:rsid w:val="00C066B6"/>
    <w:rsid w:val="00C37BA1"/>
    <w:rsid w:val="00C4674C"/>
    <w:rsid w:val="00C506CF"/>
    <w:rsid w:val="00C72BED"/>
    <w:rsid w:val="00C9578B"/>
    <w:rsid w:val="00CB0055"/>
    <w:rsid w:val="00D2522B"/>
    <w:rsid w:val="00D422DE"/>
    <w:rsid w:val="00D5459D"/>
    <w:rsid w:val="00DA1F4D"/>
    <w:rsid w:val="00DD172A"/>
    <w:rsid w:val="00E25A26"/>
    <w:rsid w:val="00E374EE"/>
    <w:rsid w:val="00E4381A"/>
    <w:rsid w:val="00E55D74"/>
    <w:rsid w:val="00F60274"/>
    <w:rsid w:val="00F77FB9"/>
    <w:rsid w:val="00FB0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8CCFB7"/>
  <w14:defaultImageDpi w14:val="32767"/>
  <w15:chartTrackingRefBased/>
  <w15:docId w15:val="{01C1B541-8050-4D52-AF63-6A9927B39B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uiPriority="1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/>
    <w:lsdException w:name="Hashtag" w:semiHidden="1"/>
    <w:lsdException w:name="Smart Link" w:semiHidden="1" w:unhideWhenUsed="1"/>
  </w:latentStyles>
  <w:style w:type="paragraph" w:default="1" w:styleId="Normal">
    <w:name w:val="Normal"/>
    <w:qFormat/>
    <w:rsid w:val="00B359E4"/>
    <w:rPr>
      <w:sz w:val="18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AD76E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548AB7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4D3011"/>
    <w:pPr>
      <w:keepNext/>
      <w:keepLines/>
      <w:pBdr>
        <w:bottom w:val="single" w:sz="8" w:space="1" w:color="94B6D2" w:themeColor="accent1"/>
      </w:pBdr>
      <w:spacing w:before="240" w:after="120"/>
      <w:outlineLvl w:val="1"/>
    </w:pPr>
    <w:rPr>
      <w:rFonts w:asciiTheme="majorHAnsi" w:eastAsiaTheme="majorEastAsia" w:hAnsiTheme="majorHAnsi" w:cstheme="majorBidi"/>
      <w:b/>
      <w:bCs/>
      <w:caps/>
      <w:sz w:val="22"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rsid w:val="00940A66"/>
    <w:pPr>
      <w:keepNext/>
      <w:keepLines/>
      <w:spacing w:before="240" w:after="120"/>
      <w:outlineLvl w:val="2"/>
    </w:pPr>
    <w:rPr>
      <w:rFonts w:asciiTheme="majorHAnsi" w:eastAsiaTheme="majorEastAsia" w:hAnsiTheme="majorHAnsi" w:cstheme="majorBidi"/>
      <w:b/>
      <w:caps/>
      <w:color w:val="548AB7" w:themeColor="accent1" w:themeShade="BF"/>
      <w:sz w:val="28"/>
      <w:szCs w:val="24"/>
    </w:rPr>
  </w:style>
  <w:style w:type="paragraph" w:styleId="Heading4">
    <w:name w:val="heading 4"/>
    <w:basedOn w:val="Normal"/>
    <w:next w:val="Normal"/>
    <w:link w:val="Heading4Char"/>
    <w:uiPriority w:val="9"/>
    <w:qFormat/>
    <w:rsid w:val="00B359E4"/>
    <w:pPr>
      <w:outlineLvl w:val="3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4D3011"/>
    <w:rPr>
      <w:rFonts w:asciiTheme="majorHAnsi" w:eastAsiaTheme="majorEastAsia" w:hAnsiTheme="majorHAnsi" w:cstheme="majorBidi"/>
      <w:b/>
      <w:bCs/>
      <w:caps/>
      <w:sz w:val="22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1B2ABD"/>
    <w:rPr>
      <w:caps/>
      <w:color w:val="000000" w:themeColor="text1"/>
      <w:sz w:val="96"/>
      <w:szCs w:val="76"/>
    </w:rPr>
  </w:style>
  <w:style w:type="character" w:customStyle="1" w:styleId="TitleChar">
    <w:name w:val="Title Char"/>
    <w:basedOn w:val="DefaultParagraphFont"/>
    <w:link w:val="Title"/>
    <w:uiPriority w:val="10"/>
    <w:rsid w:val="001B2ABD"/>
    <w:rPr>
      <w:caps/>
      <w:color w:val="000000" w:themeColor="text1"/>
      <w:sz w:val="96"/>
      <w:szCs w:val="76"/>
    </w:rPr>
  </w:style>
  <w:style w:type="character" w:styleId="Emphasis">
    <w:name w:val="Emphasis"/>
    <w:basedOn w:val="DefaultParagraphFont"/>
    <w:uiPriority w:val="11"/>
    <w:semiHidden/>
    <w:qFormat/>
    <w:rsid w:val="00E25A26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AD76E2"/>
    <w:rPr>
      <w:rFonts w:asciiTheme="majorHAnsi" w:eastAsiaTheme="majorEastAsia" w:hAnsiTheme="majorHAnsi" w:cstheme="majorBidi"/>
      <w:color w:val="548AB7" w:themeColor="accent1" w:themeShade="BF"/>
      <w:sz w:val="32"/>
      <w:szCs w:val="32"/>
    </w:rPr>
  </w:style>
  <w:style w:type="paragraph" w:styleId="Date">
    <w:name w:val="Date"/>
    <w:basedOn w:val="Normal"/>
    <w:next w:val="Normal"/>
    <w:link w:val="DateChar"/>
    <w:uiPriority w:val="99"/>
    <w:rsid w:val="00036450"/>
  </w:style>
  <w:style w:type="character" w:customStyle="1" w:styleId="DateChar">
    <w:name w:val="Date Char"/>
    <w:basedOn w:val="DefaultParagraphFont"/>
    <w:link w:val="Date"/>
    <w:uiPriority w:val="99"/>
    <w:rsid w:val="00036450"/>
    <w:rPr>
      <w:sz w:val="18"/>
      <w:szCs w:val="22"/>
    </w:rPr>
  </w:style>
  <w:style w:type="character" w:styleId="Hyperlink">
    <w:name w:val="Hyperlink"/>
    <w:basedOn w:val="DefaultParagraphFont"/>
    <w:uiPriority w:val="99"/>
    <w:unhideWhenUsed/>
    <w:rsid w:val="00281FD5"/>
    <w:rPr>
      <w:color w:val="B85A22" w:themeColor="accent2" w:themeShade="BF"/>
      <w:u w:val="single"/>
    </w:rPr>
  </w:style>
  <w:style w:type="character" w:styleId="UnresolvedMention">
    <w:name w:val="Unresolved Mention"/>
    <w:basedOn w:val="DefaultParagraphFont"/>
    <w:uiPriority w:val="99"/>
    <w:semiHidden/>
    <w:rsid w:val="004813B3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semiHidden/>
    <w:rsid w:val="000C45F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C45FF"/>
    <w:rPr>
      <w:sz w:val="22"/>
      <w:szCs w:val="22"/>
    </w:rPr>
  </w:style>
  <w:style w:type="paragraph" w:styleId="Footer">
    <w:name w:val="footer"/>
    <w:basedOn w:val="Normal"/>
    <w:link w:val="FooterChar"/>
    <w:uiPriority w:val="99"/>
    <w:semiHidden/>
    <w:rsid w:val="000C45F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C45FF"/>
    <w:rPr>
      <w:sz w:val="22"/>
      <w:szCs w:val="22"/>
    </w:rPr>
  </w:style>
  <w:style w:type="table" w:styleId="TableGrid">
    <w:name w:val="Table Grid"/>
    <w:basedOn w:val="TableNormal"/>
    <w:uiPriority w:val="39"/>
    <w:rsid w:val="001B2A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1B2ABD"/>
    <w:rPr>
      <w:color w:val="808080"/>
    </w:rPr>
  </w:style>
  <w:style w:type="paragraph" w:styleId="Subtitle">
    <w:name w:val="Subtitle"/>
    <w:basedOn w:val="Normal"/>
    <w:next w:val="Normal"/>
    <w:link w:val="SubtitleChar"/>
    <w:uiPriority w:val="11"/>
    <w:qFormat/>
    <w:rsid w:val="001B2ABD"/>
    <w:rPr>
      <w:color w:val="000000" w:themeColor="text1"/>
      <w:spacing w:val="19"/>
      <w:w w:val="86"/>
      <w:sz w:val="32"/>
      <w:szCs w:val="28"/>
      <w:fitText w:val="2160" w:id="1744560130"/>
    </w:rPr>
  </w:style>
  <w:style w:type="character" w:customStyle="1" w:styleId="SubtitleChar">
    <w:name w:val="Subtitle Char"/>
    <w:basedOn w:val="DefaultParagraphFont"/>
    <w:link w:val="Subtitle"/>
    <w:uiPriority w:val="11"/>
    <w:rsid w:val="001B2ABD"/>
    <w:rPr>
      <w:color w:val="000000" w:themeColor="text1"/>
      <w:spacing w:val="19"/>
      <w:w w:val="86"/>
      <w:sz w:val="32"/>
      <w:szCs w:val="28"/>
      <w:fitText w:val="2160" w:id="1744560130"/>
    </w:rPr>
  </w:style>
  <w:style w:type="character" w:customStyle="1" w:styleId="Heading3Char">
    <w:name w:val="Heading 3 Char"/>
    <w:basedOn w:val="DefaultParagraphFont"/>
    <w:link w:val="Heading3"/>
    <w:uiPriority w:val="9"/>
    <w:rsid w:val="00940A66"/>
    <w:rPr>
      <w:rFonts w:asciiTheme="majorHAnsi" w:eastAsiaTheme="majorEastAsia" w:hAnsiTheme="majorHAnsi" w:cstheme="majorBidi"/>
      <w:b/>
      <w:caps/>
      <w:color w:val="548AB7" w:themeColor="accent1" w:themeShade="BF"/>
      <w:sz w:val="28"/>
    </w:rPr>
  </w:style>
  <w:style w:type="character" w:customStyle="1" w:styleId="Heading4Char">
    <w:name w:val="Heading 4 Char"/>
    <w:basedOn w:val="DefaultParagraphFont"/>
    <w:link w:val="Heading4"/>
    <w:uiPriority w:val="9"/>
    <w:rsid w:val="00B359E4"/>
    <w:rPr>
      <w:b/>
      <w:sz w:val="18"/>
      <w:szCs w:val="22"/>
    </w:rPr>
  </w:style>
  <w:style w:type="paragraph" w:styleId="ListParagraph">
    <w:name w:val="List Paragraph"/>
    <w:basedOn w:val="Normal"/>
    <w:uiPriority w:val="34"/>
    <w:semiHidden/>
    <w:qFormat/>
    <w:rsid w:val="00384595"/>
    <w:pPr>
      <w:ind w:left="720"/>
      <w:contextualSpacing/>
    </w:pPr>
  </w:style>
  <w:style w:type="character" w:customStyle="1" w:styleId="visually-hidden">
    <w:name w:val="visually-hidden"/>
    <w:basedOn w:val="DefaultParagraphFont"/>
    <w:rsid w:val="00384595"/>
  </w:style>
  <w:style w:type="character" w:customStyle="1" w:styleId="t-14">
    <w:name w:val="t-14"/>
    <w:basedOn w:val="DefaultParagraphFont"/>
    <w:rsid w:val="003845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53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512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8432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803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iya%20bhisikar\AppData\Roaming\Microsoft\Templates\Bold%20modern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C4C31AE843B84AA3B4FB0DF2CBDB498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E6ECAE0-B69E-414D-A1DF-09FB7EF045A5}"/>
      </w:docPartPr>
      <w:docPartBody>
        <w:p w:rsidR="001B28A4" w:rsidRDefault="001B28A4">
          <w:pPr>
            <w:pStyle w:val="C4C31AE843B84AA3B4FB0DF2CBDB498C"/>
          </w:pPr>
          <w:r w:rsidRPr="00D5459D">
            <w:t>Profile</w:t>
          </w:r>
        </w:p>
      </w:docPartBody>
    </w:docPart>
    <w:docPart>
      <w:docPartPr>
        <w:name w:val="994F5229DAFE40FABE9691CFF8384A4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5AD8780-7F61-4951-A2C5-0DE40E371B33}"/>
      </w:docPartPr>
      <w:docPartBody>
        <w:p w:rsidR="001B28A4" w:rsidRDefault="001B28A4">
          <w:pPr>
            <w:pStyle w:val="994F5229DAFE40FABE9691CFF8384A48"/>
          </w:pPr>
          <w:r w:rsidRPr="00CB0055">
            <w:t>Contact</w:t>
          </w:r>
        </w:p>
      </w:docPartBody>
    </w:docPart>
    <w:docPart>
      <w:docPartPr>
        <w:name w:val="57131BC65593463BB0303779FC2905D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CC9D1A-54D9-4608-8951-C8498B19D4DE}"/>
      </w:docPartPr>
      <w:docPartBody>
        <w:p w:rsidR="001B28A4" w:rsidRDefault="001B28A4">
          <w:pPr>
            <w:pStyle w:val="57131BC65593463BB0303779FC2905DE"/>
          </w:pPr>
          <w:r w:rsidRPr="004D3011">
            <w:t>PHONE:</w:t>
          </w:r>
        </w:p>
      </w:docPartBody>
    </w:docPart>
    <w:docPart>
      <w:docPartPr>
        <w:name w:val="1EE042753AFB4111854322DF02DD2B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4DFC15-DAA2-4CC6-8A8A-7655B1E8355F}"/>
      </w:docPartPr>
      <w:docPartBody>
        <w:p w:rsidR="001B28A4" w:rsidRDefault="001B28A4">
          <w:pPr>
            <w:pStyle w:val="1EE042753AFB4111854322DF02DD2B68"/>
          </w:pPr>
          <w:r w:rsidRPr="00CB0055">
            <w:t>Hobbies</w:t>
          </w:r>
        </w:p>
      </w:docPartBody>
    </w:docPart>
    <w:docPart>
      <w:docPartPr>
        <w:name w:val="4DB9C5557CEE45E081BD7A06A8C1363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9BC9173-F1B0-4275-8B33-51D2C4B065E6}"/>
      </w:docPartPr>
      <w:docPartBody>
        <w:p w:rsidR="001B28A4" w:rsidRDefault="001B28A4">
          <w:pPr>
            <w:pStyle w:val="4DB9C5557CEE45E081BD7A06A8C13632"/>
          </w:pPr>
          <w:r w:rsidRPr="00036450">
            <w:t>EDUCATION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eiryo">
    <w:charset w:val="80"/>
    <w:family w:val="swiss"/>
    <w:pitch w:val="variable"/>
    <w:sig w:usb0="E00002FF" w:usb1="6AC7FFFF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28A4"/>
    <w:rsid w:val="001B28A4"/>
    <w:rsid w:val="003F1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IN" w:eastAsia="en-I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qFormat/>
    <w:pPr>
      <w:keepNext/>
      <w:keepLines/>
      <w:pBdr>
        <w:bottom w:val="single" w:sz="8" w:space="1" w:color="4472C4" w:themeColor="accent1"/>
      </w:pBdr>
      <w:spacing w:before="240" w:after="120" w:line="240" w:lineRule="auto"/>
      <w:outlineLvl w:val="1"/>
    </w:pPr>
    <w:rPr>
      <w:rFonts w:asciiTheme="majorHAnsi" w:eastAsiaTheme="majorEastAsia" w:hAnsiTheme="majorHAnsi" w:cstheme="majorBidi"/>
      <w:b/>
      <w:bCs/>
      <w:caps/>
      <w:kern w:val="0"/>
      <w:szCs w:val="26"/>
      <w:lang w:val="en-US" w:eastAsia="ja-JP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25887988C84A4ADFB691054A38837CF9">
    <w:name w:val="25887988C84A4ADFB691054A38837CF9"/>
  </w:style>
  <w:style w:type="paragraph" w:customStyle="1" w:styleId="9C3CED846CDA44EA842919418769DED7">
    <w:name w:val="9C3CED846CDA44EA842919418769DED7"/>
  </w:style>
  <w:style w:type="paragraph" w:customStyle="1" w:styleId="C4C31AE843B84AA3B4FB0DF2CBDB498C">
    <w:name w:val="C4C31AE843B84AA3B4FB0DF2CBDB498C"/>
  </w:style>
  <w:style w:type="paragraph" w:customStyle="1" w:styleId="15C5DC4CA2114A9D936F09223926A95E">
    <w:name w:val="15C5DC4CA2114A9D936F09223926A95E"/>
  </w:style>
  <w:style w:type="paragraph" w:customStyle="1" w:styleId="994F5229DAFE40FABE9691CFF8384A48">
    <w:name w:val="994F5229DAFE40FABE9691CFF8384A48"/>
  </w:style>
  <w:style w:type="paragraph" w:customStyle="1" w:styleId="57131BC65593463BB0303779FC2905DE">
    <w:name w:val="57131BC65593463BB0303779FC2905DE"/>
  </w:style>
  <w:style w:type="paragraph" w:customStyle="1" w:styleId="46E1A6CED09D456484F2177F68C761A5">
    <w:name w:val="46E1A6CED09D456484F2177F68C761A5"/>
  </w:style>
  <w:style w:type="paragraph" w:customStyle="1" w:styleId="4A0B6B904746425385E3CF6BCD3CE660">
    <w:name w:val="4A0B6B904746425385E3CF6BCD3CE660"/>
  </w:style>
  <w:style w:type="paragraph" w:customStyle="1" w:styleId="DAD2FF7164A744449DA87BDB9089FDA4">
    <w:name w:val="DAD2FF7164A744449DA87BDB9089FDA4"/>
  </w:style>
  <w:style w:type="paragraph" w:customStyle="1" w:styleId="9B7BB60454D343F3A990749F7098BE5F">
    <w:name w:val="9B7BB60454D343F3A990749F7098BE5F"/>
  </w:style>
  <w:style w:type="character" w:styleId="Hyperlink">
    <w:name w:val="Hyperlink"/>
    <w:basedOn w:val="DefaultParagraphFont"/>
    <w:uiPriority w:val="99"/>
    <w:unhideWhenUsed/>
    <w:rPr>
      <w:color w:val="C45911" w:themeColor="accent2" w:themeShade="BF"/>
      <w:u w:val="single"/>
    </w:rPr>
  </w:style>
  <w:style w:type="paragraph" w:customStyle="1" w:styleId="60AB194E172A4F5DA80346FD8B8DB608">
    <w:name w:val="60AB194E172A4F5DA80346FD8B8DB608"/>
  </w:style>
  <w:style w:type="paragraph" w:customStyle="1" w:styleId="1EE042753AFB4111854322DF02DD2B68">
    <w:name w:val="1EE042753AFB4111854322DF02DD2B68"/>
  </w:style>
  <w:style w:type="paragraph" w:customStyle="1" w:styleId="0788C07AD2DB4FB79459259E7941AFA2">
    <w:name w:val="0788C07AD2DB4FB79459259E7941AFA2"/>
  </w:style>
  <w:style w:type="paragraph" w:customStyle="1" w:styleId="3D27346E1A3648FFA26C295AE111BE16">
    <w:name w:val="3D27346E1A3648FFA26C295AE111BE16"/>
  </w:style>
  <w:style w:type="paragraph" w:customStyle="1" w:styleId="528FAD34F15346A1BDD71A4FA9120BDF">
    <w:name w:val="528FAD34F15346A1BDD71A4FA9120BDF"/>
  </w:style>
  <w:style w:type="paragraph" w:customStyle="1" w:styleId="DFD81EA049DA4586BAA4F4A00CE7D582">
    <w:name w:val="DFD81EA049DA4586BAA4F4A00CE7D582"/>
  </w:style>
  <w:style w:type="paragraph" w:customStyle="1" w:styleId="4DB9C5557CEE45E081BD7A06A8C13632">
    <w:name w:val="4DB9C5557CEE45E081BD7A06A8C13632"/>
  </w:style>
  <w:style w:type="paragraph" w:customStyle="1" w:styleId="45ED702C421F475DB787DA957B3A92CB">
    <w:name w:val="45ED702C421F475DB787DA957B3A92CB"/>
  </w:style>
  <w:style w:type="paragraph" w:customStyle="1" w:styleId="F8B1CEA1B5A94703BE4DD554C39726D9">
    <w:name w:val="F8B1CEA1B5A94703BE4DD554C39726D9"/>
  </w:style>
  <w:style w:type="paragraph" w:customStyle="1" w:styleId="0334000606EC490EB667905BDEFFFECF">
    <w:name w:val="0334000606EC490EB667905BDEFFFECF"/>
  </w:style>
  <w:style w:type="paragraph" w:customStyle="1" w:styleId="AC04E406667744DCAFDCAEC5F4CEC68D">
    <w:name w:val="AC04E406667744DCAFDCAEC5F4CEC68D"/>
  </w:style>
  <w:style w:type="paragraph" w:customStyle="1" w:styleId="80B58421C9D04558BB5739AE07C40EF9">
    <w:name w:val="80B58421C9D04558BB5739AE07C40EF9"/>
  </w:style>
  <w:style w:type="paragraph" w:customStyle="1" w:styleId="6E11EC40340F427C9CBE85598595F726">
    <w:name w:val="6E11EC40340F427C9CBE85598595F726"/>
  </w:style>
  <w:style w:type="paragraph" w:customStyle="1" w:styleId="5591B55C0CB24AE0AF8513DE0EC2BF81">
    <w:name w:val="5591B55C0CB24AE0AF8513DE0EC2BF81"/>
  </w:style>
  <w:style w:type="paragraph" w:customStyle="1" w:styleId="DCAC5E1AA392447984C380EA3DE9F4FD">
    <w:name w:val="DCAC5E1AA392447984C380EA3DE9F4FD"/>
  </w:style>
  <w:style w:type="paragraph" w:customStyle="1" w:styleId="A66449B83D0B4153954B228C88C424F5">
    <w:name w:val="A66449B83D0B4153954B228C88C424F5"/>
  </w:style>
  <w:style w:type="paragraph" w:customStyle="1" w:styleId="84E5A5F9945648D78651599A039E0C24">
    <w:name w:val="84E5A5F9945648D78651599A039E0C24"/>
  </w:style>
  <w:style w:type="paragraph" w:customStyle="1" w:styleId="21318FF8DDEE4D62A5278ED8A588F276">
    <w:name w:val="21318FF8DDEE4D62A5278ED8A588F276"/>
  </w:style>
  <w:style w:type="paragraph" w:customStyle="1" w:styleId="9D249B0317704FF8BC6BDCE98CF056E4">
    <w:name w:val="9D249B0317704FF8BC6BDCE98CF056E4"/>
  </w:style>
  <w:style w:type="paragraph" w:customStyle="1" w:styleId="E930E0D3BDD949ECAC586A33E7DEE5AE">
    <w:name w:val="E930E0D3BDD949ECAC586A33E7DEE5AE"/>
  </w:style>
  <w:style w:type="paragraph" w:customStyle="1" w:styleId="0E5A4634770147DE997F3A7F4B7006AF">
    <w:name w:val="0E5A4634770147DE997F3A7F4B7006AF"/>
  </w:style>
  <w:style w:type="paragraph" w:customStyle="1" w:styleId="0543A26672234334931B0BB7940D899A">
    <w:name w:val="0543A26672234334931B0BB7940D899A"/>
  </w:style>
  <w:style w:type="paragraph" w:customStyle="1" w:styleId="F2C5C470DC6B4137A9CB0F769C4E813C">
    <w:name w:val="F2C5C470DC6B4137A9CB0F769C4E813C"/>
  </w:style>
  <w:style w:type="paragraph" w:customStyle="1" w:styleId="AB20B13148984C02925E5246653931B7">
    <w:name w:val="AB20B13148984C02925E5246653931B7"/>
  </w:style>
  <w:style w:type="paragraph" w:customStyle="1" w:styleId="3ACE49A00B77480DAA02DBB363FF0F5D">
    <w:name w:val="3ACE49A00B77480DAA02DBB363FF0F5D"/>
  </w:style>
  <w:style w:type="paragraph" w:customStyle="1" w:styleId="163FA513FE724C9D910206360D32AE4C">
    <w:name w:val="163FA513FE724C9D910206360D32AE4C"/>
  </w:style>
  <w:style w:type="paragraph" w:customStyle="1" w:styleId="ED1FCA2D622D4E82A93A432C4C7EB7E3">
    <w:name w:val="ED1FCA2D622D4E82A93A432C4C7EB7E3"/>
  </w:style>
  <w:style w:type="paragraph" w:customStyle="1" w:styleId="4D6E1BFEF73B4730826256DAFEB707A2">
    <w:name w:val="4D6E1BFEF73B4730826256DAFEB707A2"/>
  </w:style>
  <w:style w:type="paragraph" w:customStyle="1" w:styleId="CFB6A20F2CEF47FF82928D5B510BB050">
    <w:name w:val="CFB6A20F2CEF47FF82928D5B510BB050"/>
  </w:style>
  <w:style w:type="paragraph" w:customStyle="1" w:styleId="AC11A2D644324B2DB194DE8334B22615">
    <w:name w:val="AC11A2D644324B2DB194DE8334B22615"/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b/>
      <w:bCs/>
      <w:caps/>
      <w:kern w:val="0"/>
      <w:szCs w:val="26"/>
      <w:lang w:val="en-US" w:eastAsia="ja-JP"/>
      <w14:ligatures w14:val="none"/>
    </w:rPr>
  </w:style>
  <w:style w:type="paragraph" w:customStyle="1" w:styleId="27D8016F9EBE443EAF6AD622F296DFF2">
    <w:name w:val="27D8016F9EBE443EAF6AD622F296DFF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Median">
      <a:dk1>
        <a:sysClr val="windowText" lastClr="000000"/>
      </a:dk1>
      <a:lt1>
        <a:sysClr val="window" lastClr="FFFFFF"/>
      </a:lt1>
      <a:dk2>
        <a:srgbClr val="775F55"/>
      </a:dk2>
      <a:lt2>
        <a:srgbClr val="EBDDC3"/>
      </a:lt2>
      <a:accent1>
        <a:srgbClr val="94B6D2"/>
      </a:accent1>
      <a:accent2>
        <a:srgbClr val="DD8047"/>
      </a:accent2>
      <a:accent3>
        <a:srgbClr val="A5AB81"/>
      </a:accent3>
      <a:accent4>
        <a:srgbClr val="D8B25C"/>
      </a:accent4>
      <a:accent5>
        <a:srgbClr val="7BA79D"/>
      </a:accent5>
      <a:accent6>
        <a:srgbClr val="968C8C"/>
      </a:accent6>
      <a:hlink>
        <a:srgbClr val="F7B615"/>
      </a:hlink>
      <a:folHlink>
        <a:srgbClr val="704404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Bold modern resume</Template>
  <TotalTime>23</TotalTime>
  <Pages>1</Pages>
  <Words>236</Words>
  <Characters>1348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siya bhisikar</dc:creator>
  <cp:keywords/>
  <dc:description/>
  <cp:lastModifiedBy>siya bhisikar</cp:lastModifiedBy>
  <cp:revision>1</cp:revision>
  <dcterms:created xsi:type="dcterms:W3CDTF">2024-06-15T09:21:00Z</dcterms:created>
  <dcterms:modified xsi:type="dcterms:W3CDTF">2024-06-15T09:44:00Z</dcterms:modified>
</cp:coreProperties>
</file>