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FF436" w14:textId="5CA02C74" w:rsidR="008D5C3E" w:rsidRDefault="008D5C3E">
      <w:pPr>
        <w:pStyle w:val="Name"/>
      </w:pPr>
      <w:r>
        <w:t xml:space="preserve">Soumyakant </w:t>
      </w:r>
    </w:p>
    <w:p w14:paraId="7F98AA6F" w14:textId="77777777" w:rsidR="008420D5" w:rsidRDefault="008D5C3E">
      <w:pPr>
        <w:pStyle w:val="Name"/>
      </w:pPr>
      <w:r>
        <w:t>parida</w:t>
      </w:r>
    </w:p>
    <w:p w14:paraId="134AF812" w14:textId="45B67DDB" w:rsidR="008D5C3E" w:rsidRDefault="0041373D">
      <w:pPr>
        <w:pStyle w:val="ContactInfo"/>
      </w:pPr>
      <w:r>
        <w:t xml:space="preserve">Bhubaneswar, Odisha, </w:t>
      </w:r>
      <w:r w:rsidR="008D5C3E">
        <w:t xml:space="preserve">India | +91-8730961770 | </w:t>
      </w:r>
      <w:hyperlink r:id="rId7" w:history="1">
        <w:r w:rsidR="00E459AB" w:rsidRPr="005C3D9A">
          <w:rPr>
            <w:rStyle w:val="Hyperlink"/>
          </w:rPr>
          <w:t>ronitparida36@gmail.com</w:t>
        </w:r>
      </w:hyperlink>
    </w:p>
    <w:p w14:paraId="6E61BCBD" w14:textId="7BABD649" w:rsidR="00E459AB" w:rsidRDefault="00E459AB">
      <w:pPr>
        <w:pStyle w:val="ContactInfo"/>
      </w:pPr>
      <w:r>
        <w:t xml:space="preserve">LinkedIn - </w:t>
      </w:r>
      <w:hyperlink r:id="rId8" w:history="1">
        <w:r w:rsidRPr="00E459AB">
          <w:rPr>
            <w:rStyle w:val="Hyperlink"/>
          </w:rPr>
          <w:t>https://www.linkedin.com/in/soumyakant-parida-55698b254/</w:t>
        </w:r>
      </w:hyperlink>
    </w:p>
    <w:p w14:paraId="3E1B916C" w14:textId="74E41763" w:rsidR="008420D5" w:rsidRDefault="00421324">
      <w:pPr>
        <w:pStyle w:val="Heading1"/>
      </w:pPr>
      <w:r>
        <w:t xml:space="preserve">Technical </w:t>
      </w:r>
      <w:sdt>
        <w:sdtPr>
          <w:id w:val="-819804518"/>
          <w:placeholder>
            <w:docPart w:val="AD3AC5E8935C5D4D8B60A8AD200CCB02"/>
          </w:placeholder>
          <w:temporary/>
          <w:showingPlcHdr/>
          <w15:appearance w15:val="hidden"/>
        </w:sdtPr>
        <w:sdtContent>
          <w:r w:rsidR="00F17539">
            <w:t>Skills Summary</w:t>
          </w:r>
        </w:sdtContent>
      </w:sdt>
    </w:p>
    <w:p w14:paraId="4E1E0B2E" w14:textId="75F752DD" w:rsidR="0034367C" w:rsidRDefault="00FD1FEE">
      <w:pPr>
        <w:spacing w:after="180"/>
      </w:pPr>
      <w:r w:rsidRPr="0056157E">
        <w:rPr>
          <w:u w:val="single"/>
        </w:rPr>
        <w:t>Programming Languages:</w:t>
      </w:r>
      <w:r w:rsidR="008D5C3E">
        <w:t xml:space="preserve"> </w:t>
      </w:r>
      <w:r w:rsidR="00D939C0">
        <w:t xml:space="preserve">SQL, </w:t>
      </w:r>
      <w:r w:rsidR="008D5C3E">
        <w:t>C</w:t>
      </w:r>
      <w:r w:rsidR="00D939C0">
        <w:t>,</w:t>
      </w:r>
      <w:r w:rsidR="008A3C2C">
        <w:t xml:space="preserve"> R</w:t>
      </w:r>
      <w:r w:rsidR="0057788E">
        <w:t xml:space="preserve"> &amp; Python</w:t>
      </w:r>
      <w:r w:rsidR="00675223">
        <w:t>.</w:t>
      </w:r>
    </w:p>
    <w:p w14:paraId="7559580C" w14:textId="1AA587D2" w:rsidR="0034367C" w:rsidRDefault="00E6733C">
      <w:pPr>
        <w:spacing w:after="180"/>
      </w:pPr>
      <w:r w:rsidRPr="0056157E">
        <w:rPr>
          <w:u w:val="single"/>
        </w:rPr>
        <w:t>Applications:</w:t>
      </w:r>
      <w:r>
        <w:t xml:space="preserve"> Tableau</w:t>
      </w:r>
      <w:r w:rsidR="00C92909">
        <w:t xml:space="preserve">, </w:t>
      </w:r>
      <w:r w:rsidR="00E459AB">
        <w:t>Google S</w:t>
      </w:r>
      <w:r w:rsidR="00AC4D06">
        <w:t>heet</w:t>
      </w:r>
      <w:r w:rsidR="00E459AB">
        <w:t>s</w:t>
      </w:r>
      <w:r w:rsidR="005C5E5B">
        <w:t xml:space="preserve"> &amp; </w:t>
      </w:r>
      <w:r w:rsidR="002579D7">
        <w:t>Excel</w:t>
      </w:r>
      <w:r w:rsidR="00AC4D06">
        <w:t>,</w:t>
      </w:r>
      <w:r w:rsidR="00C92909">
        <w:t xml:space="preserve"> </w:t>
      </w:r>
      <w:r w:rsidR="0043747B">
        <w:t>MS Office,</w:t>
      </w:r>
      <w:r w:rsidR="00092A02">
        <w:t xml:space="preserve"> Adobe Lightroom</w:t>
      </w:r>
      <w:r w:rsidR="00655178">
        <w:t>.</w:t>
      </w:r>
    </w:p>
    <w:p w14:paraId="73189A4B" w14:textId="502A4339" w:rsidR="0034367C" w:rsidRDefault="002D7475">
      <w:pPr>
        <w:spacing w:after="180"/>
      </w:pPr>
      <w:r w:rsidRPr="0056157E">
        <w:rPr>
          <w:u w:val="single"/>
        </w:rPr>
        <w:t>Tools</w:t>
      </w:r>
      <w:r w:rsidR="0056157E" w:rsidRPr="0056157E">
        <w:rPr>
          <w:u w:val="single"/>
        </w:rPr>
        <w:t xml:space="preserve"> &amp; Technologies</w:t>
      </w:r>
      <w:r w:rsidR="0034367C" w:rsidRPr="0056157E">
        <w:rPr>
          <w:u w:val="single"/>
        </w:rPr>
        <w:t>:</w:t>
      </w:r>
      <w:r w:rsidR="0034367C">
        <w:t xml:space="preserve"> PostgreSQL</w:t>
      </w:r>
      <w:r w:rsidR="00306E96">
        <w:t>, MySQL</w:t>
      </w:r>
      <w:r w:rsidR="00445C52">
        <w:t xml:space="preserve"> &amp; Google BigQuery.</w:t>
      </w:r>
    </w:p>
    <w:p w14:paraId="7EE46E86" w14:textId="7F743D70" w:rsidR="000E3CE2" w:rsidRDefault="000E3CE2">
      <w:pPr>
        <w:spacing w:after="180"/>
      </w:pPr>
      <w:r w:rsidRPr="0056157E">
        <w:rPr>
          <w:u w:val="single"/>
        </w:rPr>
        <w:t>Others</w:t>
      </w:r>
      <w:r w:rsidR="0056157E">
        <w:rPr>
          <w:u w:val="single"/>
        </w:rPr>
        <w:t xml:space="preserve"> skills</w:t>
      </w:r>
      <w:r w:rsidRPr="0056157E">
        <w:rPr>
          <w:u w:val="single"/>
        </w:rPr>
        <w:t>:</w:t>
      </w:r>
      <w:r>
        <w:t xml:space="preserve"> Dashboards, Data Cleaning, Data Analysis, Data Visualization</w:t>
      </w:r>
      <w:r w:rsidR="0032508A">
        <w:t>,</w:t>
      </w:r>
      <w:r w:rsidR="0043747B">
        <w:t xml:space="preserve"> Data Manipulation, Data Wrangling,</w:t>
      </w:r>
      <w:r w:rsidR="0032508A">
        <w:t xml:space="preserve"> Documentation</w:t>
      </w:r>
      <w:r>
        <w:t>.</w:t>
      </w:r>
    </w:p>
    <w:p w14:paraId="5E83FABE" w14:textId="61BB5659" w:rsidR="00421324" w:rsidRDefault="00421324" w:rsidP="00421324">
      <w:pPr>
        <w:pStyle w:val="Heading1"/>
      </w:pPr>
      <w:r>
        <w:t xml:space="preserve">Soft </w:t>
      </w:r>
      <w:sdt>
        <w:sdtPr>
          <w:id w:val="692884820"/>
          <w:placeholder>
            <w:docPart w:val="718F510AC629D7469B6C3B65E482FEB7"/>
          </w:placeholder>
          <w:temporary/>
          <w:showingPlcHdr/>
          <w15:appearance w15:val="hidden"/>
        </w:sdtPr>
        <w:sdtContent>
          <w:r>
            <w:t>Skills Summary</w:t>
          </w:r>
        </w:sdtContent>
      </w:sdt>
    </w:p>
    <w:p w14:paraId="622F07F2" w14:textId="76E3F6CA" w:rsidR="00733528" w:rsidRDefault="00BB20E2">
      <w:pPr>
        <w:spacing w:after="180"/>
      </w:pPr>
      <w:r>
        <w:t xml:space="preserve">Good in communication and </w:t>
      </w:r>
      <w:r w:rsidR="00733528">
        <w:t>teamwork</w:t>
      </w:r>
      <w:r w:rsidR="00C15B2B">
        <w:t xml:space="preserve"> (collaboration)</w:t>
      </w:r>
      <w:r w:rsidR="00733528">
        <w:t>.</w:t>
      </w:r>
    </w:p>
    <w:p w14:paraId="3BB3B089" w14:textId="2B2FD196" w:rsidR="00BB20E2" w:rsidRDefault="00733528">
      <w:pPr>
        <w:spacing w:after="180"/>
      </w:pPr>
      <w:r>
        <w:t xml:space="preserve">Good at </w:t>
      </w:r>
      <w:r w:rsidR="00211751">
        <w:t>P</w:t>
      </w:r>
      <w:r>
        <w:t>roblem-</w:t>
      </w:r>
      <w:r w:rsidR="00211751">
        <w:t>So</w:t>
      </w:r>
      <w:r>
        <w:t>lving</w:t>
      </w:r>
      <w:r w:rsidR="00211751">
        <w:t xml:space="preserve"> &amp; Logical Thinking</w:t>
      </w:r>
    </w:p>
    <w:p w14:paraId="77883F79" w14:textId="56B89428" w:rsidR="00BB20E2" w:rsidRDefault="00E53939">
      <w:pPr>
        <w:spacing w:after="180"/>
      </w:pPr>
      <w:r>
        <w:t>A</w:t>
      </w:r>
      <w:r w:rsidR="00BB20E2">
        <w:t xml:space="preserve">ctive </w:t>
      </w:r>
      <w:r w:rsidR="00211751">
        <w:t>T</w:t>
      </w:r>
      <w:r w:rsidR="00BB20E2">
        <w:t>hinker</w:t>
      </w:r>
      <w:r>
        <w:t>.</w:t>
      </w:r>
    </w:p>
    <w:p w14:paraId="0B961C4C" w14:textId="09558A98" w:rsidR="00421324" w:rsidRDefault="00421324">
      <w:pPr>
        <w:spacing w:after="180"/>
      </w:pPr>
      <w:r>
        <w:t xml:space="preserve">Good </w:t>
      </w:r>
      <w:r w:rsidR="00211751">
        <w:t>A</w:t>
      </w:r>
      <w:r>
        <w:t>nalytical skills</w:t>
      </w:r>
      <w:r w:rsidR="00E6733C">
        <w:t>.</w:t>
      </w:r>
    </w:p>
    <w:p w14:paraId="7C55D767" w14:textId="2ED2E312" w:rsidR="002C38F2" w:rsidRDefault="00FF6602">
      <w:pPr>
        <w:spacing w:after="180"/>
      </w:pPr>
      <w:r>
        <w:t xml:space="preserve">Great </w:t>
      </w:r>
      <w:r w:rsidR="00211751">
        <w:t>A</w:t>
      </w:r>
      <w:r>
        <w:t>ttention to detail.</w:t>
      </w:r>
    </w:p>
    <w:p w14:paraId="0C3535B5" w14:textId="2BAFFC92" w:rsidR="00211751" w:rsidRDefault="00211751">
      <w:pPr>
        <w:spacing w:after="180"/>
      </w:pPr>
      <w:r>
        <w:t>Learning Agility.</w:t>
      </w:r>
    </w:p>
    <w:p w14:paraId="25B3AB00" w14:textId="30EEF22D" w:rsidR="002C38F2" w:rsidRPr="00F816D5" w:rsidRDefault="002C38F2" w:rsidP="002C38F2">
      <w:pPr>
        <w:pStyle w:val="Heading1"/>
        <w:rPr>
          <w:rFonts w:ascii="Century Gothic" w:hAnsi="Century Gothic"/>
          <w:color w:val="4B3A2E"/>
          <w:szCs w:val="26"/>
        </w:rPr>
      </w:pPr>
      <w:r w:rsidRPr="00F816D5">
        <w:rPr>
          <w:rFonts w:ascii="Century Gothic" w:hAnsi="Century Gothic"/>
          <w:color w:val="4B3A2E"/>
          <w:szCs w:val="26"/>
        </w:rPr>
        <w:t>Work Experience</w:t>
      </w:r>
    </w:p>
    <w:p w14:paraId="20030DB3" w14:textId="2A4805C9" w:rsidR="002C38F2" w:rsidRPr="002C38F2" w:rsidRDefault="002C38F2" w:rsidP="002C38F2">
      <w:pPr>
        <w:rPr>
          <w:sz w:val="24"/>
          <w:szCs w:val="24"/>
        </w:rPr>
      </w:pPr>
      <w:proofErr w:type="spellStart"/>
      <w:r w:rsidRPr="00246F1F">
        <w:rPr>
          <w:i/>
          <w:iCs/>
          <w:u w:val="single"/>
        </w:rPr>
        <w:t>Celebal</w:t>
      </w:r>
      <w:proofErr w:type="spellEnd"/>
      <w:r w:rsidRPr="00246F1F">
        <w:rPr>
          <w:i/>
          <w:iCs/>
          <w:u w:val="single"/>
        </w:rPr>
        <w:t xml:space="preserve"> Technologies</w:t>
      </w:r>
      <w:r>
        <w:rPr>
          <w:sz w:val="24"/>
          <w:szCs w:val="24"/>
        </w:rPr>
        <w:t xml:space="preserve"> </w:t>
      </w:r>
      <w:r w:rsidRPr="0043747B">
        <w:rPr>
          <w:sz w:val="18"/>
          <w:szCs w:val="18"/>
        </w:rPr>
        <w:t xml:space="preserve">(June 2024 – </w:t>
      </w:r>
      <w:r w:rsidR="0043747B" w:rsidRPr="0043747B">
        <w:rPr>
          <w:sz w:val="18"/>
          <w:szCs w:val="18"/>
        </w:rPr>
        <w:t>August 2024</w:t>
      </w:r>
      <w:r w:rsidRPr="0043747B">
        <w:rPr>
          <w:sz w:val="18"/>
          <w:szCs w:val="18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B6390B8" w14:textId="1901A804" w:rsidR="002C38F2" w:rsidRPr="002C38F2" w:rsidRDefault="002C38F2" w:rsidP="002C38F2">
      <w:pPr>
        <w:rPr>
          <w:i/>
          <w:iCs/>
        </w:rPr>
      </w:pPr>
      <w:r w:rsidRPr="002C38F2">
        <w:rPr>
          <w:i/>
          <w:iCs/>
        </w:rPr>
        <w:t xml:space="preserve">Data Science Intern </w:t>
      </w:r>
    </w:p>
    <w:p w14:paraId="5023D1C3" w14:textId="6A39F70D" w:rsidR="002C38F2" w:rsidRDefault="002C38F2" w:rsidP="002C38F2">
      <w:pPr>
        <w:pStyle w:val="ListParagraph"/>
        <w:numPr>
          <w:ilvl w:val="0"/>
          <w:numId w:val="14"/>
        </w:numPr>
      </w:pPr>
      <w:r>
        <w:t>Completed an 8-week comprehensive training program covering Python, Object-Oriented Programming, and essential Data Science concepts including Machine Learning, Statistics, Data Visualization (using NumPy, Pandas</w:t>
      </w:r>
      <w:r w:rsidR="00994B9B">
        <w:t>, Seaborn</w:t>
      </w:r>
      <w:r>
        <w:t xml:space="preserve"> &amp; Matplotlib)</w:t>
      </w:r>
      <w:r w:rsidR="00F816D5">
        <w:t>,</w:t>
      </w:r>
      <w:r>
        <w:t xml:space="preserve"> and Feature Engineering.</w:t>
      </w:r>
    </w:p>
    <w:p w14:paraId="683BFD55" w14:textId="088ED5DF" w:rsidR="002C38F2" w:rsidRDefault="002C38F2" w:rsidP="002C38F2">
      <w:pPr>
        <w:pStyle w:val="ListParagraph"/>
        <w:numPr>
          <w:ilvl w:val="0"/>
          <w:numId w:val="14"/>
        </w:numPr>
      </w:pPr>
      <w:r>
        <w:t>Gained hands-on experience in Regression and Clustering techniques through practical projects and real-world applications.</w:t>
      </w:r>
    </w:p>
    <w:p w14:paraId="33B28EDC" w14:textId="52C28C65" w:rsidR="002C38F2" w:rsidRDefault="002C38F2" w:rsidP="002C38F2">
      <w:pPr>
        <w:pStyle w:val="ListParagraph"/>
        <w:numPr>
          <w:ilvl w:val="0"/>
          <w:numId w:val="14"/>
        </w:numPr>
      </w:pPr>
      <w:r>
        <w:t xml:space="preserve">Applied theoretical knowledge in a professional setting during </w:t>
      </w:r>
      <w:r w:rsidR="002456F2">
        <w:t>the internship.</w:t>
      </w:r>
    </w:p>
    <w:p w14:paraId="41B7F6FC" w14:textId="77777777" w:rsidR="00A871D7" w:rsidRPr="00F816D5" w:rsidRDefault="00A871D7" w:rsidP="00A871D7">
      <w:pPr>
        <w:pStyle w:val="Heading1"/>
        <w:rPr>
          <w:szCs w:val="26"/>
        </w:rPr>
      </w:pPr>
      <w:r w:rsidRPr="00F816D5">
        <w:rPr>
          <w:rFonts w:ascii="Century Gothic" w:hAnsi="Century Gothic"/>
          <w:color w:val="4B3A2E"/>
          <w:szCs w:val="26"/>
        </w:rPr>
        <w:lastRenderedPageBreak/>
        <w:t>Project </w:t>
      </w:r>
    </w:p>
    <w:p w14:paraId="498B0BA5" w14:textId="77777777" w:rsidR="00A871D7" w:rsidRDefault="00A871D7" w:rsidP="00A871D7">
      <w:pPr>
        <w:pStyle w:val="NormalWeb"/>
        <w:numPr>
          <w:ilvl w:val="0"/>
          <w:numId w:val="11"/>
        </w:numPr>
        <w:spacing w:before="0" w:beforeAutospacing="0" w:after="60" w:afterAutospacing="0"/>
      </w:pPr>
      <w:r>
        <w:rPr>
          <w:rFonts w:ascii="Century Gothic" w:hAnsi="Century Gothic"/>
          <w:color w:val="4B3A2E"/>
          <w:sz w:val="22"/>
          <w:szCs w:val="22"/>
          <w:u w:val="single"/>
        </w:rPr>
        <w:t>A Survey on Classifier Performance</w:t>
      </w:r>
      <w:r>
        <w:rPr>
          <w:rFonts w:ascii="Century Gothic" w:hAnsi="Century Gothic"/>
          <w:color w:val="4B3A2E"/>
          <w:sz w:val="22"/>
          <w:szCs w:val="22"/>
        </w:rPr>
        <w:t> </w:t>
      </w:r>
    </w:p>
    <w:p w14:paraId="77D2D3CD" w14:textId="576B84F5" w:rsidR="00A871D7" w:rsidRDefault="00A871D7" w:rsidP="00041F3B">
      <w:pPr>
        <w:pStyle w:val="NormalWeb"/>
        <w:spacing w:before="0" w:beforeAutospacing="0" w:after="60" w:afterAutospacing="0"/>
        <w:ind w:left="720"/>
      </w:pPr>
      <w:r>
        <w:rPr>
          <w:rFonts w:ascii="Century Gothic" w:hAnsi="Century Gothic"/>
          <w:color w:val="4B3A2E"/>
          <w:sz w:val="22"/>
          <w:szCs w:val="22"/>
        </w:rPr>
        <w:t>This survey endeavo</w:t>
      </w:r>
      <w:r w:rsidR="00B96F1A">
        <w:rPr>
          <w:rFonts w:ascii="Century Gothic" w:hAnsi="Century Gothic"/>
          <w:color w:val="4B3A2E"/>
          <w:sz w:val="22"/>
          <w:szCs w:val="22"/>
        </w:rPr>
        <w:t>u</w:t>
      </w:r>
      <w:r>
        <w:rPr>
          <w:rFonts w:ascii="Century Gothic" w:hAnsi="Century Gothic"/>
          <w:color w:val="4B3A2E"/>
          <w:sz w:val="22"/>
          <w:szCs w:val="22"/>
        </w:rPr>
        <w:t xml:space="preserve">rs to provide a comprehensive overview of classifier performance by </w:t>
      </w:r>
      <w:proofErr w:type="spellStart"/>
      <w:r>
        <w:rPr>
          <w:rFonts w:ascii="Century Gothic" w:hAnsi="Century Gothic"/>
          <w:color w:val="4B3A2E"/>
          <w:sz w:val="22"/>
          <w:szCs w:val="22"/>
        </w:rPr>
        <w:t>analyzing</w:t>
      </w:r>
      <w:proofErr w:type="spellEnd"/>
      <w:r>
        <w:rPr>
          <w:rFonts w:ascii="Century Gothic" w:hAnsi="Century Gothic"/>
          <w:color w:val="4B3A2E"/>
          <w:sz w:val="22"/>
          <w:szCs w:val="22"/>
        </w:rPr>
        <w:t xml:space="preserve"> the efficacy of different classification algorithms across diverse datasets and problem domains using Python and its libraries.</w:t>
      </w:r>
    </w:p>
    <w:p w14:paraId="6CE91BC2" w14:textId="598E46A5" w:rsidR="008420D5" w:rsidRPr="00F816D5" w:rsidRDefault="005E3C17" w:rsidP="00BB20E2">
      <w:pPr>
        <w:pStyle w:val="Heading2"/>
        <w:tabs>
          <w:tab w:val="left" w:pos="6000"/>
        </w:tabs>
        <w:rPr>
          <w:i w:val="0"/>
          <w:iCs/>
        </w:rPr>
      </w:pPr>
      <w:r w:rsidRPr="00F816D5">
        <w:rPr>
          <w:i w:val="0"/>
          <w:iCs/>
        </w:rPr>
        <w:t>Degree</w:t>
      </w:r>
      <w:r w:rsidR="00BB20E2" w:rsidRPr="00F816D5">
        <w:rPr>
          <w:i w:val="0"/>
          <w:iCs/>
        </w:rPr>
        <w:tab/>
      </w:r>
    </w:p>
    <w:p w14:paraId="45DAD311" w14:textId="5C41B874" w:rsidR="00BB20E2" w:rsidRPr="0016233B" w:rsidRDefault="00BB20E2" w:rsidP="00BB20E2">
      <w:pPr>
        <w:rPr>
          <w:i/>
        </w:rPr>
      </w:pPr>
      <w:r w:rsidRPr="0016233B">
        <w:rPr>
          <w:i/>
        </w:rPr>
        <w:t>B</w:t>
      </w:r>
      <w:r w:rsidR="00733528" w:rsidRPr="0016233B">
        <w:rPr>
          <w:i/>
        </w:rPr>
        <w:t>-T</w:t>
      </w:r>
      <w:r w:rsidRPr="0016233B">
        <w:rPr>
          <w:i/>
        </w:rPr>
        <w:t>ech in Computer Science and Engineering (currently pursuing)</w:t>
      </w:r>
    </w:p>
    <w:p w14:paraId="604E346C" w14:textId="01927BEF" w:rsidR="006313FE" w:rsidRPr="0016233B" w:rsidRDefault="006313FE" w:rsidP="00BB20E2">
      <w:pPr>
        <w:rPr>
          <w:i/>
        </w:rPr>
      </w:pPr>
      <w:r w:rsidRPr="0016233B">
        <w:rPr>
          <w:i/>
        </w:rPr>
        <w:t>Minors in Financial Economics (using Data Analytics)</w:t>
      </w:r>
    </w:p>
    <w:p w14:paraId="76E01B19" w14:textId="77777777" w:rsidR="00BB20E2" w:rsidRDefault="00BB20E2" w:rsidP="00BB20E2">
      <w:r>
        <w:t xml:space="preserve">Kalinga Institute of Industrial Technology, School of Computer Engineering </w:t>
      </w:r>
    </w:p>
    <w:p w14:paraId="4689CC7B" w14:textId="77777777" w:rsidR="00AA1B6A" w:rsidRDefault="00BB20E2" w:rsidP="00BB20E2">
      <w:r>
        <w:t>Bhubaneswar</w:t>
      </w:r>
      <w:r w:rsidR="00BB7F75">
        <w:t xml:space="preserve">, Odisha </w:t>
      </w:r>
    </w:p>
    <w:p w14:paraId="5D9B567D" w14:textId="2E19A535" w:rsidR="0043747B" w:rsidRPr="00001974" w:rsidRDefault="00AA1B6A" w:rsidP="00BB20E2">
      <w:pPr>
        <w:rPr>
          <w:sz w:val="18"/>
          <w:szCs w:val="18"/>
        </w:rPr>
      </w:pPr>
      <w:r w:rsidRPr="00001974">
        <w:rPr>
          <w:sz w:val="18"/>
          <w:szCs w:val="18"/>
        </w:rPr>
        <w:t>Expected Graduation-</w:t>
      </w:r>
      <w:r w:rsidR="00F816D5" w:rsidRPr="00001974">
        <w:rPr>
          <w:sz w:val="18"/>
          <w:szCs w:val="18"/>
        </w:rPr>
        <w:t>June</w:t>
      </w:r>
      <w:r w:rsidR="00BB20E2" w:rsidRPr="00001974">
        <w:rPr>
          <w:sz w:val="18"/>
          <w:szCs w:val="18"/>
        </w:rPr>
        <w:t xml:space="preserve"> 2025</w:t>
      </w:r>
    </w:p>
    <w:p w14:paraId="4055F247" w14:textId="77777777" w:rsidR="0043747B" w:rsidRPr="0043747B" w:rsidRDefault="0043747B" w:rsidP="0043747B">
      <w:pPr>
        <w:pStyle w:val="Heading2"/>
        <w:rPr>
          <w:i w:val="0"/>
          <w:iCs/>
          <w:sz w:val="20"/>
          <w:szCs w:val="20"/>
        </w:rPr>
      </w:pPr>
      <w:r w:rsidRPr="0043747B">
        <w:rPr>
          <w:i w:val="0"/>
          <w:iCs/>
        </w:rPr>
        <w:t>Publications</w:t>
      </w:r>
    </w:p>
    <w:p w14:paraId="3C3C7438" w14:textId="77777777" w:rsidR="0043747B" w:rsidRDefault="0043747B" w:rsidP="0043747B">
      <w:pPr>
        <w:pStyle w:val="Heading2"/>
        <w:rPr>
          <w:rFonts w:asciiTheme="minorHAnsi" w:eastAsiaTheme="minorHAnsi" w:hAnsiTheme="minorHAnsi" w:cstheme="minorBidi"/>
          <w:b w:val="0"/>
          <w:bCs/>
          <w:i w:val="0"/>
          <w:iCs/>
          <w:spacing w:val="0"/>
          <w:sz w:val="22"/>
          <w:szCs w:val="22"/>
        </w:rPr>
      </w:pPr>
    </w:p>
    <w:p w14:paraId="7CB4D4D5" w14:textId="1FC7E1A4" w:rsidR="0043747B" w:rsidRPr="0043747B" w:rsidRDefault="0043747B" w:rsidP="0043747B">
      <w:pPr>
        <w:pStyle w:val="Heading2"/>
        <w:rPr>
          <w:b w:val="0"/>
          <w:bCs/>
          <w:i w:val="0"/>
          <w:iCs/>
        </w:rPr>
      </w:pPr>
      <w:r w:rsidRPr="0043747B">
        <w:rPr>
          <w:rFonts w:asciiTheme="minorHAnsi" w:eastAsiaTheme="minorHAnsi" w:hAnsiTheme="minorHAnsi" w:cstheme="minorBidi"/>
          <w:b w:val="0"/>
          <w:bCs/>
          <w:spacing w:val="0"/>
          <w:sz w:val="22"/>
          <w:szCs w:val="22"/>
        </w:rPr>
        <w:t>Title:</w:t>
      </w:r>
      <w:r w:rsidRPr="0043747B">
        <w:rPr>
          <w:rFonts w:asciiTheme="minorHAnsi" w:eastAsiaTheme="minorHAnsi" w:hAnsiTheme="minorHAnsi" w:cstheme="minorBidi"/>
          <w:b w:val="0"/>
          <w:bCs/>
          <w:i w:val="0"/>
          <w:iCs/>
          <w:spacing w:val="0"/>
          <w:sz w:val="22"/>
          <w:szCs w:val="22"/>
        </w:rPr>
        <w:t xml:space="preserve"> "Ensuring Security and Privacy in IoT Ecosystems: A Comprehensive Approach"</w:t>
      </w:r>
      <w:r w:rsidRPr="0043747B">
        <w:rPr>
          <w:rFonts w:asciiTheme="minorHAnsi" w:eastAsiaTheme="minorHAnsi" w:hAnsiTheme="minorHAnsi" w:cstheme="minorBidi"/>
          <w:b w:val="0"/>
          <w:bCs/>
          <w:i w:val="0"/>
          <w:iCs/>
          <w:spacing w:val="0"/>
          <w:sz w:val="22"/>
          <w:szCs w:val="22"/>
        </w:rPr>
        <w:br/>
      </w:r>
      <w:r w:rsidRPr="0043747B">
        <w:rPr>
          <w:rFonts w:asciiTheme="minorHAnsi" w:eastAsiaTheme="minorHAnsi" w:hAnsiTheme="minorHAnsi" w:cstheme="minorBidi"/>
          <w:b w:val="0"/>
          <w:bCs/>
          <w:spacing w:val="0"/>
          <w:sz w:val="22"/>
          <w:szCs w:val="22"/>
        </w:rPr>
        <w:t>Journal:</w:t>
      </w:r>
      <w:r w:rsidRPr="0043747B">
        <w:rPr>
          <w:rFonts w:asciiTheme="minorHAnsi" w:eastAsiaTheme="minorHAnsi" w:hAnsiTheme="minorHAnsi" w:cstheme="minorBidi"/>
          <w:b w:val="0"/>
          <w:bCs/>
          <w:i w:val="0"/>
          <w:iCs/>
          <w:spacing w:val="0"/>
          <w:sz w:val="22"/>
          <w:szCs w:val="22"/>
        </w:rPr>
        <w:t xml:space="preserve"> MAT Journals Pvt. Ltd., Volume 10, Issue 2, 2024</w:t>
      </w:r>
      <w:r w:rsidRPr="0043747B">
        <w:rPr>
          <w:rFonts w:asciiTheme="minorHAnsi" w:eastAsiaTheme="minorHAnsi" w:hAnsiTheme="minorHAnsi" w:cstheme="minorBidi"/>
          <w:b w:val="0"/>
          <w:bCs/>
          <w:i w:val="0"/>
          <w:iCs/>
          <w:spacing w:val="0"/>
          <w:sz w:val="22"/>
          <w:szCs w:val="22"/>
        </w:rPr>
        <w:br/>
        <w:t>e-ISSN: 2581-639X</w:t>
      </w:r>
    </w:p>
    <w:p w14:paraId="0915428B" w14:textId="77777777" w:rsidR="00BB20E2" w:rsidRDefault="00000000" w:rsidP="00BB20E2">
      <w:pPr>
        <w:pStyle w:val="Heading1"/>
      </w:pPr>
      <w:sdt>
        <w:sdtPr>
          <w:id w:val="250401295"/>
          <w:placeholder>
            <w:docPart w:val="0F83426225565C4E9BAADE35EC80622F"/>
          </w:placeholder>
          <w:temporary/>
          <w:showingPlcHdr/>
          <w15:appearance w15:val="hidden"/>
        </w:sdtPr>
        <w:sdtContent>
          <w:r w:rsidR="00F17539">
            <w:t>Awards and Acknowledgements</w:t>
          </w:r>
        </w:sdtContent>
      </w:sdt>
    </w:p>
    <w:p w14:paraId="0FA6881F" w14:textId="7BF28DC9" w:rsidR="00BB20E2" w:rsidRDefault="00BB20E2" w:rsidP="00BB20E2">
      <w:r>
        <w:t>Certification</w:t>
      </w:r>
      <w:r w:rsidR="00D30505">
        <w:t>s:</w:t>
      </w:r>
      <w:r>
        <w:t xml:space="preserve"> </w:t>
      </w:r>
      <w:r w:rsidR="00B22C33">
        <w:t>1.</w:t>
      </w:r>
      <w:r w:rsidR="00421324">
        <w:t xml:space="preserve"> </w:t>
      </w:r>
      <w:r>
        <w:t xml:space="preserve">Basic </w:t>
      </w:r>
      <w:r w:rsidR="00733528">
        <w:t>Problem-solving</w:t>
      </w:r>
      <w:r w:rsidR="00D30505">
        <w:t>, Hacker</w:t>
      </w:r>
      <w:r w:rsidR="00421324">
        <w:t>-</w:t>
      </w:r>
      <w:r w:rsidR="00D30505">
        <w:t xml:space="preserve">Rank </w:t>
      </w:r>
      <w:r>
        <w:t xml:space="preserve"> </w:t>
      </w:r>
    </w:p>
    <w:p w14:paraId="3577F316" w14:textId="71A37229" w:rsidR="00655178" w:rsidRDefault="00D30505" w:rsidP="00655178">
      <w:r>
        <w:tab/>
      </w:r>
      <w:r>
        <w:tab/>
        <w:t xml:space="preserve"> </w:t>
      </w:r>
      <w:r w:rsidR="00B22C33">
        <w:t>2.</w:t>
      </w:r>
      <w:r w:rsidR="00421324">
        <w:t xml:space="preserve"> </w:t>
      </w:r>
      <w:r>
        <w:t>Intermediate Problem</w:t>
      </w:r>
      <w:r w:rsidR="001837CB">
        <w:t>-</w:t>
      </w:r>
      <w:r>
        <w:t>solving, Hacker</w:t>
      </w:r>
      <w:r w:rsidR="00421324">
        <w:t>-</w:t>
      </w:r>
      <w:r>
        <w:t>Rank</w:t>
      </w:r>
    </w:p>
    <w:p w14:paraId="7EBB4A7A" w14:textId="77777777" w:rsidR="00655178" w:rsidRDefault="00655178" w:rsidP="00655178"/>
    <w:p w14:paraId="297D0807" w14:textId="55B55B72" w:rsidR="009773AB" w:rsidRDefault="00655178" w:rsidP="00655178">
      <w:r>
        <w:t>Courses:</w:t>
      </w:r>
      <w:r>
        <w:tab/>
      </w:r>
      <w:r w:rsidR="009773AB">
        <w:t xml:space="preserve"> </w:t>
      </w:r>
      <w:r>
        <w:t>1</w:t>
      </w:r>
      <w:r w:rsidR="009773AB">
        <w:t>. AWS Academy Graduate: Introduction to Cloud</w:t>
      </w:r>
    </w:p>
    <w:p w14:paraId="2CAAF236" w14:textId="01D90255" w:rsidR="00655178" w:rsidRPr="00BB20E2" w:rsidRDefault="00655178" w:rsidP="009773AB">
      <w:pPr>
        <w:ind w:left="1440"/>
      </w:pPr>
      <w:r>
        <w:t xml:space="preserve"> 2. Google Data Analytics Professional Certificate </w:t>
      </w:r>
    </w:p>
    <w:p w14:paraId="35DA596A" w14:textId="70C812EA" w:rsidR="008420D5" w:rsidRPr="0043747B" w:rsidRDefault="008420D5" w:rsidP="00BB20E2">
      <w:pPr>
        <w:pStyle w:val="Heading2"/>
        <w:rPr>
          <w:b w:val="0"/>
          <w:bCs/>
          <w:i w:val="0"/>
          <w:iCs/>
        </w:rPr>
      </w:pPr>
    </w:p>
    <w:sectPr w:rsidR="008420D5" w:rsidRPr="0043747B">
      <w:headerReference w:type="default" r:id="rId9"/>
      <w:footerReference w:type="default" r:id="rId10"/>
      <w:headerReference w:type="first" r:id="rId11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9E46E" w14:textId="77777777" w:rsidR="0078334F" w:rsidRDefault="0078334F">
      <w:pPr>
        <w:spacing w:after="0" w:line="240" w:lineRule="auto"/>
      </w:pPr>
      <w:r>
        <w:separator/>
      </w:r>
    </w:p>
  </w:endnote>
  <w:endnote w:type="continuationSeparator" w:id="0">
    <w:p w14:paraId="5D39B59C" w14:textId="77777777" w:rsidR="0078334F" w:rsidRDefault="00783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BBE72E" w14:textId="77777777" w:rsidR="008420D5" w:rsidRDefault="00F1753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733B4" w14:textId="77777777" w:rsidR="0078334F" w:rsidRDefault="0078334F">
      <w:pPr>
        <w:spacing w:after="0" w:line="240" w:lineRule="auto"/>
      </w:pPr>
      <w:r>
        <w:separator/>
      </w:r>
    </w:p>
  </w:footnote>
  <w:footnote w:type="continuationSeparator" w:id="0">
    <w:p w14:paraId="406E4F9D" w14:textId="77777777" w:rsidR="0078334F" w:rsidRDefault="00783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872C1" w14:textId="77777777" w:rsidR="008420D5" w:rsidRDefault="00F17539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5C1D54E" wp14:editId="7820D418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6E499860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17B05" w14:textId="77777777" w:rsidR="008420D5" w:rsidRDefault="00F17539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E7596DB" wp14:editId="20290609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0E7CB55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5456D5"/>
    <w:multiLevelType w:val="hybridMultilevel"/>
    <w:tmpl w:val="D19AC1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A585BC3"/>
    <w:multiLevelType w:val="hybridMultilevel"/>
    <w:tmpl w:val="3306F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81131D"/>
    <w:multiLevelType w:val="hybridMultilevel"/>
    <w:tmpl w:val="CEF2B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86CE6"/>
    <w:multiLevelType w:val="hybridMultilevel"/>
    <w:tmpl w:val="0A6418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94232861">
    <w:abstractNumId w:val="9"/>
  </w:num>
  <w:num w:numId="2" w16cid:durableId="1817379508">
    <w:abstractNumId w:val="7"/>
  </w:num>
  <w:num w:numId="3" w16cid:durableId="1498692414">
    <w:abstractNumId w:val="6"/>
  </w:num>
  <w:num w:numId="4" w16cid:durableId="824082118">
    <w:abstractNumId w:val="5"/>
  </w:num>
  <w:num w:numId="5" w16cid:durableId="186213008">
    <w:abstractNumId w:val="4"/>
  </w:num>
  <w:num w:numId="6" w16cid:durableId="518348638">
    <w:abstractNumId w:val="8"/>
  </w:num>
  <w:num w:numId="7" w16cid:durableId="1987660215">
    <w:abstractNumId w:val="3"/>
  </w:num>
  <w:num w:numId="8" w16cid:durableId="873730976">
    <w:abstractNumId w:val="2"/>
  </w:num>
  <w:num w:numId="9" w16cid:durableId="763300937">
    <w:abstractNumId w:val="1"/>
  </w:num>
  <w:num w:numId="10" w16cid:durableId="322469097">
    <w:abstractNumId w:val="0"/>
  </w:num>
  <w:num w:numId="11" w16cid:durableId="1055933855">
    <w:abstractNumId w:val="12"/>
  </w:num>
  <w:num w:numId="12" w16cid:durableId="948003001">
    <w:abstractNumId w:val="13"/>
  </w:num>
  <w:num w:numId="13" w16cid:durableId="1721706078">
    <w:abstractNumId w:val="10"/>
  </w:num>
  <w:num w:numId="14" w16cid:durableId="194203210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C3E"/>
    <w:rsid w:val="00001974"/>
    <w:rsid w:val="00041F3B"/>
    <w:rsid w:val="0005012E"/>
    <w:rsid w:val="00092A02"/>
    <w:rsid w:val="000E0122"/>
    <w:rsid w:val="000E3CE2"/>
    <w:rsid w:val="00100CF4"/>
    <w:rsid w:val="0016233B"/>
    <w:rsid w:val="001837CB"/>
    <w:rsid w:val="00211751"/>
    <w:rsid w:val="002456F2"/>
    <w:rsid w:val="00246F1F"/>
    <w:rsid w:val="002579D7"/>
    <w:rsid w:val="002C38F2"/>
    <w:rsid w:val="002D7475"/>
    <w:rsid w:val="00306E96"/>
    <w:rsid w:val="0032131B"/>
    <w:rsid w:val="0032508A"/>
    <w:rsid w:val="0034367C"/>
    <w:rsid w:val="003851FA"/>
    <w:rsid w:val="0041373D"/>
    <w:rsid w:val="00421324"/>
    <w:rsid w:val="0043747B"/>
    <w:rsid w:val="00445C52"/>
    <w:rsid w:val="004517CC"/>
    <w:rsid w:val="004E1AC0"/>
    <w:rsid w:val="004E532F"/>
    <w:rsid w:val="0056157E"/>
    <w:rsid w:val="0057788E"/>
    <w:rsid w:val="005C5E5B"/>
    <w:rsid w:val="005D5A8E"/>
    <w:rsid w:val="005D5EBE"/>
    <w:rsid w:val="005E3C17"/>
    <w:rsid w:val="006313FE"/>
    <w:rsid w:val="00655178"/>
    <w:rsid w:val="00675223"/>
    <w:rsid w:val="0073208E"/>
    <w:rsid w:val="00733528"/>
    <w:rsid w:val="00762313"/>
    <w:rsid w:val="00770D7D"/>
    <w:rsid w:val="00776350"/>
    <w:rsid w:val="0078334F"/>
    <w:rsid w:val="007B7C78"/>
    <w:rsid w:val="007F3CB4"/>
    <w:rsid w:val="008420D5"/>
    <w:rsid w:val="00845742"/>
    <w:rsid w:val="00853FAD"/>
    <w:rsid w:val="0085734C"/>
    <w:rsid w:val="0088296E"/>
    <w:rsid w:val="008A3C2C"/>
    <w:rsid w:val="008D5C3E"/>
    <w:rsid w:val="00934871"/>
    <w:rsid w:val="009773AB"/>
    <w:rsid w:val="00994B9B"/>
    <w:rsid w:val="00A244F4"/>
    <w:rsid w:val="00A3535A"/>
    <w:rsid w:val="00A871D7"/>
    <w:rsid w:val="00AA1B6A"/>
    <w:rsid w:val="00AB06C0"/>
    <w:rsid w:val="00AC22C4"/>
    <w:rsid w:val="00AC4D06"/>
    <w:rsid w:val="00B22C33"/>
    <w:rsid w:val="00B52E46"/>
    <w:rsid w:val="00B96F1A"/>
    <w:rsid w:val="00BB20E2"/>
    <w:rsid w:val="00BB7F75"/>
    <w:rsid w:val="00C129BA"/>
    <w:rsid w:val="00C15B2B"/>
    <w:rsid w:val="00C62F7A"/>
    <w:rsid w:val="00C659D5"/>
    <w:rsid w:val="00C92909"/>
    <w:rsid w:val="00CD4674"/>
    <w:rsid w:val="00CF0F68"/>
    <w:rsid w:val="00D01B84"/>
    <w:rsid w:val="00D30505"/>
    <w:rsid w:val="00D939C0"/>
    <w:rsid w:val="00D97998"/>
    <w:rsid w:val="00E07CF2"/>
    <w:rsid w:val="00E459AB"/>
    <w:rsid w:val="00E53939"/>
    <w:rsid w:val="00E6733C"/>
    <w:rsid w:val="00E90C7E"/>
    <w:rsid w:val="00F17539"/>
    <w:rsid w:val="00F4387D"/>
    <w:rsid w:val="00F816D5"/>
    <w:rsid w:val="00FB3B6D"/>
    <w:rsid w:val="00FC66CA"/>
    <w:rsid w:val="00FD1FEE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FD1F92"/>
  <w15:chartTrackingRefBased/>
  <w15:docId w15:val="{BF1373FA-AB9E-D949-B0D8-43EB00BF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5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505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US"/>
    </w:rPr>
  </w:style>
  <w:style w:type="character" w:styleId="Hyperlink">
    <w:name w:val="Hyperlink"/>
    <w:basedOn w:val="DefaultParagraphFont"/>
    <w:uiPriority w:val="99"/>
    <w:unhideWhenUsed/>
    <w:rsid w:val="00E459AB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59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4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soumyakant-parida-55698b254/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ronitparida36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onit/Library/Containers/com.microsoft.Word/Data/Library/Application%20Support/Microsoft/Office/16.0/DTS/en-US%7bEFA9DECD-1B44-F643-A970-735168061534%7d/%7b7CD887E4-D695-0648-8549-76B7922ADB52%7dtf10002079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D3AC5E8935C5D4D8B60A8AD200CC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D9F09-C901-BC40-9B01-54B9B15DA3DE}"/>
      </w:docPartPr>
      <w:docPartBody>
        <w:p w:rsidR="00BD5F54" w:rsidRDefault="00D12D56">
          <w:pPr>
            <w:pStyle w:val="AD3AC5E8935C5D4D8B60A8AD200CCB02"/>
          </w:pPr>
          <w:r>
            <w:t>Skills Summary</w:t>
          </w:r>
        </w:p>
      </w:docPartBody>
    </w:docPart>
    <w:docPart>
      <w:docPartPr>
        <w:name w:val="0F83426225565C4E9BAADE35EC806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6B029-68B6-D341-8267-E6469DEF9EC4}"/>
      </w:docPartPr>
      <w:docPartBody>
        <w:p w:rsidR="00BD5F54" w:rsidRDefault="00D12D56">
          <w:pPr>
            <w:pStyle w:val="0F83426225565C4E9BAADE35EC80622F"/>
          </w:pPr>
          <w:r>
            <w:t>Awards and Acknowledgements</w:t>
          </w:r>
        </w:p>
      </w:docPartBody>
    </w:docPart>
    <w:docPart>
      <w:docPartPr>
        <w:name w:val="718F510AC629D7469B6C3B65E482FE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FE14A-F46A-A649-8F52-F85411038E68}"/>
      </w:docPartPr>
      <w:docPartBody>
        <w:p w:rsidR="001374B3" w:rsidRDefault="00F95398" w:rsidP="00F95398">
          <w:pPr>
            <w:pStyle w:val="718F510AC629D7469B6C3B65E482FEB7"/>
          </w:pPr>
          <w:r>
            <w:t>Skills Summary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D56"/>
    <w:rsid w:val="00016AA1"/>
    <w:rsid w:val="00046A4B"/>
    <w:rsid w:val="00090A9A"/>
    <w:rsid w:val="001374B3"/>
    <w:rsid w:val="00156FCF"/>
    <w:rsid w:val="00331EF2"/>
    <w:rsid w:val="003373C7"/>
    <w:rsid w:val="004822A1"/>
    <w:rsid w:val="004C07E4"/>
    <w:rsid w:val="00573A78"/>
    <w:rsid w:val="007B2301"/>
    <w:rsid w:val="00863FA5"/>
    <w:rsid w:val="00894D41"/>
    <w:rsid w:val="0090161F"/>
    <w:rsid w:val="0091032A"/>
    <w:rsid w:val="00920CBA"/>
    <w:rsid w:val="009D1652"/>
    <w:rsid w:val="00B9281D"/>
    <w:rsid w:val="00BA78C5"/>
    <w:rsid w:val="00BD5F54"/>
    <w:rsid w:val="00C72EF9"/>
    <w:rsid w:val="00C90D2E"/>
    <w:rsid w:val="00D06613"/>
    <w:rsid w:val="00D12D56"/>
    <w:rsid w:val="00D21374"/>
    <w:rsid w:val="00DC2982"/>
    <w:rsid w:val="00E33048"/>
    <w:rsid w:val="00E4373B"/>
    <w:rsid w:val="00EE01FB"/>
    <w:rsid w:val="00F57FBD"/>
    <w:rsid w:val="00F831E6"/>
    <w:rsid w:val="00F95398"/>
    <w:rsid w:val="00FD06BB"/>
    <w:rsid w:val="00FE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3AC5E8935C5D4D8B60A8AD200CCB02">
    <w:name w:val="AD3AC5E8935C5D4D8B60A8AD200CCB02"/>
  </w:style>
  <w:style w:type="paragraph" w:customStyle="1" w:styleId="0F83426225565C4E9BAADE35EC80622F">
    <w:name w:val="0F83426225565C4E9BAADE35EC80622F"/>
  </w:style>
  <w:style w:type="paragraph" w:customStyle="1" w:styleId="718F510AC629D7469B6C3B65E482FEB7">
    <w:name w:val="718F510AC629D7469B6C3B65E482FEB7"/>
    <w:rsid w:val="00F953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{7CD887E4-D695-0648-8549-76B7922ADB52}tf10002079.dotx</Template>
  <TotalTime>42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50</cp:revision>
  <cp:lastPrinted>2024-02-02T09:39:00Z</cp:lastPrinted>
  <dcterms:created xsi:type="dcterms:W3CDTF">2024-02-02T09:39:00Z</dcterms:created>
  <dcterms:modified xsi:type="dcterms:W3CDTF">2024-09-02T00:11:00Z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</Properties>
</file>