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1745452497"/>
        <w:placeholder>
          <w:docPart w:val="B88B220BD4454560A6006B861AEFF7EF"/>
        </w:placeholder>
        <w:temporary/>
        <w:showingPlcHdr/>
        <w15:appearance w15:val="hidden"/>
      </w:sdtPr>
      <w:sdtEndPr/>
      <w:sdtContent>
        <w:p w14:paraId="6E30A736" w14:textId="77777777" w:rsidR="008D63B6" w:rsidRDefault="008D63B6" w:rsidP="008D63B6">
          <w:pPr>
            <w:pStyle w:val="Heading3"/>
          </w:pPr>
          <w:r>
            <w:t>Education</w:t>
          </w:r>
        </w:p>
      </w:sdtContent>
    </w:sdt>
    <w:p w14:paraId="5B8BB781" w14:textId="77777777" w:rsidR="008D63B6" w:rsidRDefault="008D63B6" w:rsidP="008D63B6">
      <w:pPr>
        <w:pStyle w:val="Heading4"/>
      </w:pPr>
      <w:r w:rsidRPr="00C007DF">
        <w:t>MS</w:t>
      </w:r>
      <w:r>
        <w:t xml:space="preserve"> </w:t>
      </w:r>
      <w:r w:rsidRPr="00C007DF">
        <w:t>R</w:t>
      </w:r>
      <w:r>
        <w:t xml:space="preserve">amaiah </w:t>
      </w:r>
      <w:r w:rsidRPr="00C007DF">
        <w:t>U</w:t>
      </w:r>
      <w:r>
        <w:t xml:space="preserve">niversity of </w:t>
      </w:r>
      <w:r w:rsidRPr="00C007DF">
        <w:t>A</w:t>
      </w:r>
      <w:r>
        <w:t xml:space="preserve">pplied </w:t>
      </w:r>
      <w:r w:rsidRPr="00C007DF">
        <w:t>S</w:t>
      </w:r>
      <w:r>
        <w:t>ciences</w:t>
      </w:r>
      <w:r w:rsidRPr="00C007DF">
        <w:t>, Bengaluru</w:t>
      </w:r>
      <w:r>
        <w:t>, bachelor of engineering</w:t>
      </w:r>
    </w:p>
    <w:p w14:paraId="1A0BB77E" w14:textId="6F660554" w:rsidR="008D63B6" w:rsidRPr="009D24F8" w:rsidRDefault="008D63B6" w:rsidP="008D63B6">
      <w:pPr>
        <w:pStyle w:val="Heading5"/>
        <w:rPr>
          <w:sz w:val="22"/>
          <w:szCs w:val="22"/>
        </w:rPr>
      </w:pPr>
      <w:r>
        <w:rPr>
          <w:sz w:val="22"/>
          <w:szCs w:val="22"/>
        </w:rPr>
        <w:t>7/10</w:t>
      </w:r>
    </w:p>
    <w:p w14:paraId="4E8B1844" w14:textId="77777777" w:rsidR="008D63B6" w:rsidRDefault="008D63B6" w:rsidP="008D63B6">
      <w:pPr>
        <w:pStyle w:val="ListParagraph"/>
        <w:ind w:left="0"/>
        <w:rPr>
          <w:rFonts w:cstheme="majorHAnsi"/>
          <w:b/>
          <w:bCs/>
          <w:sz w:val="28"/>
          <w:szCs w:val="28"/>
        </w:rPr>
      </w:pPr>
      <w:r w:rsidRPr="009D24F8">
        <w:rPr>
          <w:rFonts w:asciiTheme="majorHAnsi" w:hAnsiTheme="majorHAnsi" w:cstheme="majorHAnsi"/>
          <w:b/>
          <w:bCs/>
          <w:sz w:val="28"/>
          <w:szCs w:val="28"/>
        </w:rPr>
        <w:t>ALVA’S SA ALVA MEMORIAL COLLEGE, MOODBIDRI</w:t>
      </w:r>
      <w:r>
        <w:rPr>
          <w:rFonts w:asciiTheme="majorHAnsi" w:hAnsiTheme="majorHAnsi" w:cstheme="majorHAnsi"/>
          <w:b/>
          <w:bCs/>
          <w:sz w:val="28"/>
          <w:szCs w:val="28"/>
        </w:rPr>
        <w:t>, 12</w:t>
      </w:r>
      <w:r>
        <w:rPr>
          <w:rFonts w:asciiTheme="majorHAnsi" w:hAnsiTheme="majorHAnsi" w:cstheme="majorHAnsi"/>
          <w:b/>
          <w:bCs/>
          <w:sz w:val="28"/>
          <w:szCs w:val="28"/>
          <w:vertAlign w:val="superscript"/>
        </w:rPr>
        <w:t>TH</w:t>
      </w:r>
      <w:r>
        <w:rPr>
          <w:rFonts w:asciiTheme="majorHAnsi" w:hAnsiTheme="majorHAnsi" w:cstheme="majorHAnsi"/>
          <w:b/>
          <w:bCs/>
          <w:sz w:val="28"/>
          <w:szCs w:val="28"/>
        </w:rPr>
        <w:t xml:space="preserve"> GRADE</w:t>
      </w:r>
    </w:p>
    <w:p w14:paraId="492ECB15" w14:textId="77777777" w:rsidR="008D63B6" w:rsidRPr="009D24F8" w:rsidRDefault="008D63B6" w:rsidP="008D63B6">
      <w:pPr>
        <w:pStyle w:val="ListParagraph"/>
        <w:ind w:left="0"/>
        <w:rPr>
          <w:rFonts w:cstheme="minorHAnsi"/>
        </w:rPr>
      </w:pPr>
      <w:r w:rsidRPr="009D24F8">
        <w:rPr>
          <w:rFonts w:cstheme="minorHAnsi"/>
        </w:rPr>
        <w:t>78.5%</w:t>
      </w:r>
    </w:p>
    <w:p w14:paraId="2331D16D" w14:textId="77777777" w:rsidR="008D63B6" w:rsidRPr="009D24F8" w:rsidRDefault="008D63B6" w:rsidP="008D63B6">
      <w:pPr>
        <w:pStyle w:val="Heading5"/>
        <w:rPr>
          <w:rFonts w:asciiTheme="majorHAnsi" w:hAnsiTheme="majorHAnsi" w:cstheme="majorHAnsi"/>
          <w:b/>
          <w:bCs/>
        </w:rPr>
      </w:pPr>
      <w:r w:rsidRPr="009D24F8">
        <w:rPr>
          <w:rFonts w:asciiTheme="majorHAnsi" w:hAnsiTheme="majorHAnsi" w:cstheme="majorHAnsi"/>
          <w:b/>
          <w:bCs/>
        </w:rPr>
        <w:t>ST. MARY’S PUBLIC SCHOOL(ICSE), Bengaluru, 10</w:t>
      </w:r>
      <w:r w:rsidRPr="009D24F8">
        <w:rPr>
          <w:rFonts w:asciiTheme="majorHAnsi" w:hAnsiTheme="majorHAnsi" w:cstheme="majorHAnsi"/>
          <w:b/>
          <w:bCs/>
          <w:vertAlign w:val="superscript"/>
        </w:rPr>
        <w:t>th</w:t>
      </w:r>
      <w:r w:rsidRPr="009D24F8">
        <w:rPr>
          <w:rFonts w:asciiTheme="majorHAnsi" w:hAnsiTheme="majorHAnsi" w:cstheme="majorHAnsi"/>
          <w:b/>
          <w:bCs/>
        </w:rPr>
        <w:t xml:space="preserve"> grade</w:t>
      </w:r>
    </w:p>
    <w:p w14:paraId="493C128C" w14:textId="77777777" w:rsidR="008D63B6" w:rsidRDefault="008D63B6" w:rsidP="008D63B6">
      <w:r>
        <w:t>79.5%</w:t>
      </w:r>
    </w:p>
    <w:p w14:paraId="321BDECF" w14:textId="307FAE9B" w:rsidR="00D70063" w:rsidRDefault="00D70063" w:rsidP="00D70063">
      <w:pPr>
        <w:pStyle w:val="Heading3"/>
      </w:pPr>
      <w:r>
        <w:rPr>
          <w:noProof/>
          <w:lang w:eastAsia="en-US"/>
        </w:rPr>
        <mc:AlternateContent>
          <mc:Choice Requires="wps">
            <w:drawing>
              <wp:anchor distT="45720" distB="45720" distL="114300" distR="114300" simplePos="0" relativeHeight="251659264" behindDoc="0" locked="1" layoutInCell="1" allowOverlap="1" wp14:anchorId="6CBBA66C" wp14:editId="5F3763B9">
                <wp:simplePos x="0" y="0"/>
                <mc:AlternateContent>
                  <mc:Choice Requires="wp14">
                    <wp:positionH relativeFrom="page">
                      <wp14:pctPosHOffset>8800</wp14:pctPosHOffset>
                    </wp:positionH>
                  </mc:Choice>
                  <mc:Fallback>
                    <wp:positionH relativeFrom="page">
                      <wp:posOffset>683895</wp:posOffset>
                    </wp:positionH>
                  </mc:Fallback>
                </mc:AlternateContent>
                <wp:positionV relativeFrom="margin">
                  <wp:align>top</wp:align>
                </wp:positionV>
                <wp:extent cx="2148840" cy="8458200"/>
                <wp:effectExtent l="0" t="0" r="3810" b="0"/>
                <wp:wrapSquare wrapText="bothSides"/>
                <wp:docPr id="217" name="Text Box 2" descr="Sidebar text bo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8840" cy="84582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1C1103" w14:textId="6C5B73C8" w:rsidR="00D70063" w:rsidRDefault="00D70063" w:rsidP="002821EB">
                            <w:pPr>
                              <w:pStyle w:val="Photo"/>
                              <w:jc w:val="left"/>
                            </w:pPr>
                          </w:p>
                          <w:sdt>
                            <w:sdtPr>
                              <w:alias w:val="Your Name"/>
                              <w:tag w:val="Your Name"/>
                              <w:id w:val="-1489158292"/>
                              <w:placeholder>
                                <w:docPart w:val="F69E992E2C8948D0ADDB01AB90090FBC"/>
                              </w:placeholder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15:appearance w15:val="hidden"/>
                              <w:text w:multiLine="1"/>
                            </w:sdtPr>
                            <w:sdtEndPr/>
                            <w:sdtContent>
                              <w:p w14:paraId="58C56519" w14:textId="75FE7C0E" w:rsidR="00187B92" w:rsidRPr="00486E5D" w:rsidRDefault="00F729D9" w:rsidP="00486E5D">
                                <w:pPr>
                                  <w:pStyle w:val="Title"/>
                                </w:pPr>
                                <w:r>
                                  <w:t>Mukesh shetty</w:t>
                                </w:r>
                              </w:p>
                            </w:sdtContent>
                          </w:sdt>
                          <w:p w14:paraId="27C45516" w14:textId="2F2B1AF4" w:rsidR="00D70063" w:rsidRDefault="00E610DC" w:rsidP="00D70063">
                            <w:pPr>
                              <w:pStyle w:val="Subtitle"/>
                            </w:pPr>
                            <w:sdt>
                              <w:sdtPr>
                                <w:alias w:val="Position Title"/>
                                <w:tag w:val=""/>
                                <w:id w:val="-214128171"/>
                                <w:placeholder>
                                  <w:docPart w:val="E07E28C4715A4A1684771BA1A3A9B51F"/>
                                </w:placeholder>
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<w15:appearance w15:val="hidden"/>
                                <w:text w:multiLine="1"/>
                              </w:sdtPr>
                              <w:sdtEndPr/>
                              <w:sdtContent>
                                <w:r w:rsidR="00F729D9">
                                  <w:t>mechanical engineer</w:t>
                                </w:r>
                              </w:sdtContent>
                            </w:sdt>
                          </w:p>
                          <w:p w14:paraId="32010123" w14:textId="77777777" w:rsidR="00D70063" w:rsidRDefault="00E610DC" w:rsidP="00D70063">
                            <w:pPr>
                              <w:pStyle w:val="Heading1"/>
                            </w:pPr>
                            <w:sdt>
                              <w:sdtPr>
                                <w:id w:val="-1270160369"/>
                                <w:placeholder>
                                  <w:docPart w:val="5BD1991B40064D7194E79A27F1823CCD"/>
                                </w:placeholder>
                                <w:temporary/>
                                <w:showingPlcHdr/>
                                <w15:appearance w15:val="hidden"/>
                              </w:sdtPr>
                              <w:sdtEndPr/>
                              <w:sdtContent>
                                <w:r w:rsidR="00D70063">
                                  <w:t>Objective</w:t>
                                </w:r>
                              </w:sdtContent>
                            </w:sdt>
                          </w:p>
                          <w:p w14:paraId="6B9574E1" w14:textId="33D0914C" w:rsidR="00D70063" w:rsidRDefault="009D24F8" w:rsidP="00D70063">
                            <w:bookmarkStart w:id="0" w:name="_Hlk69379377"/>
                            <w:r w:rsidRPr="009E20B9">
                              <w:t>To obtain a responsible, challenging, and awarding position in an organization with an established track record where my skills, abilities, and technical abilities can be utilized</w:t>
                            </w:r>
                            <w:bookmarkEnd w:id="0"/>
                            <w:r>
                              <w:t>.</w:t>
                            </w:r>
                          </w:p>
                          <w:p w14:paraId="5FB1BB6C" w14:textId="1129DF31" w:rsidR="00D70063" w:rsidRDefault="009D24F8" w:rsidP="00D70063">
                            <w:pPr>
                              <w:pStyle w:val="Heading2"/>
                            </w:pPr>
                            <w:r>
                              <w:t>technical skills</w:t>
                            </w:r>
                          </w:p>
                          <w:p w14:paraId="13DD4A33" w14:textId="7F33E67E" w:rsidR="009D24F8" w:rsidRPr="00852A54" w:rsidRDefault="009D24F8" w:rsidP="009D24F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Scripting: </w:t>
                            </w:r>
                            <w:r>
                              <w:t>MATLAB</w:t>
                            </w:r>
                          </w:p>
                          <w:p w14:paraId="2B745069" w14:textId="16CC6C52" w:rsidR="009D24F8" w:rsidRPr="00885DC5" w:rsidRDefault="009D24F8" w:rsidP="009D24F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CAD Modelling: </w:t>
                            </w:r>
                            <w:r w:rsidRPr="00852A54">
                              <w:t>AutoCAD</w:t>
                            </w:r>
                            <w:r>
                              <w:t>, CATIA, Adams, Ansys</w:t>
                            </w:r>
                          </w:p>
                          <w:p w14:paraId="283D835E" w14:textId="77777777" w:rsidR="009D24F8" w:rsidRPr="00852A54" w:rsidRDefault="009D24F8" w:rsidP="009D24F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MS Office: </w:t>
                            </w:r>
                            <w:r w:rsidRPr="00852A54">
                              <w:t xml:space="preserve">MS </w:t>
                            </w:r>
                            <w:proofErr w:type="spellStart"/>
                            <w:r w:rsidRPr="00852A54">
                              <w:t>Powerpoint</w:t>
                            </w:r>
                            <w:proofErr w:type="spellEnd"/>
                            <w:r>
                              <w:t xml:space="preserve"> Presentation, MS Excel, MS Word</w:t>
                            </w:r>
                          </w:p>
                          <w:p w14:paraId="7D91ACAD" w14:textId="217B9D7F" w:rsidR="00CC02B8" w:rsidRDefault="00CC02B8" w:rsidP="00CC02B8">
                            <w:pPr>
                              <w:pStyle w:val="Heading2"/>
                              <w:rPr>
                                <w:rFonts w:asciiTheme="minorHAnsi" w:eastAsiaTheme="minorHAnsi" w:hAnsiTheme="minorHAnsi" w:cstheme="minorBidi"/>
                                <w:caps w:val="0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</w:pPr>
                            <w:r>
                              <w:t>strengths</w:t>
                            </w:r>
                          </w:p>
                          <w:p w14:paraId="406FF66D" w14:textId="54473584" w:rsidR="00D70063" w:rsidRDefault="00CC02B8" w:rsidP="00CC02B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Team leading</w:t>
                            </w:r>
                          </w:p>
                          <w:p w14:paraId="4ADCDA53" w14:textId="26489E88" w:rsidR="00CC02B8" w:rsidRDefault="00CC02B8" w:rsidP="00CC02B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Self-motivated</w:t>
                            </w:r>
                          </w:p>
                          <w:p w14:paraId="3E90B4EA" w14:textId="37462020" w:rsidR="00CC02B8" w:rsidRDefault="002B3392" w:rsidP="00CC02B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 xml:space="preserve">Dedication </w:t>
                            </w:r>
                          </w:p>
                          <w:p w14:paraId="184B3655" w14:textId="0042E3A7" w:rsidR="002B3392" w:rsidRDefault="002B3392" w:rsidP="00CC02B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Hard working</w:t>
                            </w:r>
                          </w:p>
                          <w:sdt>
                            <w:sdtPr>
                              <w:id w:val="-26178941"/>
                              <w:placeholder>
                                <w:docPart w:val="10B20CB696FD4A698D2B31910C1AF2C6"/>
                              </w:placeholder>
                              <w:temporary/>
                              <w:showingPlcHdr/>
                              <w15:appearance w15:val="hidden"/>
                            </w:sdtPr>
                            <w:sdtEndPr/>
                            <w:sdtContent>
                              <w:p w14:paraId="224D856C" w14:textId="77777777" w:rsidR="00D70063" w:rsidRDefault="00D70063" w:rsidP="00D70063">
                                <w:pPr>
                                  <w:pStyle w:val="Heading2"/>
                                </w:pPr>
                                <w:r>
                                  <w:t>Vitals</w:t>
                                </w:r>
                              </w:p>
                            </w:sdtContent>
                          </w:sdt>
                          <w:p w14:paraId="13044133" w14:textId="238659E1" w:rsidR="00D70063" w:rsidRDefault="009D24F8" w:rsidP="00D70063">
                            <w:pPr>
                              <w:pStyle w:val="ContactInfo"/>
                            </w:pPr>
                            <w:r>
                              <w:t>Bengaluru, 560073</w:t>
                            </w:r>
                          </w:p>
                          <w:p w14:paraId="25460783" w14:textId="434F765A" w:rsidR="00D70063" w:rsidRDefault="009D24F8" w:rsidP="00D70063">
                            <w:pPr>
                              <w:pStyle w:val="ContactInfo"/>
                            </w:pPr>
                            <w:r>
                              <w:t>9611821090</w:t>
                            </w:r>
                          </w:p>
                          <w:p w14:paraId="0A9AF918" w14:textId="02AA7A9B" w:rsidR="00D70063" w:rsidRDefault="009D24F8" w:rsidP="00D70063">
                            <w:pPr>
                              <w:pStyle w:val="ContactInfo"/>
                            </w:pPr>
                            <w:r>
                              <w:t>mukeshshetty28@gmail.com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BBA66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Sidebar text box" style="position:absolute;margin-left:0;margin-top:0;width:169.2pt;height:666pt;z-index:251659264;visibility:visible;mso-wrap-style:square;mso-width-percent:0;mso-height-percent:0;mso-left-percent:88;mso-wrap-distance-left:9pt;mso-wrap-distance-top:3.6pt;mso-wrap-distance-right:9pt;mso-wrap-distance-bottom:3.6pt;mso-position-horizontal-relative:page;mso-position-vertical:top;mso-position-vertical-relative:margin;mso-width-percent:0;mso-height-percent:0;mso-left-percent:88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" fillcolor="#fabd77 [1940]" stroked="f">
                <v:textbox inset="0,0,0,0">
                  <w:txbxContent>
                    <w:p w14:paraId="1D1C1103" w14:textId="6C5B73C8" w:rsidR="00D70063" w:rsidRDefault="00D70063" w:rsidP="002821EB">
                      <w:pPr>
                        <w:pStyle w:val="Photo"/>
                        <w:jc w:val="left"/>
                      </w:pPr>
                    </w:p>
                    <w:sdt>
                      <w:sdtPr>
                        <w:alias w:val="Your Name"/>
                        <w:tag w:val="Your Name"/>
                        <w:id w:val="-1489158292"/>
                        <w:placeholder>
                          <w:docPart w:val="F69E992E2C8948D0ADDB01AB90090FBC"/>
                        </w:placeholder>
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<w15:appearance w15:val="hidden"/>
                        <w:text w:multiLine="1"/>
                      </w:sdtPr>
                      <w:sdtEndPr/>
                      <w:sdtContent>
                        <w:p w14:paraId="58C56519" w14:textId="75FE7C0E" w:rsidR="00187B92" w:rsidRPr="00486E5D" w:rsidRDefault="00F729D9" w:rsidP="00486E5D">
                          <w:pPr>
                            <w:pStyle w:val="Title"/>
                          </w:pPr>
                          <w:r>
                            <w:t>Mukesh shetty</w:t>
                          </w:r>
                        </w:p>
                      </w:sdtContent>
                    </w:sdt>
                    <w:p w14:paraId="27C45516" w14:textId="2F2B1AF4" w:rsidR="00D70063" w:rsidRDefault="00762F60" w:rsidP="00D70063">
                      <w:pPr>
                        <w:pStyle w:val="Subtitle"/>
                      </w:pPr>
                      <w:sdt>
                        <w:sdtPr>
                          <w:alias w:val="Position Title"/>
                          <w:tag w:val=""/>
                          <w:id w:val="-214128171"/>
                          <w:placeholder>
                            <w:docPart w:val="E07E28C4715A4A1684771BA1A3A9B51F"/>
                          </w:placeholder>
                          <w:dataBinding w:prefixMappings="xmlns:ns0='http://schemas.microsoft.com/office/2006/coverPageProps' " w:xpath="/ns0:CoverPageProperties[1]/ns0:CompanyAddress[1]" w:storeItemID="{55AF091B-3C7A-41E3-B477-F2FDAA23CFDA}"/>
                          <w15:appearance w15:val="hidden"/>
                          <w:text w:multiLine="1"/>
                        </w:sdtPr>
                        <w:sdtEndPr/>
                        <w:sdtContent>
                          <w:r w:rsidR="00F729D9">
                            <w:t>mechanical engineer</w:t>
                          </w:r>
                        </w:sdtContent>
                      </w:sdt>
                    </w:p>
                    <w:p w14:paraId="32010123" w14:textId="77777777" w:rsidR="00D70063" w:rsidRDefault="00762F60" w:rsidP="00D70063">
                      <w:pPr>
                        <w:pStyle w:val="Heading1"/>
                      </w:pPr>
                      <w:sdt>
                        <w:sdtPr>
                          <w:id w:val="-1270160369"/>
                          <w:placeholder>
                            <w:docPart w:val="5BD1991B40064D7194E79A27F1823CCD"/>
                          </w:placeholder>
                          <w:temporary/>
                          <w:showingPlcHdr/>
                          <w15:appearance w15:val="hidden"/>
                        </w:sdtPr>
                        <w:sdtEndPr/>
                        <w:sdtContent>
                          <w:r w:rsidR="00D70063">
                            <w:t>Objective</w:t>
                          </w:r>
                        </w:sdtContent>
                      </w:sdt>
                    </w:p>
                    <w:p w14:paraId="6B9574E1" w14:textId="33D0914C" w:rsidR="00D70063" w:rsidRDefault="009D24F8" w:rsidP="00D70063">
                      <w:bookmarkStart w:id="1" w:name="_Hlk69379377"/>
                      <w:r w:rsidRPr="009E20B9">
                        <w:t>To obtain a responsible, challenging, and awarding position in an organization with an established track record where my skills, abilities, and technical abilities can be utilized</w:t>
                      </w:r>
                      <w:bookmarkEnd w:id="1"/>
                      <w:r>
                        <w:t>.</w:t>
                      </w:r>
                    </w:p>
                    <w:p w14:paraId="5FB1BB6C" w14:textId="1129DF31" w:rsidR="00D70063" w:rsidRDefault="009D24F8" w:rsidP="00D70063">
                      <w:pPr>
                        <w:pStyle w:val="Heading2"/>
                      </w:pPr>
                      <w:r>
                        <w:t>technical skills</w:t>
                      </w:r>
                    </w:p>
                    <w:p w14:paraId="13DD4A33" w14:textId="7F33E67E" w:rsidR="009D24F8" w:rsidRPr="00852A54" w:rsidRDefault="009D24F8" w:rsidP="009D24F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Scripting: </w:t>
                      </w:r>
                      <w:r>
                        <w:t>MATLAB</w:t>
                      </w:r>
                    </w:p>
                    <w:p w14:paraId="2B745069" w14:textId="16CC6C52" w:rsidR="009D24F8" w:rsidRPr="00885DC5" w:rsidRDefault="009D24F8" w:rsidP="009D24F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CAD Modelling: </w:t>
                      </w:r>
                      <w:r w:rsidRPr="00852A54">
                        <w:t>AutoCAD</w:t>
                      </w:r>
                      <w:r>
                        <w:t>, CATIA, Adams</w:t>
                      </w:r>
                      <w:r>
                        <w:t>, Ansys</w:t>
                      </w:r>
                    </w:p>
                    <w:p w14:paraId="283D835E" w14:textId="77777777" w:rsidR="009D24F8" w:rsidRPr="00852A54" w:rsidRDefault="009D24F8" w:rsidP="009D24F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MS Office: </w:t>
                      </w:r>
                      <w:r w:rsidRPr="00852A54">
                        <w:t xml:space="preserve">MS </w:t>
                      </w:r>
                      <w:proofErr w:type="spellStart"/>
                      <w:r w:rsidRPr="00852A54">
                        <w:t>Powerpoint</w:t>
                      </w:r>
                      <w:proofErr w:type="spellEnd"/>
                      <w:r>
                        <w:t xml:space="preserve"> Presentation, MS Excel, MS Word</w:t>
                      </w:r>
                    </w:p>
                    <w:p w14:paraId="7D91ACAD" w14:textId="217B9D7F" w:rsidR="00CC02B8" w:rsidRDefault="00CC02B8" w:rsidP="00CC02B8">
                      <w:pPr>
                        <w:pStyle w:val="Heading2"/>
                        <w:rPr>
                          <w:rFonts w:asciiTheme="minorHAnsi" w:eastAsiaTheme="minorHAnsi" w:hAnsiTheme="minorHAnsi" w:cstheme="minorBidi"/>
                          <w:caps w:val="0"/>
                          <w:color w:val="auto"/>
                          <w:sz w:val="24"/>
                          <w:szCs w:val="24"/>
                          <w:lang w:eastAsia="en-US"/>
                        </w:rPr>
                      </w:pPr>
                      <w:r>
                        <w:t>strengths</w:t>
                      </w:r>
                    </w:p>
                    <w:p w14:paraId="406FF66D" w14:textId="54473584" w:rsidR="00D70063" w:rsidRDefault="00CC02B8" w:rsidP="00CC02B8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>Team leading</w:t>
                      </w:r>
                    </w:p>
                    <w:p w14:paraId="4ADCDA53" w14:textId="26489E88" w:rsidR="00CC02B8" w:rsidRDefault="00CC02B8" w:rsidP="00CC02B8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>Self-motivated</w:t>
                      </w:r>
                    </w:p>
                    <w:p w14:paraId="3E90B4EA" w14:textId="37462020" w:rsidR="00CC02B8" w:rsidRDefault="002B3392" w:rsidP="00CC02B8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 xml:space="preserve">Dedication </w:t>
                      </w:r>
                    </w:p>
                    <w:p w14:paraId="184B3655" w14:textId="0042E3A7" w:rsidR="002B3392" w:rsidRDefault="002B3392" w:rsidP="00CC02B8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>Hard working</w:t>
                      </w:r>
                    </w:p>
                    <w:sdt>
                      <w:sdtPr>
                        <w:id w:val="-26178941"/>
                        <w:placeholder>
                          <w:docPart w:val="10B20CB696FD4A698D2B31910C1AF2C6"/>
                        </w:placeholder>
                        <w:temporary/>
                        <w:showingPlcHdr/>
                        <w15:appearance w15:val="hidden"/>
                      </w:sdtPr>
                      <w:sdtEndPr/>
                      <w:sdtContent>
                        <w:p w14:paraId="224D856C" w14:textId="77777777" w:rsidR="00D70063" w:rsidRDefault="00D70063" w:rsidP="00D70063">
                          <w:pPr>
                            <w:pStyle w:val="Heading2"/>
                          </w:pPr>
                          <w:r>
                            <w:t>Vitals</w:t>
                          </w:r>
                        </w:p>
                      </w:sdtContent>
                    </w:sdt>
                    <w:p w14:paraId="13044133" w14:textId="238659E1" w:rsidR="00D70063" w:rsidRDefault="009D24F8" w:rsidP="00D70063">
                      <w:pPr>
                        <w:pStyle w:val="ContactInfo"/>
                      </w:pPr>
                      <w:r>
                        <w:t>Bengaluru, 560073</w:t>
                      </w:r>
                    </w:p>
                    <w:p w14:paraId="25460783" w14:textId="434F765A" w:rsidR="00D70063" w:rsidRDefault="009D24F8" w:rsidP="00D70063">
                      <w:pPr>
                        <w:pStyle w:val="ContactInfo"/>
                      </w:pPr>
                      <w:r>
                        <w:t>9611821090</w:t>
                      </w:r>
                    </w:p>
                    <w:p w14:paraId="0A9AF918" w14:textId="02AA7A9B" w:rsidR="00D70063" w:rsidRDefault="009D24F8" w:rsidP="00D70063">
                      <w:pPr>
                        <w:pStyle w:val="ContactInfo"/>
                      </w:pPr>
                      <w:r>
                        <w:t>mukeshshetty28@gmail.com</w:t>
                      </w:r>
                    </w:p>
                  </w:txbxContent>
                </v:textbox>
                <w10:wrap type="square" anchorx="page" anchory="margin"/>
                <w10:anchorlock/>
              </v:shape>
            </w:pict>
          </mc:Fallback>
        </mc:AlternateContent>
      </w:r>
      <w:r w:rsidR="009D24F8">
        <w:t>internships</w:t>
      </w:r>
    </w:p>
    <w:p w14:paraId="723F7F91" w14:textId="0BAE38BE" w:rsidR="00D70063" w:rsidRDefault="009D24F8" w:rsidP="00D70063">
      <w:pPr>
        <w:pStyle w:val="Heading4"/>
      </w:pPr>
      <w:r>
        <w:t>hindustan aeronautics limited, bengaluru</w:t>
      </w:r>
    </w:p>
    <w:p w14:paraId="090DCBC0" w14:textId="1903FC91" w:rsidR="00D70063" w:rsidRDefault="009D24F8" w:rsidP="00D70063">
      <w:pPr>
        <w:pStyle w:val="Heading5"/>
      </w:pPr>
      <w:r>
        <w:t>8 weeks</w:t>
      </w:r>
    </w:p>
    <w:p w14:paraId="1CCCB34C" w14:textId="368B2FCF" w:rsidR="00D70063" w:rsidRDefault="009D24F8" w:rsidP="008D63B6">
      <w:pPr>
        <w:pStyle w:val="ListParagraph"/>
        <w:numPr>
          <w:ilvl w:val="0"/>
          <w:numId w:val="2"/>
        </w:numPr>
      </w:pPr>
      <w:r w:rsidRPr="006F39E9">
        <w:t>Training in Foundry and Forge Division</w:t>
      </w:r>
    </w:p>
    <w:p w14:paraId="14B5D75E" w14:textId="3A7EB2F2" w:rsidR="008D63B6" w:rsidRDefault="008D63B6" w:rsidP="008D63B6">
      <w:pPr>
        <w:pStyle w:val="ListParagraph"/>
        <w:numPr>
          <w:ilvl w:val="0"/>
          <w:numId w:val="2"/>
        </w:numPr>
      </w:pPr>
      <w:r>
        <w:t>Insights of departments based on materials used for manufacturing</w:t>
      </w:r>
    </w:p>
    <w:p w14:paraId="29A3B0AD" w14:textId="2FAA2DCA" w:rsidR="008D63B6" w:rsidRDefault="008D63B6" w:rsidP="008D63B6">
      <w:pPr>
        <w:pStyle w:val="ListParagraph"/>
        <w:numPr>
          <w:ilvl w:val="0"/>
          <w:numId w:val="2"/>
        </w:numPr>
      </w:pPr>
      <w:r>
        <w:t xml:space="preserve">Process of manufacturing aircraft parts </w:t>
      </w:r>
    </w:p>
    <w:p w14:paraId="787098C6" w14:textId="6C7C69DA" w:rsidR="00D70063" w:rsidRDefault="008D63B6" w:rsidP="00D70063">
      <w:pPr>
        <w:pStyle w:val="Heading3"/>
      </w:pPr>
      <w:r>
        <w:t>area of interest</w:t>
      </w:r>
    </w:p>
    <w:p w14:paraId="12A1DE4A" w14:textId="34103326" w:rsidR="00D70063" w:rsidRPr="008D63B6" w:rsidRDefault="008D63B6" w:rsidP="008D63B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Product Designing </w:t>
      </w:r>
    </w:p>
    <w:p w14:paraId="530D9CEB" w14:textId="4FFA490E" w:rsidR="008D63B6" w:rsidRPr="008D63B6" w:rsidRDefault="008D63B6" w:rsidP="00D7006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Manufacturing </w:t>
      </w:r>
    </w:p>
    <w:p w14:paraId="26D8383B" w14:textId="4FF1FC89" w:rsidR="008D63B6" w:rsidRPr="008D63B6" w:rsidRDefault="008D63B6" w:rsidP="008D63B6">
      <w:pPr>
        <w:pStyle w:val="Heading3"/>
      </w:pPr>
      <w:r>
        <w:t>project details</w:t>
      </w:r>
    </w:p>
    <w:p w14:paraId="424A61F8" w14:textId="6A63376D" w:rsidR="00D70063" w:rsidRPr="008D63B6" w:rsidRDefault="008D63B6" w:rsidP="00D70063">
      <w:pPr>
        <w:pStyle w:val="ListParagraph"/>
        <w:numPr>
          <w:ilvl w:val="0"/>
          <w:numId w:val="3"/>
        </w:numPr>
      </w:pPr>
      <w:r w:rsidRPr="00885DC5">
        <w:rPr>
          <w:lang w:val="en-US"/>
        </w:rPr>
        <w:t>Development of a Composite Corrugated Structure</w:t>
      </w:r>
    </w:p>
    <w:p w14:paraId="1D4958CC" w14:textId="202615B3" w:rsidR="008D63B6" w:rsidRPr="00885DC5" w:rsidRDefault="008D63B6" w:rsidP="008D63B6">
      <w:pPr>
        <w:pStyle w:val="ListParagraph"/>
        <w:numPr>
          <w:ilvl w:val="0"/>
          <w:numId w:val="3"/>
        </w:numPr>
      </w:pPr>
      <w:r w:rsidRPr="00885DC5">
        <w:rPr>
          <w:lang w:val="en-US"/>
        </w:rPr>
        <w:t>Development of a Composite rescue bridge</w:t>
      </w:r>
      <w:r>
        <w:rPr>
          <w:lang w:val="en-US"/>
        </w:rPr>
        <w:t xml:space="preserve"> using corrugated structure</w:t>
      </w:r>
    </w:p>
    <w:p w14:paraId="0BD66403" w14:textId="3AC7703A" w:rsidR="00CC02B8" w:rsidRPr="00CC02B8" w:rsidRDefault="00CC02B8" w:rsidP="00CC02B8">
      <w:pPr>
        <w:pStyle w:val="Heading3"/>
      </w:pPr>
      <w:r>
        <w:t xml:space="preserve">achievements </w:t>
      </w:r>
    </w:p>
    <w:p w14:paraId="172AC0D0" w14:textId="6380676D" w:rsidR="00CC02B8" w:rsidRPr="006F66F6" w:rsidRDefault="006F66F6" w:rsidP="00CC02B8">
      <w:pPr>
        <w:pStyle w:val="ListParagraph"/>
        <w:numPr>
          <w:ilvl w:val="0"/>
          <w:numId w:val="4"/>
        </w:numPr>
        <w:rPr>
          <w:b/>
          <w:bCs/>
        </w:rPr>
      </w:pPr>
      <w:r w:rsidRPr="006F66F6">
        <w:rPr>
          <w:b/>
          <w:bCs/>
        </w:rPr>
        <w:t>WINNERS</w:t>
      </w:r>
      <w:r w:rsidR="00CC02B8">
        <w:t xml:space="preserve"> of </w:t>
      </w:r>
      <w:r w:rsidRPr="006F66F6">
        <w:rPr>
          <w:b/>
          <w:bCs/>
        </w:rPr>
        <w:t>SMART INDIA HACKATHON</w:t>
      </w:r>
      <w:r>
        <w:t xml:space="preserve"> </w:t>
      </w:r>
      <w:r w:rsidR="00CC02B8" w:rsidRPr="006F66F6">
        <w:rPr>
          <w:b/>
          <w:bCs/>
        </w:rPr>
        <w:t>2020</w:t>
      </w:r>
      <w:r w:rsidR="00CC02B8">
        <w:t xml:space="preserve">, Hardware edition [Team Name: </w:t>
      </w:r>
      <w:proofErr w:type="spellStart"/>
      <w:r w:rsidR="00CC02B8">
        <w:t>SOMyojan</w:t>
      </w:r>
      <w:proofErr w:type="spellEnd"/>
      <w:r w:rsidR="00CC02B8">
        <w:t>]</w:t>
      </w:r>
      <w:r>
        <w:t xml:space="preserve"> </w:t>
      </w:r>
    </w:p>
    <w:p w14:paraId="73D013AB" w14:textId="21853DC2" w:rsidR="006F66F6" w:rsidRPr="00837039" w:rsidRDefault="006F66F6" w:rsidP="006F66F6">
      <w:pPr>
        <w:pStyle w:val="ListParagraph"/>
        <w:numPr>
          <w:ilvl w:val="1"/>
          <w:numId w:val="4"/>
        </w:numPr>
        <w:rPr>
          <w:b/>
          <w:bCs/>
        </w:rPr>
      </w:pPr>
      <w:r>
        <w:t xml:space="preserve">The problem statement was </w:t>
      </w:r>
      <w:r>
        <w:t>Restoring of transportation system in the Hilly areas of Uttarakhand during peak rainy season</w:t>
      </w:r>
      <w:r>
        <w:t>.</w:t>
      </w:r>
    </w:p>
    <w:p w14:paraId="7B523F0A" w14:textId="77777777" w:rsidR="008D63B6" w:rsidRDefault="008D63B6" w:rsidP="00CC02B8"/>
    <w:p w14:paraId="3CD3EDE1" w14:textId="24D73353" w:rsidR="00D70063" w:rsidRDefault="00E610DC" w:rsidP="00CC02B8">
      <w:pPr>
        <w:pStyle w:val="Heading3"/>
      </w:pPr>
      <w:sdt>
        <w:sdtPr>
          <w:id w:val="1154334311"/>
          <w:placeholder>
            <w:docPart w:val="A44FF745EB034F85894D6684B17926D4"/>
          </w:placeholder>
          <w:temporary/>
          <w:showingPlcHdr/>
          <w15:appearance w15:val="hidden"/>
        </w:sdtPr>
        <w:sdtEndPr/>
        <w:sdtContent>
          <w:r w:rsidR="00D70063">
            <w:t>REFERENCES</w:t>
          </w:r>
        </w:sdtContent>
      </w:sdt>
    </w:p>
    <w:p w14:paraId="29599526" w14:textId="3BEF7560" w:rsidR="00581FC8" w:rsidRPr="00581FC8" w:rsidRDefault="00E610DC" w:rsidP="006B6D95">
      <w:pPr>
        <w:pStyle w:val="Heading5"/>
      </w:pPr>
      <w:sdt>
        <w:sdtPr>
          <w:id w:val="157199312"/>
          <w:placeholder>
            <w:docPart w:val="2BEFAE6F37344B20A641A0103808AFC4"/>
          </w:placeholder>
          <w:temporary/>
          <w:showingPlcHdr/>
          <w15:appearance w15:val="hidden"/>
        </w:sdtPr>
        <w:sdtEndPr/>
        <w:sdtContent>
          <w:r w:rsidR="00CC02B8" w:rsidRPr="00560EA0">
            <w:t>[Available upon request.]</w:t>
          </w:r>
        </w:sdtContent>
      </w:sdt>
    </w:p>
    <w:sectPr w:rsidR="00581FC8" w:rsidRPr="00581FC8" w:rsidSect="00FD7C04">
      <w:headerReference w:type="default" r:id="rId9"/>
      <w:pgSz w:w="12240" w:h="15840"/>
      <w:pgMar w:top="1080" w:right="1080" w:bottom="1080" w:left="4867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39F7D9" w14:textId="77777777" w:rsidR="00E610DC" w:rsidRDefault="00E610DC" w:rsidP="00187B92">
      <w:pPr>
        <w:spacing w:after="0" w:line="240" w:lineRule="auto"/>
      </w:pPr>
      <w:r>
        <w:separator/>
      </w:r>
    </w:p>
  </w:endnote>
  <w:endnote w:type="continuationSeparator" w:id="0">
    <w:p w14:paraId="57A45F85" w14:textId="77777777" w:rsidR="00E610DC" w:rsidRDefault="00E610DC" w:rsidP="00187B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unga">
    <w:altName w:val="Tunga"/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C3B74" w14:textId="77777777" w:rsidR="00E610DC" w:rsidRDefault="00E610DC" w:rsidP="00187B92">
      <w:pPr>
        <w:spacing w:after="0" w:line="240" w:lineRule="auto"/>
      </w:pPr>
      <w:r>
        <w:separator/>
      </w:r>
    </w:p>
  </w:footnote>
  <w:footnote w:type="continuationSeparator" w:id="0">
    <w:p w14:paraId="5056553C" w14:textId="77777777" w:rsidR="00E610DC" w:rsidRDefault="00E610DC" w:rsidP="00187B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3302846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2BD4B23" w14:textId="77777777" w:rsidR="009F0771" w:rsidRDefault="00187B92">
        <w:pPr>
          <w:pStyle w:val="Head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B6D95"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  <w:lang w:eastAsia="en-US"/>
          </w:rPr>
          <mc:AlternateContent>
            <mc:Choice Requires="wps">
              <w:drawing>
                <wp:anchor distT="45720" distB="45720" distL="114300" distR="114300" simplePos="0" relativeHeight="251659264" behindDoc="0" locked="1" layoutInCell="1" allowOverlap="1" wp14:anchorId="0756C0BD" wp14:editId="262CBB59">
                  <wp:simplePos x="0" y="0"/>
                  <mc:AlternateContent>
                    <mc:Choice Requires="wp14">
                      <wp:positionH relativeFrom="page">
                        <wp14:pctPosHOffset>8800</wp14:pctPosHOffset>
                      </wp:positionH>
                    </mc:Choice>
                    <mc:Fallback>
                      <wp:positionH relativeFrom="page">
                        <wp:posOffset>683895</wp:posOffset>
                      </wp:positionH>
                    </mc:Fallback>
                  </mc:AlternateContent>
                  <wp:positionV relativeFrom="margin">
                    <wp:posOffset>0</wp:posOffset>
                  </wp:positionV>
                  <wp:extent cx="2148840" cy="8458200"/>
                  <wp:effectExtent l="0" t="0" r="3810" b="0"/>
                  <wp:wrapSquare wrapText="bothSides"/>
                  <wp:docPr id="3" name="Text Box 2" descr="Sidebar text box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148840" cy="8458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Style w:val="TableGrid"/>
                                <w:tblW w:w="5000" w:type="pct"/>
                                <w:tblBorders>
                                  <w:top w:val="single" w:sz="18" w:space="0" w:color="864A04" w:themeColor="accent1" w:themeShade="80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insideH w:val="none" w:sz="0" w:space="0" w:color="auto"/>
                                  <w:insideV w:val="none" w:sz="0" w:space="0" w:color="auto"/>
                                </w:tblBorders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  <w:tblDescription w:val="Layout table"/>
                              </w:tblPr>
                              <w:tblGrid>
                                <w:gridCol w:w="3385"/>
                              </w:tblGrid>
                              <w:tr w:rsidR="002C0739" w14:paraId="3A5E417D" w14:textId="77777777" w:rsidTr="002C0739">
                                <w:trPr>
                                  <w:tblHeader/>
                                </w:trPr>
                                <w:tc>
                                  <w:tcPr>
                                    <w:tcW w:w="1959" w:type="dxa"/>
                                  </w:tcPr>
                                  <w:sdt>
                                    <w:sdtPr>
                                      <w:alias w:val="Your Name"/>
                                      <w:tag w:val="Your Name"/>
                                      <w:id w:val="1777370408"/>
    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    <w15:appearance w15:val="hidden"/>
                                      <w:text w:multiLine="1"/>
                                    </w:sdtPr>
                                    <w:sdtEndPr/>
                                    <w:sdtContent>
                                      <w:p w14:paraId="6B899562" w14:textId="34C29AF1" w:rsidR="002C0739" w:rsidRPr="00187B92" w:rsidRDefault="00F729D9" w:rsidP="00187B92">
                                        <w:pPr>
                                          <w:pStyle w:val="Title"/>
                                        </w:pPr>
                                        <w:r>
                                          <w:t>Mukesh shetty</w:t>
                                        </w:r>
                                      </w:p>
                                    </w:sdtContent>
                                  </w:sdt>
                                  <w:p w14:paraId="1834BDB3" w14:textId="12F4EB11" w:rsidR="002C0739" w:rsidRPr="00970D57" w:rsidRDefault="00E610DC" w:rsidP="00970D57">
                                    <w:pPr>
                                      <w:pStyle w:val="Subtitle"/>
                                    </w:pPr>
                                    <w:sdt>
                                      <w:sdtPr>
                                        <w:alias w:val="Position Title"/>
                                        <w:tag w:val=""/>
                                        <w:id w:val="839120990"/>
    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    <w15:appearance w15:val="hidden"/>
                                        <w:text w:multiLine="1"/>
                                      </w:sdtPr>
                                      <w:sdtEndPr/>
                                      <w:sdtContent>
                                        <w:r w:rsidR="00F729D9">
                                          <w:t>mechanical engineer</w:t>
                                        </w:r>
                                      </w:sdtContent>
                                    </w:sdt>
                                  </w:p>
                                </w:tc>
                              </w:tr>
                            </w:tbl>
                            <w:p w14:paraId="4D031A7F" w14:textId="77777777" w:rsidR="009F0771" w:rsidRDefault="00E610DC"/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w14:anchorId="0756C0BD"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alt="Sidebar text box" style="position:absolute;left:0;text-align:left;margin-left:0;margin-top:0;width:169.2pt;height:666pt;z-index:251659264;visibility:visible;mso-wrap-style:square;mso-width-percent:0;mso-height-percent:0;mso-left-percent:88;mso-wrap-distance-left:9pt;mso-wrap-distance-top:3.6pt;mso-wrap-distance-right:9pt;mso-wrap-distance-bottom:3.6pt;mso-position-horizontal-relative:page;mso-position-vertical:absolute;mso-position-vertical-relative:margin;mso-width-percent:0;mso-height-percent:0;mso-left-percent:88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" filled="f" stroked="f">
                  <v:textbox inset="0,0,0,0">
                    <w:txbxContent>
                      <w:tbl>
                        <w:tblPr>
                          <w:tblStyle w:val="TableGrid"/>
                          <w:tblW w:w="5000" w:type="pct"/>
                          <w:tblBorders>
                            <w:top w:val="single" w:sz="18" w:space="0" w:color="864A04" w:themeColor="accent1" w:themeShade="80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  <w:tblDescription w:val="Layout table"/>
                        </w:tblPr>
                        <w:tblGrid>
                          <w:gridCol w:w="3385"/>
                        </w:tblGrid>
                        <w:tr w:rsidR="002C0739" w14:paraId="3A5E417D" w14:textId="77777777" w:rsidTr="002C0739">
                          <w:trPr>
                            <w:tblHeader/>
                          </w:trPr>
                          <w:tc>
                            <w:tcPr>
                              <w:tcW w:w="1959" w:type="dxa"/>
                            </w:tcPr>
                            <w:sdt>
                              <w:sdtPr>
                                <w:alias w:val="Your Name"/>
                                <w:tag w:val="Your Name"/>
                                <w:id w:val="1777370408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15:appearance w15:val="hidden"/>
                                <w:text w:multiLine="1"/>
                              </w:sdtPr>
                              <w:sdtEndPr/>
                              <w:sdtContent>
                                <w:p w14:paraId="6B899562" w14:textId="34C29AF1" w:rsidR="002C0739" w:rsidRPr="00187B92" w:rsidRDefault="00F729D9" w:rsidP="00187B92">
                                  <w:pPr>
                                    <w:pStyle w:val="Title"/>
                                  </w:pPr>
                                  <w:r>
                                    <w:t>Mukesh shetty</w:t>
                                  </w:r>
                                </w:p>
                              </w:sdtContent>
                            </w:sdt>
                            <w:p w14:paraId="1834BDB3" w14:textId="12F4EB11" w:rsidR="002C0739" w:rsidRPr="00970D57" w:rsidRDefault="00762F60" w:rsidP="00970D57">
                              <w:pPr>
                                <w:pStyle w:val="Subtitle"/>
                              </w:pPr>
                              <w:sdt>
                                <w:sdtPr>
                                  <w:alias w:val="Position Title"/>
                                  <w:tag w:val=""/>
                                  <w:id w:val="839120990"/>
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<w15:appearance w15:val="hidden"/>
                                  <w:text w:multiLine="1"/>
                                </w:sdtPr>
                                <w:sdtEndPr/>
                                <w:sdtContent>
                                  <w:r w:rsidR="00F729D9">
                                    <w:t>mechanical engineer</w:t>
                                  </w:r>
                                </w:sdtContent>
                              </w:sdt>
                            </w:p>
                          </w:tc>
                        </w:tr>
                      </w:tbl>
                      <w:p w14:paraId="4D031A7F" w14:textId="77777777" w:rsidR="009F0771" w:rsidRDefault="00762F60"/>
                    </w:txbxContent>
                  </v:textbox>
                  <w10:wrap type="square" anchorx="page" anchory="margin"/>
                  <w10:anchorlock/>
                </v:shape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555C46"/>
    <w:multiLevelType w:val="hybridMultilevel"/>
    <w:tmpl w:val="8660BA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A36CF5"/>
    <w:multiLevelType w:val="hybridMultilevel"/>
    <w:tmpl w:val="76E46D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9547B6"/>
    <w:multiLevelType w:val="hybridMultilevel"/>
    <w:tmpl w:val="B55C06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38231A"/>
    <w:multiLevelType w:val="hybridMultilevel"/>
    <w:tmpl w:val="99D27BFC"/>
    <w:lvl w:ilvl="0" w:tplc="40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746C276D"/>
    <w:multiLevelType w:val="hybridMultilevel"/>
    <w:tmpl w:val="7D20BBD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9D9"/>
    <w:rsid w:val="00157B6F"/>
    <w:rsid w:val="00187B92"/>
    <w:rsid w:val="002821EB"/>
    <w:rsid w:val="00293B83"/>
    <w:rsid w:val="002B3392"/>
    <w:rsid w:val="002C0739"/>
    <w:rsid w:val="0039505A"/>
    <w:rsid w:val="00486E5D"/>
    <w:rsid w:val="00581FC8"/>
    <w:rsid w:val="006A3CE7"/>
    <w:rsid w:val="006B6D95"/>
    <w:rsid w:val="006F66F6"/>
    <w:rsid w:val="00744D38"/>
    <w:rsid w:val="00762F60"/>
    <w:rsid w:val="008C33FB"/>
    <w:rsid w:val="008D63B6"/>
    <w:rsid w:val="009D24F8"/>
    <w:rsid w:val="00CC02B8"/>
    <w:rsid w:val="00D70063"/>
    <w:rsid w:val="00E610DC"/>
    <w:rsid w:val="00F729D9"/>
    <w:rsid w:val="00FD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FD64F9"/>
  <w15:chartTrackingRefBased/>
  <w15:docId w15:val="{38002073-0390-4E37-98F3-D50ED4629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8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7B6F"/>
  </w:style>
  <w:style w:type="paragraph" w:styleId="Heading1">
    <w:name w:val="heading 1"/>
    <w:basedOn w:val="Normal"/>
    <w:next w:val="Normal"/>
    <w:link w:val="Heading1Char"/>
    <w:uiPriority w:val="9"/>
    <w:qFormat/>
    <w:rsid w:val="008C33FB"/>
    <w:pPr>
      <w:keepNext/>
      <w:keepLines/>
      <w:pBdr>
        <w:top w:val="single" w:sz="4" w:space="6" w:color="864A04" w:themeColor="accent1" w:themeShade="80"/>
      </w:pBdr>
      <w:spacing w:before="120" w:after="0" w:line="240" w:lineRule="auto"/>
      <w:contextualSpacing/>
      <w:outlineLvl w:val="0"/>
    </w:pPr>
    <w:rPr>
      <w:rFonts w:asciiTheme="majorHAnsi" w:eastAsiaTheme="majorEastAsia" w:hAnsiTheme="majorHAnsi" w:cstheme="majorBidi"/>
      <w:caps/>
      <w:color w:val="864A04" w:themeColor="accent1" w:themeShade="80"/>
      <w:sz w:val="28"/>
      <w:szCs w:val="32"/>
      <w:lang w:eastAsia="ja-JP"/>
    </w:rPr>
  </w:style>
  <w:style w:type="paragraph" w:styleId="Heading2">
    <w:name w:val="heading 2"/>
    <w:basedOn w:val="Normal"/>
    <w:link w:val="Heading2Char"/>
    <w:uiPriority w:val="9"/>
    <w:unhideWhenUsed/>
    <w:qFormat/>
    <w:rsid w:val="008C33FB"/>
    <w:pPr>
      <w:keepNext/>
      <w:keepLines/>
      <w:spacing w:before="480" w:after="0" w:line="240" w:lineRule="auto"/>
      <w:contextualSpacing/>
      <w:outlineLvl w:val="1"/>
    </w:pPr>
    <w:rPr>
      <w:rFonts w:asciiTheme="majorHAnsi" w:eastAsiaTheme="majorEastAsia" w:hAnsiTheme="majorHAnsi" w:cstheme="majorBidi"/>
      <w:caps/>
      <w:color w:val="864A04" w:themeColor="accent1" w:themeShade="80"/>
      <w:sz w:val="28"/>
      <w:szCs w:val="26"/>
      <w:lang w:eastAsia="ja-JP"/>
    </w:rPr>
  </w:style>
  <w:style w:type="paragraph" w:styleId="Heading3">
    <w:name w:val="heading 3"/>
    <w:basedOn w:val="Normal"/>
    <w:next w:val="Heading4"/>
    <w:link w:val="Heading3Char"/>
    <w:uiPriority w:val="9"/>
    <w:unhideWhenUsed/>
    <w:qFormat/>
    <w:rsid w:val="00187B92"/>
    <w:pPr>
      <w:keepNext/>
      <w:keepLines/>
      <w:spacing w:after="0" w:line="240" w:lineRule="auto"/>
      <w:contextualSpacing/>
      <w:outlineLvl w:val="2"/>
    </w:pPr>
    <w:rPr>
      <w:rFonts w:asciiTheme="majorHAnsi" w:eastAsiaTheme="majorEastAsia" w:hAnsiTheme="majorHAnsi" w:cstheme="majorBidi"/>
      <w:caps/>
      <w:color w:val="864A04" w:themeColor="accent1" w:themeShade="80"/>
      <w:sz w:val="36"/>
      <w:lang w:eastAsia="ja-JP"/>
    </w:rPr>
  </w:style>
  <w:style w:type="paragraph" w:styleId="Heading4">
    <w:name w:val="heading 4"/>
    <w:basedOn w:val="Normal"/>
    <w:next w:val="Heading5"/>
    <w:link w:val="Heading4Char"/>
    <w:uiPriority w:val="9"/>
    <w:unhideWhenUsed/>
    <w:qFormat/>
    <w:rsid w:val="008C33FB"/>
    <w:pPr>
      <w:keepNext/>
      <w:keepLines/>
      <w:spacing w:before="120" w:after="0" w:line="240" w:lineRule="auto"/>
      <w:contextualSpacing/>
      <w:outlineLvl w:val="3"/>
    </w:pPr>
    <w:rPr>
      <w:rFonts w:asciiTheme="majorHAnsi" w:eastAsiaTheme="majorEastAsia" w:hAnsiTheme="majorHAnsi" w:cstheme="majorBidi"/>
      <w:b/>
      <w:iCs/>
      <w:caps/>
      <w:sz w:val="28"/>
      <w:lang w:eastAsia="ja-JP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87B92"/>
    <w:pPr>
      <w:keepNext/>
      <w:keepLines/>
      <w:spacing w:after="0" w:line="240" w:lineRule="auto"/>
      <w:outlineLvl w:val="4"/>
    </w:pPr>
    <w:rPr>
      <w:rFonts w:eastAsiaTheme="minorEastAsia" w:cstheme="majorBidi"/>
      <w:caps/>
      <w:sz w:val="2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33FB"/>
    <w:rPr>
      <w:rFonts w:asciiTheme="majorHAnsi" w:eastAsiaTheme="majorEastAsia" w:hAnsiTheme="majorHAnsi" w:cstheme="majorBidi"/>
      <w:caps/>
      <w:color w:val="864A04" w:themeColor="accent1" w:themeShade="80"/>
      <w:sz w:val="28"/>
      <w:szCs w:val="3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8C33FB"/>
    <w:rPr>
      <w:rFonts w:asciiTheme="majorHAnsi" w:eastAsiaTheme="majorEastAsia" w:hAnsiTheme="majorHAnsi" w:cstheme="majorBidi"/>
      <w:caps/>
      <w:color w:val="864A04" w:themeColor="accent1" w:themeShade="80"/>
      <w:sz w:val="28"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187B92"/>
    <w:rPr>
      <w:rFonts w:asciiTheme="majorHAnsi" w:eastAsiaTheme="majorEastAsia" w:hAnsiTheme="majorHAnsi" w:cstheme="majorBidi"/>
      <w:caps/>
      <w:color w:val="864A04" w:themeColor="accent1" w:themeShade="80"/>
      <w:sz w:val="36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rsid w:val="008C33FB"/>
    <w:rPr>
      <w:rFonts w:asciiTheme="majorHAnsi" w:eastAsiaTheme="majorEastAsia" w:hAnsiTheme="majorHAnsi" w:cstheme="majorBidi"/>
      <w:b/>
      <w:iCs/>
      <w:caps/>
      <w:sz w:val="28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rsid w:val="00187B92"/>
    <w:rPr>
      <w:rFonts w:eastAsiaTheme="minorEastAsia" w:cstheme="majorBidi"/>
      <w:caps/>
      <w:sz w:val="28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187B92"/>
    <w:pPr>
      <w:spacing w:after="0" w:line="240" w:lineRule="auto"/>
      <w:ind w:left="-3787"/>
    </w:pPr>
    <w:rPr>
      <w:rFonts w:asciiTheme="majorHAnsi" w:eastAsiaTheme="minorEastAsia" w:hAnsiTheme="majorHAnsi"/>
      <w:color w:val="864A04" w:themeColor="accent1" w:themeShade="80"/>
      <w:sz w:val="28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rsid w:val="00187B92"/>
    <w:rPr>
      <w:rFonts w:asciiTheme="majorHAnsi" w:eastAsiaTheme="minorEastAsia" w:hAnsiTheme="majorHAnsi"/>
      <w:color w:val="864A04" w:themeColor="accent1" w:themeShade="80"/>
      <w:sz w:val="28"/>
      <w:lang w:eastAsia="ja-JP"/>
    </w:rPr>
  </w:style>
  <w:style w:type="table" w:styleId="TableGrid">
    <w:name w:val="Table Grid"/>
    <w:basedOn w:val="TableNormal"/>
    <w:uiPriority w:val="39"/>
    <w:rsid w:val="00D70063"/>
    <w:pPr>
      <w:spacing w:after="0" w:line="240" w:lineRule="auto"/>
    </w:pPr>
    <w:rPr>
      <w:rFonts w:eastAsiaTheme="minorEastAsi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uiPriority w:val="10"/>
    <w:qFormat/>
    <w:rsid w:val="00187B92"/>
    <w:pPr>
      <w:spacing w:after="120"/>
    </w:pPr>
    <w:rPr>
      <w:rFonts w:eastAsiaTheme="minorEastAsia"/>
      <w:lang w:eastAsia="ja-JP"/>
    </w:rPr>
  </w:style>
  <w:style w:type="character" w:styleId="Strong">
    <w:name w:val="Strong"/>
    <w:basedOn w:val="DefaultParagraphFont"/>
    <w:uiPriority w:val="22"/>
    <w:qFormat/>
    <w:rsid w:val="00D70063"/>
    <w:rPr>
      <w:b/>
      <w:bCs/>
    </w:rPr>
  </w:style>
  <w:style w:type="paragraph" w:styleId="Title">
    <w:name w:val="Title"/>
    <w:basedOn w:val="Normal"/>
    <w:link w:val="TitleChar"/>
    <w:uiPriority w:val="1"/>
    <w:qFormat/>
    <w:rsid w:val="00D70063"/>
    <w:pPr>
      <w:spacing w:before="60" w:after="0" w:line="240" w:lineRule="auto"/>
      <w:contextualSpacing/>
    </w:pPr>
    <w:rPr>
      <w:rFonts w:asciiTheme="majorHAnsi" w:eastAsiaTheme="majorEastAsia" w:hAnsiTheme="majorHAnsi" w:cstheme="majorBidi"/>
      <w:caps/>
      <w:color w:val="864A04" w:themeColor="accent1" w:themeShade="80"/>
      <w:kern w:val="28"/>
      <w:sz w:val="32"/>
      <w:szCs w:val="56"/>
      <w:lang w:eastAsia="ja-JP"/>
    </w:rPr>
  </w:style>
  <w:style w:type="character" w:customStyle="1" w:styleId="TitleChar">
    <w:name w:val="Title Char"/>
    <w:basedOn w:val="DefaultParagraphFont"/>
    <w:link w:val="Title"/>
    <w:uiPriority w:val="1"/>
    <w:rsid w:val="00D70063"/>
    <w:rPr>
      <w:rFonts w:asciiTheme="majorHAnsi" w:eastAsiaTheme="majorEastAsia" w:hAnsiTheme="majorHAnsi" w:cstheme="majorBidi"/>
      <w:caps/>
      <w:color w:val="864A04" w:themeColor="accent1" w:themeShade="80"/>
      <w:kern w:val="28"/>
      <w:sz w:val="32"/>
      <w:szCs w:val="56"/>
      <w:lang w:eastAsia="ja-JP"/>
    </w:rPr>
  </w:style>
  <w:style w:type="paragraph" w:customStyle="1" w:styleId="Photo">
    <w:name w:val="Photo"/>
    <w:basedOn w:val="Normal"/>
    <w:qFormat/>
    <w:rsid w:val="00187B92"/>
    <w:pPr>
      <w:pBdr>
        <w:top w:val="single" w:sz="18" w:space="2" w:color="864A04" w:themeColor="accent1" w:themeShade="80"/>
        <w:bottom w:val="single" w:sz="18" w:space="2" w:color="864A04" w:themeColor="accent1" w:themeShade="80"/>
      </w:pBdr>
      <w:spacing w:after="0" w:line="240" w:lineRule="auto"/>
      <w:jc w:val="center"/>
    </w:pPr>
    <w:rPr>
      <w:rFonts w:eastAsiaTheme="minorEastAsia"/>
      <w:lang w:eastAsia="ja-JP"/>
    </w:rPr>
  </w:style>
  <w:style w:type="paragraph" w:styleId="Subtitle">
    <w:name w:val="Subtitle"/>
    <w:basedOn w:val="Normal"/>
    <w:link w:val="SubtitleChar"/>
    <w:uiPriority w:val="2"/>
    <w:qFormat/>
    <w:rsid w:val="008C33FB"/>
    <w:pPr>
      <w:numPr>
        <w:ilvl w:val="1"/>
      </w:numPr>
      <w:spacing w:after="640" w:line="240" w:lineRule="auto"/>
      <w:contextualSpacing/>
    </w:pPr>
    <w:rPr>
      <w:rFonts w:asciiTheme="majorHAnsi" w:eastAsiaTheme="minorEastAsia" w:hAnsiTheme="majorHAnsi"/>
      <w:caps/>
      <w:color w:val="5A5A5A" w:themeColor="text1" w:themeTint="A5"/>
      <w:lang w:eastAsia="ja-JP"/>
    </w:rPr>
  </w:style>
  <w:style w:type="character" w:customStyle="1" w:styleId="SubtitleChar">
    <w:name w:val="Subtitle Char"/>
    <w:basedOn w:val="DefaultParagraphFont"/>
    <w:link w:val="Subtitle"/>
    <w:uiPriority w:val="2"/>
    <w:rsid w:val="008C33FB"/>
    <w:rPr>
      <w:rFonts w:asciiTheme="majorHAnsi" w:eastAsiaTheme="minorEastAsia" w:hAnsiTheme="majorHAnsi"/>
      <w:caps/>
      <w:color w:val="5A5A5A" w:themeColor="text1" w:themeTint="A5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187B92"/>
    <w:pPr>
      <w:spacing w:after="0" w:line="240" w:lineRule="auto"/>
    </w:pPr>
    <w:rPr>
      <w:rFonts w:eastAsiaTheme="minorEastAsia"/>
      <w:lang w:eastAsia="ja-JP"/>
    </w:rPr>
  </w:style>
  <w:style w:type="character" w:customStyle="1" w:styleId="FooterChar">
    <w:name w:val="Footer Char"/>
    <w:basedOn w:val="DefaultParagraphFont"/>
    <w:link w:val="Footer"/>
    <w:uiPriority w:val="99"/>
    <w:rsid w:val="00187B92"/>
    <w:rPr>
      <w:rFonts w:eastAsiaTheme="minorEastAsia"/>
      <w:lang w:eastAsia="ja-JP"/>
    </w:rPr>
  </w:style>
  <w:style w:type="character" w:styleId="PlaceholderText">
    <w:name w:val="Placeholder Text"/>
    <w:basedOn w:val="DefaultParagraphFont"/>
    <w:uiPriority w:val="99"/>
    <w:semiHidden/>
    <w:rsid w:val="00187B92"/>
    <w:rPr>
      <w:color w:val="808080"/>
    </w:rPr>
  </w:style>
  <w:style w:type="paragraph" w:styleId="ListParagraph">
    <w:name w:val="List Paragraph"/>
    <w:basedOn w:val="Normal"/>
    <w:uiPriority w:val="34"/>
    <w:qFormat/>
    <w:rsid w:val="009D24F8"/>
    <w:pPr>
      <w:spacing w:after="160"/>
      <w:ind w:left="720"/>
      <w:contextualSpacing/>
    </w:pPr>
    <w:rPr>
      <w:sz w:val="22"/>
      <w:szCs w:val="22"/>
      <w:lang w:val="en-IN" w:bidi="k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ukesh\AppData\Roaming\Microsoft\Templates\Resume%20(Professional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44FF745EB034F85894D6684B17926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85B395-2172-465D-B47B-4F6E2C73DB76}"/>
      </w:docPartPr>
      <w:docPartBody>
        <w:p w:rsidR="00AC7674" w:rsidRDefault="00F41C23">
          <w:pPr>
            <w:pStyle w:val="A44FF745EB034F85894D6684B17926D4"/>
          </w:pPr>
          <w:r>
            <w:t>REFERENCES</w:t>
          </w:r>
        </w:p>
      </w:docPartBody>
    </w:docPart>
    <w:docPart>
      <w:docPartPr>
        <w:name w:val="F69E992E2C8948D0ADDB01AB90090F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57EE81-468D-4676-866D-760542E0AE8C}"/>
      </w:docPartPr>
      <w:docPartBody>
        <w:p w:rsidR="00AC7674" w:rsidRDefault="00F41C23">
          <w:pPr>
            <w:pStyle w:val="F69E992E2C8948D0ADDB01AB90090FBC"/>
          </w:pPr>
          <w:r>
            <w:rPr>
              <w:rStyle w:val="PlaceholderText"/>
            </w:rPr>
            <w:t>Your Name</w:t>
          </w:r>
        </w:p>
      </w:docPartBody>
    </w:docPart>
    <w:docPart>
      <w:docPartPr>
        <w:name w:val="E07E28C4715A4A1684771BA1A3A9B5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E04A54-8F7E-4A6A-9828-60048BABF60E}"/>
      </w:docPartPr>
      <w:docPartBody>
        <w:p w:rsidR="00AC7674" w:rsidRDefault="00F41C23">
          <w:pPr>
            <w:pStyle w:val="E07E28C4715A4A1684771BA1A3A9B51F"/>
          </w:pPr>
          <w:r>
            <w:t>Position Title</w:t>
          </w:r>
        </w:p>
      </w:docPartBody>
    </w:docPart>
    <w:docPart>
      <w:docPartPr>
        <w:name w:val="5BD1991B40064D7194E79A27F1823C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73B6CD-77E2-4381-9D2E-2BDBCCEF7369}"/>
      </w:docPartPr>
      <w:docPartBody>
        <w:p w:rsidR="00AC7674" w:rsidRDefault="00F41C23">
          <w:pPr>
            <w:pStyle w:val="5BD1991B40064D7194E79A27F1823CCD"/>
          </w:pPr>
          <w:r>
            <w:t>Objective</w:t>
          </w:r>
        </w:p>
      </w:docPartBody>
    </w:docPart>
    <w:docPart>
      <w:docPartPr>
        <w:name w:val="10B20CB696FD4A698D2B31910C1AF2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5C6486-9F71-4D9C-8D0A-FF644DD311BD}"/>
      </w:docPartPr>
      <w:docPartBody>
        <w:p w:rsidR="00AC7674" w:rsidRDefault="00F41C23">
          <w:pPr>
            <w:pStyle w:val="10B20CB696FD4A698D2B31910C1AF2C6"/>
          </w:pPr>
          <w:r>
            <w:t>Vitals</w:t>
          </w:r>
        </w:p>
      </w:docPartBody>
    </w:docPart>
    <w:docPart>
      <w:docPartPr>
        <w:name w:val="B88B220BD4454560A6006B861AEFF7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CE42C3-1AAD-4618-87C2-FC98323D17B7}"/>
      </w:docPartPr>
      <w:docPartBody>
        <w:p w:rsidR="00AC7674" w:rsidRDefault="00495C94" w:rsidP="00495C94">
          <w:pPr>
            <w:pStyle w:val="B88B220BD4454560A6006B861AEFF7EF"/>
          </w:pPr>
          <w:r>
            <w:t>Education</w:t>
          </w:r>
        </w:p>
      </w:docPartBody>
    </w:docPart>
    <w:docPart>
      <w:docPartPr>
        <w:name w:val="2BEFAE6F37344B20A641A0103808AF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F174A7-6C67-40E8-81D4-68369AF687F7}"/>
      </w:docPartPr>
      <w:docPartBody>
        <w:p w:rsidR="00AC7674" w:rsidRDefault="00495C94" w:rsidP="00495C94">
          <w:pPr>
            <w:pStyle w:val="2BEFAE6F37344B20A641A0103808AFC4"/>
          </w:pPr>
          <w:r w:rsidRPr="00560EA0">
            <w:t>[Available upon request.]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unga">
    <w:altName w:val="Tunga"/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C94"/>
    <w:rsid w:val="00495C94"/>
    <w:rsid w:val="00AC7674"/>
    <w:rsid w:val="00E80D1C"/>
    <w:rsid w:val="00F41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kn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44FF745EB034F85894D6684B17926D4">
    <w:name w:val="A44FF745EB034F85894D6684B17926D4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F69E992E2C8948D0ADDB01AB90090FBC">
    <w:name w:val="F69E992E2C8948D0ADDB01AB90090FBC"/>
  </w:style>
  <w:style w:type="paragraph" w:customStyle="1" w:styleId="E07E28C4715A4A1684771BA1A3A9B51F">
    <w:name w:val="E07E28C4715A4A1684771BA1A3A9B51F"/>
  </w:style>
  <w:style w:type="paragraph" w:customStyle="1" w:styleId="5BD1991B40064D7194E79A27F1823CCD">
    <w:name w:val="5BD1991B40064D7194E79A27F1823CCD"/>
  </w:style>
  <w:style w:type="paragraph" w:customStyle="1" w:styleId="10B20CB696FD4A698D2B31910C1AF2C6">
    <w:name w:val="10B20CB696FD4A698D2B31910C1AF2C6"/>
  </w:style>
  <w:style w:type="paragraph" w:customStyle="1" w:styleId="B88B220BD4454560A6006B861AEFF7EF">
    <w:name w:val="B88B220BD4454560A6006B861AEFF7EF"/>
    <w:rsid w:val="00495C94"/>
  </w:style>
  <w:style w:type="paragraph" w:customStyle="1" w:styleId="2BEFAE6F37344B20A641A0103808AFC4">
    <w:name w:val="2BEFAE6F37344B20A641A0103808AFC4"/>
    <w:rsid w:val="00495C9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eme1">
  <a:themeElements>
    <a:clrScheme name="Custom 82">
      <a:dk1>
        <a:sysClr val="windowText" lastClr="000000"/>
      </a:dk1>
      <a:lt1>
        <a:sysClr val="window" lastClr="FFFFFF"/>
      </a:lt1>
      <a:dk2>
        <a:srgbClr val="333333"/>
      </a:dk2>
      <a:lt2>
        <a:srgbClr val="CCCCCC"/>
      </a:lt2>
      <a:accent1>
        <a:srgbClr val="F7931E"/>
      </a:accent1>
      <a:accent2>
        <a:srgbClr val="F06648"/>
      </a:accent2>
      <a:accent3>
        <a:srgbClr val="B27DC9"/>
      </a:accent3>
      <a:accent4>
        <a:srgbClr val="81A0E6"/>
      </a:accent4>
      <a:accent5>
        <a:srgbClr val="60C7C3"/>
      </a:accent5>
      <a:accent6>
        <a:srgbClr val="7ACC7B"/>
      </a:accent6>
      <a:hlink>
        <a:srgbClr val="0563C1"/>
      </a:hlink>
      <a:folHlink>
        <a:srgbClr val="954F72"/>
      </a:folHlink>
    </a:clrScheme>
    <a:fontScheme name="Custom 97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mechanical engineer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A14FF39-2F76-4F41-A74D-A6D35974D9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Resume (Professional).dotx</Template>
  <TotalTime>55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Mukesh shetty</dc:creator>
  <cp:keywords/>
  <dc:description/>
  <cp:lastModifiedBy>MUKESH SHETTY</cp:lastModifiedBy>
  <cp:revision>5</cp:revision>
  <dcterms:created xsi:type="dcterms:W3CDTF">2021-04-15T06:01:00Z</dcterms:created>
  <dcterms:modified xsi:type="dcterms:W3CDTF">2021-05-24T10:47:00Z</dcterms:modified>
</cp:coreProperties>
</file>