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70428" w14:textId="778F6F00" w:rsidR="00936D8D" w:rsidRDefault="00AD6FA4" w:rsidP="003502C5">
      <w:pPr>
        <w:pStyle w:val="Name"/>
        <w:rPr>
          <w:sz w:val="28"/>
          <w:szCs w:val="28"/>
        </w:rPr>
      </w:pPr>
      <w:r>
        <w:rPr>
          <w:sz w:val="28"/>
          <w:szCs w:val="28"/>
        </w:rPr>
        <w:t xml:space="preserve">Mayuri </w:t>
      </w:r>
      <w:r w:rsidR="009D0A15">
        <w:rPr>
          <w:sz w:val="28"/>
          <w:szCs w:val="28"/>
        </w:rPr>
        <w:t>RAJPUT.</w:t>
      </w:r>
    </w:p>
    <w:p w14:paraId="25B7F03C" w14:textId="5E238244" w:rsidR="00BF59EC" w:rsidRDefault="00FD604F" w:rsidP="00B775E6">
      <w:pPr>
        <w:spacing w:after="0" w:line="240" w:lineRule="auto"/>
        <w:ind w:left="5"/>
        <w:rPr>
          <w:i/>
          <w:iCs/>
        </w:rPr>
      </w:pPr>
      <w:hyperlink r:id="rId8" w:history="1">
        <w:r w:rsidR="001F24C7" w:rsidRPr="001304D1">
          <w:rPr>
            <w:rStyle w:val="Hyperlink"/>
            <w:i/>
            <w:iCs/>
          </w:rPr>
          <w:t>Rajput.neeta03@gmail.com</w:t>
        </w:r>
      </w:hyperlink>
      <w:r w:rsidR="001F24C7">
        <w:rPr>
          <w:i/>
          <w:iCs/>
        </w:rPr>
        <w:t>.</w:t>
      </w:r>
    </w:p>
    <w:p w14:paraId="13495567" w14:textId="7EFBE06B" w:rsidR="004D039A" w:rsidRDefault="004D039A" w:rsidP="00B775E6">
      <w:pPr>
        <w:spacing w:after="0" w:line="240" w:lineRule="auto"/>
        <w:ind w:left="5"/>
        <w:rPr>
          <w:i/>
          <w:iCs/>
        </w:rPr>
      </w:pPr>
      <w:r>
        <w:rPr>
          <w:i/>
          <w:iCs/>
        </w:rPr>
        <w:t>7020958570</w:t>
      </w:r>
    </w:p>
    <w:p w14:paraId="1FDD6614" w14:textId="1112AF47" w:rsidR="004D039A" w:rsidRDefault="00454A41" w:rsidP="00B775E6">
      <w:pPr>
        <w:spacing w:after="0" w:line="240" w:lineRule="auto"/>
        <w:ind w:left="5"/>
        <w:rPr>
          <w:i/>
          <w:iCs/>
        </w:rPr>
      </w:pPr>
      <w:r>
        <w:rPr>
          <w:i/>
          <w:iCs/>
        </w:rPr>
        <w:t>3</w:t>
      </w:r>
      <w:r w:rsidRPr="00454A41">
        <w:rPr>
          <w:i/>
          <w:iCs/>
          <w:vertAlign w:val="superscript"/>
        </w:rPr>
        <w:t>rd</w:t>
      </w:r>
      <w:r>
        <w:rPr>
          <w:i/>
          <w:iCs/>
        </w:rPr>
        <w:t xml:space="preserve"> cross road, KHB main road,</w:t>
      </w:r>
      <w:r w:rsidR="00000A3C">
        <w:rPr>
          <w:i/>
          <w:iCs/>
        </w:rPr>
        <w:t xml:space="preserve"> </w:t>
      </w:r>
      <w:proofErr w:type="spellStart"/>
      <w:r w:rsidR="00000A3C">
        <w:rPr>
          <w:i/>
          <w:iCs/>
        </w:rPr>
        <w:t>Sultanpalya</w:t>
      </w:r>
      <w:proofErr w:type="spellEnd"/>
      <w:r w:rsidR="00000A3C">
        <w:rPr>
          <w:i/>
          <w:iCs/>
        </w:rPr>
        <w:t>,</w:t>
      </w:r>
      <w:r>
        <w:rPr>
          <w:i/>
          <w:iCs/>
        </w:rPr>
        <w:t xml:space="preserve"> RT </w:t>
      </w:r>
      <w:proofErr w:type="spellStart"/>
      <w:r>
        <w:rPr>
          <w:i/>
          <w:iCs/>
        </w:rPr>
        <w:t>nagar</w:t>
      </w:r>
      <w:proofErr w:type="spellEnd"/>
      <w:r w:rsidR="000840EF">
        <w:rPr>
          <w:i/>
          <w:iCs/>
        </w:rPr>
        <w:t xml:space="preserve">, </w:t>
      </w:r>
      <w:proofErr w:type="spellStart"/>
      <w:r w:rsidR="000840EF">
        <w:rPr>
          <w:i/>
          <w:iCs/>
        </w:rPr>
        <w:t>Banglore</w:t>
      </w:r>
      <w:proofErr w:type="spellEnd"/>
      <w:r w:rsidR="000840EF">
        <w:rPr>
          <w:i/>
          <w:iCs/>
        </w:rPr>
        <w:t xml:space="preserve"> – 560032.</w:t>
      </w:r>
    </w:p>
    <w:sdt>
      <w:sdtPr>
        <w:id w:val="-1179423465"/>
        <w:placeholder>
          <w:docPart w:val="86E59CAAAADA86498902C3E56DA6CE99"/>
        </w:placeholder>
        <w:temporary/>
        <w:showingPlcHdr/>
        <w15:appearance w15:val="hidden"/>
      </w:sdtPr>
      <w:sdtEndPr/>
      <w:sdtContent>
        <w:p w14:paraId="20249906" w14:textId="77777777" w:rsidR="00FA0736" w:rsidRDefault="003D6096">
          <w:pPr>
            <w:pStyle w:val="Heading1"/>
          </w:pPr>
          <w:r>
            <w:t>Objective</w:t>
          </w:r>
        </w:p>
      </w:sdtContent>
    </w:sdt>
    <w:p w14:paraId="370F2C69" w14:textId="24959622" w:rsidR="00FA0736" w:rsidRPr="00C34DD8" w:rsidRDefault="00BD16BE" w:rsidP="00C34DD8">
      <w:pPr>
        <w:rPr>
          <w:sz w:val="16"/>
          <w:szCs w:val="16"/>
        </w:rPr>
      </w:pPr>
      <w:r w:rsidRPr="00C34DD8">
        <w:rPr>
          <w:sz w:val="16"/>
          <w:szCs w:val="16"/>
        </w:rPr>
        <w:t xml:space="preserve">An </w:t>
      </w:r>
      <w:proofErr w:type="spellStart"/>
      <w:r w:rsidRPr="00C34DD8">
        <w:rPr>
          <w:sz w:val="16"/>
          <w:szCs w:val="16"/>
        </w:rPr>
        <w:t>organised</w:t>
      </w:r>
      <w:proofErr w:type="spellEnd"/>
      <w:r w:rsidRPr="00C34DD8">
        <w:rPr>
          <w:sz w:val="16"/>
          <w:szCs w:val="16"/>
        </w:rPr>
        <w:t xml:space="preserve"> professional with</w:t>
      </w:r>
      <w:r w:rsidR="00C02B2E" w:rsidRPr="00C34DD8">
        <w:rPr>
          <w:sz w:val="16"/>
          <w:szCs w:val="16"/>
        </w:rPr>
        <w:t xml:space="preserve"> proven teaching,</w:t>
      </w:r>
      <w:r w:rsidR="00601B83" w:rsidRPr="00C34DD8">
        <w:rPr>
          <w:sz w:val="16"/>
          <w:szCs w:val="16"/>
        </w:rPr>
        <w:t xml:space="preserve"> </w:t>
      </w:r>
      <w:r w:rsidR="00C02B2E" w:rsidRPr="00C34DD8">
        <w:rPr>
          <w:sz w:val="16"/>
          <w:szCs w:val="16"/>
        </w:rPr>
        <w:t>guidance &amp;</w:t>
      </w:r>
      <w:r w:rsidR="00601B83" w:rsidRPr="00C34DD8">
        <w:rPr>
          <w:sz w:val="16"/>
          <w:szCs w:val="16"/>
        </w:rPr>
        <w:t xml:space="preserve"> counseling skill.</w:t>
      </w:r>
      <w:r w:rsidR="001C6D8F" w:rsidRPr="00C34DD8">
        <w:rPr>
          <w:sz w:val="16"/>
          <w:szCs w:val="16"/>
        </w:rPr>
        <w:t xml:space="preserve"> Possess strong track record</w:t>
      </w:r>
      <w:r w:rsidR="00156E95" w:rsidRPr="00C34DD8">
        <w:rPr>
          <w:sz w:val="16"/>
          <w:szCs w:val="16"/>
        </w:rPr>
        <w:t xml:space="preserve"> in improving test scores &amp; teaching </w:t>
      </w:r>
      <w:proofErr w:type="spellStart"/>
      <w:r w:rsidR="00156E95" w:rsidRPr="00C34DD8">
        <w:rPr>
          <w:sz w:val="16"/>
          <w:szCs w:val="16"/>
        </w:rPr>
        <w:t>effectively</w:t>
      </w:r>
      <w:r w:rsidR="007A0F56" w:rsidRPr="00C34DD8">
        <w:rPr>
          <w:sz w:val="16"/>
          <w:szCs w:val="16"/>
        </w:rPr>
        <w:t>.Ability</w:t>
      </w:r>
      <w:proofErr w:type="spellEnd"/>
      <w:r w:rsidR="007A0F56" w:rsidRPr="00C34DD8">
        <w:rPr>
          <w:sz w:val="16"/>
          <w:szCs w:val="16"/>
        </w:rPr>
        <w:t xml:space="preserve"> to be team player &amp; resolve </w:t>
      </w:r>
      <w:r w:rsidR="00A557FD" w:rsidRPr="00C34DD8">
        <w:rPr>
          <w:sz w:val="16"/>
          <w:szCs w:val="16"/>
        </w:rPr>
        <w:t>problems and conflicts</w:t>
      </w:r>
      <w:r w:rsidR="003E1006" w:rsidRPr="00C34DD8">
        <w:rPr>
          <w:sz w:val="16"/>
          <w:szCs w:val="16"/>
        </w:rPr>
        <w:t xml:space="preserve"> professionally</w:t>
      </w:r>
      <w:r w:rsidR="00A15960" w:rsidRPr="00C34DD8">
        <w:rPr>
          <w:sz w:val="16"/>
          <w:szCs w:val="16"/>
        </w:rPr>
        <w:t>. Skilled at communicating complex</w:t>
      </w:r>
      <w:r w:rsidR="00EE7524" w:rsidRPr="00C34DD8">
        <w:rPr>
          <w:sz w:val="16"/>
          <w:szCs w:val="16"/>
        </w:rPr>
        <w:t xml:space="preserve"> information in a simple and </w:t>
      </w:r>
      <w:r w:rsidR="001D6B14" w:rsidRPr="00C34DD8">
        <w:rPr>
          <w:sz w:val="16"/>
          <w:szCs w:val="16"/>
        </w:rPr>
        <w:t>entertaining</w:t>
      </w:r>
      <w:r w:rsidR="0035530D" w:rsidRPr="00C34DD8">
        <w:rPr>
          <w:sz w:val="16"/>
          <w:szCs w:val="16"/>
        </w:rPr>
        <w:t xml:space="preserve"> manner. Looking to </w:t>
      </w:r>
      <w:r w:rsidR="008C4B11" w:rsidRPr="00C34DD8">
        <w:rPr>
          <w:sz w:val="16"/>
          <w:szCs w:val="16"/>
        </w:rPr>
        <w:t>contribute my knowledge &amp; skill</w:t>
      </w:r>
      <w:r w:rsidR="00E97878" w:rsidRPr="00C34DD8">
        <w:rPr>
          <w:sz w:val="16"/>
          <w:szCs w:val="16"/>
        </w:rPr>
        <w:t xml:space="preserve"> in a school that offers a genuine</w:t>
      </w:r>
      <w:r w:rsidR="00EB1AB8" w:rsidRPr="00C34DD8">
        <w:rPr>
          <w:sz w:val="16"/>
          <w:szCs w:val="16"/>
        </w:rPr>
        <w:t xml:space="preserve"> opportunity for career progression.</w:t>
      </w:r>
    </w:p>
    <w:sdt>
      <w:sdtPr>
        <w:id w:val="1728489637"/>
        <w:placeholder>
          <w:docPart w:val="44F829FC183C7C429704924C6E620FF4"/>
        </w:placeholder>
        <w:temporary/>
        <w:showingPlcHdr/>
        <w15:appearance w15:val="hidden"/>
      </w:sdtPr>
      <w:sdtEndPr/>
      <w:sdtContent>
        <w:p w14:paraId="5C277895" w14:textId="77777777" w:rsidR="00FA0736" w:rsidRDefault="003D6096">
          <w:pPr>
            <w:pStyle w:val="Heading1"/>
          </w:pPr>
          <w:r>
            <w:t>Experience</w:t>
          </w:r>
        </w:p>
      </w:sdtContent>
    </w:sdt>
    <w:p w14:paraId="156B2C09" w14:textId="72DBBC69" w:rsidR="00BF165C" w:rsidRDefault="00BF165C" w:rsidP="00E36F69">
      <w:pPr>
        <w:rPr>
          <w:color w:val="7030A0"/>
          <w:u w:val="single"/>
        </w:rPr>
      </w:pPr>
      <w:r>
        <w:rPr>
          <w:color w:val="7030A0"/>
          <w:u w:val="single"/>
        </w:rPr>
        <w:t>Dec 2020 – till date.</w:t>
      </w:r>
    </w:p>
    <w:p w14:paraId="72D7FE61" w14:textId="6FEA95E4" w:rsidR="00BF165C" w:rsidRDefault="00BF165C" w:rsidP="00E36F69">
      <w:pPr>
        <w:rPr>
          <w:color w:val="000000" w:themeColor="text1"/>
        </w:rPr>
      </w:pPr>
      <w:r>
        <w:rPr>
          <w:color w:val="000000" w:themeColor="text1"/>
        </w:rPr>
        <w:t xml:space="preserve">Working </w:t>
      </w:r>
      <w:r w:rsidR="004C6745">
        <w:rPr>
          <w:color w:val="000000" w:themeColor="text1"/>
        </w:rPr>
        <w:t>as a</w:t>
      </w:r>
      <w:r>
        <w:rPr>
          <w:color w:val="000000" w:themeColor="text1"/>
        </w:rPr>
        <w:t xml:space="preserve"> Process Associate in CMT process in Amazon, </w:t>
      </w:r>
      <w:r w:rsidR="004C6745">
        <w:rPr>
          <w:color w:val="000000" w:themeColor="text1"/>
        </w:rPr>
        <w:t>Bangalore</w:t>
      </w:r>
      <w:bookmarkStart w:id="0" w:name="_GoBack"/>
      <w:bookmarkEnd w:id="0"/>
      <w:r>
        <w:rPr>
          <w:color w:val="000000" w:themeColor="text1"/>
        </w:rPr>
        <w:t>.</w:t>
      </w:r>
      <w:r w:rsidR="004C6745">
        <w:rPr>
          <w:color w:val="000000" w:themeColor="text1"/>
        </w:rPr>
        <w:t xml:space="preserve"> (Work</w:t>
      </w:r>
      <w:r w:rsidR="004C6745">
        <w:rPr>
          <w:color w:val="000000" w:themeColor="text1"/>
        </w:rPr>
        <w:t xml:space="preserve"> From Home)</w:t>
      </w:r>
    </w:p>
    <w:p w14:paraId="76ED2CD8" w14:textId="42B236A0" w:rsidR="00BF165C" w:rsidRDefault="00BF165C" w:rsidP="00BF165C">
      <w:pPr>
        <w:pStyle w:val="ListParagraph"/>
        <w:numPr>
          <w:ilvl w:val="0"/>
          <w:numId w:val="30"/>
        </w:numPr>
        <w:rPr>
          <w:color w:val="000000" w:themeColor="text1"/>
        </w:rPr>
      </w:pPr>
      <w:r>
        <w:rPr>
          <w:color w:val="000000" w:themeColor="text1"/>
        </w:rPr>
        <w:t>Data monitoring.</w:t>
      </w:r>
    </w:p>
    <w:p w14:paraId="730D7C82" w14:textId="31C7A981" w:rsidR="00BF165C" w:rsidRPr="00BF165C" w:rsidRDefault="004C6745" w:rsidP="00BF165C">
      <w:pPr>
        <w:pStyle w:val="ListParagraph"/>
        <w:ind w:left="720"/>
        <w:rPr>
          <w:color w:val="000000" w:themeColor="text1"/>
        </w:rPr>
      </w:pPr>
      <w:r>
        <w:rPr>
          <w:color w:val="000000" w:themeColor="text1"/>
        </w:rPr>
        <w:t>(Data</w:t>
      </w:r>
      <w:r w:rsidR="00BF165C">
        <w:rPr>
          <w:color w:val="000000" w:themeColor="text1"/>
        </w:rPr>
        <w:t xml:space="preserve"> mapping, data </w:t>
      </w:r>
      <w:r>
        <w:rPr>
          <w:color w:val="000000" w:themeColor="text1"/>
        </w:rPr>
        <w:t>auditing</w:t>
      </w:r>
      <w:r w:rsidR="00BF165C">
        <w:rPr>
          <w:color w:val="000000" w:themeColor="text1"/>
        </w:rPr>
        <w:t>)</w:t>
      </w:r>
    </w:p>
    <w:p w14:paraId="6EBC907C" w14:textId="606D3324" w:rsidR="00D879E6" w:rsidRDefault="00D879E6" w:rsidP="00E36F69">
      <w:pPr>
        <w:rPr>
          <w:color w:val="7030A0"/>
          <w:u w:val="single"/>
        </w:rPr>
      </w:pPr>
      <w:r>
        <w:rPr>
          <w:color w:val="7030A0"/>
          <w:u w:val="single"/>
        </w:rPr>
        <w:t>Sep 2020 – Dec 2020</w:t>
      </w:r>
    </w:p>
    <w:p w14:paraId="135BD507" w14:textId="7B1BBBE7" w:rsidR="00D879E6" w:rsidRPr="00D879E6" w:rsidRDefault="00D879E6" w:rsidP="00D879E6">
      <w:pPr>
        <w:rPr>
          <w:color w:val="000000" w:themeColor="text1"/>
        </w:rPr>
      </w:pPr>
      <w:r w:rsidRPr="00D879E6">
        <w:rPr>
          <w:color w:val="000000" w:themeColor="text1"/>
        </w:rPr>
        <w:t>Worked As cu</w:t>
      </w:r>
      <w:r>
        <w:rPr>
          <w:color w:val="000000" w:themeColor="text1"/>
        </w:rPr>
        <w:t>stomer Associate in CMB process in Tech Mahindra</w:t>
      </w:r>
      <w:r w:rsidR="004C6745">
        <w:rPr>
          <w:color w:val="000000" w:themeColor="text1"/>
        </w:rPr>
        <w:t>, Pune. (Work From Home)</w:t>
      </w:r>
    </w:p>
    <w:p w14:paraId="08ACE7DF" w14:textId="1984B99E" w:rsidR="00D879E6" w:rsidRPr="00D879E6" w:rsidRDefault="00D879E6" w:rsidP="00D879E6">
      <w:pPr>
        <w:pStyle w:val="ListParagraph"/>
        <w:numPr>
          <w:ilvl w:val="0"/>
          <w:numId w:val="29"/>
        </w:numPr>
        <w:rPr>
          <w:color w:val="000000" w:themeColor="text1"/>
        </w:rPr>
      </w:pPr>
      <w:r w:rsidRPr="00D879E6">
        <w:rPr>
          <w:color w:val="000000" w:themeColor="text1"/>
        </w:rPr>
        <w:t xml:space="preserve">Customer </w:t>
      </w:r>
      <w:proofErr w:type="spellStart"/>
      <w:r w:rsidRPr="00D879E6">
        <w:rPr>
          <w:color w:val="000000" w:themeColor="text1"/>
        </w:rPr>
        <w:t>handeling</w:t>
      </w:r>
      <w:proofErr w:type="spellEnd"/>
      <w:r w:rsidRPr="00D879E6">
        <w:rPr>
          <w:color w:val="000000" w:themeColor="text1"/>
        </w:rPr>
        <w:t xml:space="preserve"> with complaints &amp; questions.</w:t>
      </w:r>
    </w:p>
    <w:p w14:paraId="13D1A17E" w14:textId="3C23D095" w:rsidR="00D879E6" w:rsidRPr="00D879E6" w:rsidRDefault="00D879E6" w:rsidP="00D879E6">
      <w:pPr>
        <w:pStyle w:val="ListParagraph"/>
        <w:numPr>
          <w:ilvl w:val="0"/>
          <w:numId w:val="29"/>
        </w:numPr>
        <w:rPr>
          <w:color w:val="000000" w:themeColor="text1"/>
        </w:rPr>
      </w:pPr>
      <w:r w:rsidRPr="00D879E6">
        <w:rPr>
          <w:color w:val="000000" w:themeColor="text1"/>
        </w:rPr>
        <w:t>Gives information about products, services, offers.</w:t>
      </w:r>
    </w:p>
    <w:p w14:paraId="4505BA12" w14:textId="11E83073" w:rsidR="00D879E6" w:rsidRPr="00D879E6" w:rsidRDefault="00D879E6" w:rsidP="00D879E6">
      <w:pPr>
        <w:pStyle w:val="ListParagraph"/>
        <w:numPr>
          <w:ilvl w:val="0"/>
          <w:numId w:val="29"/>
        </w:numPr>
        <w:rPr>
          <w:color w:val="000000" w:themeColor="text1"/>
        </w:rPr>
      </w:pPr>
      <w:r w:rsidRPr="00D879E6">
        <w:rPr>
          <w:color w:val="000000" w:themeColor="text1"/>
        </w:rPr>
        <w:t>Send emails.</w:t>
      </w:r>
    </w:p>
    <w:p w14:paraId="13977788" w14:textId="318D73F3" w:rsidR="00D879E6" w:rsidRPr="00D879E6" w:rsidRDefault="00D879E6" w:rsidP="00D879E6">
      <w:pPr>
        <w:pStyle w:val="ListParagraph"/>
        <w:numPr>
          <w:ilvl w:val="0"/>
          <w:numId w:val="29"/>
        </w:numPr>
        <w:rPr>
          <w:color w:val="000000" w:themeColor="text1"/>
        </w:rPr>
      </w:pPr>
      <w:r w:rsidRPr="00D879E6">
        <w:rPr>
          <w:color w:val="000000" w:themeColor="text1"/>
        </w:rPr>
        <w:t xml:space="preserve">Understanding the customer’s </w:t>
      </w:r>
      <w:proofErr w:type="spellStart"/>
      <w:r w:rsidRPr="00D879E6">
        <w:rPr>
          <w:color w:val="000000" w:themeColor="text1"/>
        </w:rPr>
        <w:t>querry</w:t>
      </w:r>
      <w:proofErr w:type="spellEnd"/>
      <w:r w:rsidRPr="00D879E6">
        <w:rPr>
          <w:color w:val="000000" w:themeColor="text1"/>
        </w:rPr>
        <w:t xml:space="preserve"> &amp; answering questions about their reservations.</w:t>
      </w:r>
    </w:p>
    <w:p w14:paraId="1AA60BCB" w14:textId="1AFD5388" w:rsidR="00D879E6" w:rsidRPr="00D879E6" w:rsidRDefault="00D879E6" w:rsidP="00D879E6">
      <w:pPr>
        <w:pStyle w:val="ListParagraph"/>
        <w:numPr>
          <w:ilvl w:val="0"/>
          <w:numId w:val="29"/>
        </w:numPr>
        <w:rPr>
          <w:color w:val="000000" w:themeColor="text1"/>
          <w:u w:val="single"/>
        </w:rPr>
      </w:pPr>
      <w:r w:rsidRPr="00D879E6">
        <w:rPr>
          <w:color w:val="000000" w:themeColor="text1"/>
        </w:rPr>
        <w:t>Problem solving skill.</w:t>
      </w:r>
    </w:p>
    <w:p w14:paraId="40D8A8ED" w14:textId="0824311A" w:rsidR="00CD6D6B" w:rsidRDefault="00CD6D6B" w:rsidP="00E36F69">
      <w:pPr>
        <w:rPr>
          <w:color w:val="7030A0"/>
          <w:u w:val="single"/>
        </w:rPr>
      </w:pPr>
      <w:r>
        <w:rPr>
          <w:color w:val="7030A0"/>
          <w:u w:val="single"/>
        </w:rPr>
        <w:t>July 2019</w:t>
      </w:r>
      <w:r w:rsidR="00D832B3">
        <w:rPr>
          <w:color w:val="7030A0"/>
          <w:u w:val="single"/>
        </w:rPr>
        <w:t xml:space="preserve"> </w:t>
      </w:r>
      <w:r w:rsidR="00486B7C">
        <w:rPr>
          <w:color w:val="7030A0"/>
          <w:u w:val="single"/>
        </w:rPr>
        <w:t>–</w:t>
      </w:r>
      <w:r w:rsidR="00D832B3">
        <w:rPr>
          <w:color w:val="7030A0"/>
          <w:u w:val="single"/>
        </w:rPr>
        <w:t xml:space="preserve"> </w:t>
      </w:r>
      <w:r w:rsidR="00486B7C">
        <w:rPr>
          <w:color w:val="7030A0"/>
          <w:u w:val="single"/>
        </w:rPr>
        <w:t>Dec 2019.</w:t>
      </w:r>
    </w:p>
    <w:p w14:paraId="62A21880" w14:textId="158F912D" w:rsidR="00CD6D6B" w:rsidRDefault="007977DA" w:rsidP="00E36F69">
      <w:pPr>
        <w:rPr>
          <w:color w:val="000000" w:themeColor="text1"/>
        </w:rPr>
      </w:pPr>
      <w:r>
        <w:rPr>
          <w:color w:val="000000" w:themeColor="text1"/>
        </w:rPr>
        <w:t xml:space="preserve">Worked as a Pre Primary Teacher </w:t>
      </w:r>
      <w:r w:rsidR="004A7B34">
        <w:rPr>
          <w:color w:val="000000" w:themeColor="text1"/>
        </w:rPr>
        <w:t xml:space="preserve">in Lil </w:t>
      </w:r>
      <w:proofErr w:type="spellStart"/>
      <w:r w:rsidR="004A7B34">
        <w:rPr>
          <w:color w:val="000000" w:themeColor="text1"/>
        </w:rPr>
        <w:t>Cipur</w:t>
      </w:r>
      <w:proofErr w:type="spellEnd"/>
      <w:r w:rsidR="004A7B34">
        <w:rPr>
          <w:color w:val="000000" w:themeColor="text1"/>
        </w:rPr>
        <w:t xml:space="preserve"> </w:t>
      </w:r>
      <w:proofErr w:type="gramStart"/>
      <w:r w:rsidR="004A7B34">
        <w:rPr>
          <w:color w:val="000000" w:themeColor="text1"/>
        </w:rPr>
        <w:t>School ,</w:t>
      </w:r>
      <w:proofErr w:type="gramEnd"/>
      <w:r w:rsidR="004A7B34">
        <w:rPr>
          <w:color w:val="000000" w:themeColor="text1"/>
        </w:rPr>
        <w:t xml:space="preserve"> </w:t>
      </w:r>
      <w:proofErr w:type="spellStart"/>
      <w:r w:rsidR="004A7B34">
        <w:rPr>
          <w:color w:val="000000" w:themeColor="text1"/>
        </w:rPr>
        <w:t>indore</w:t>
      </w:r>
      <w:proofErr w:type="spellEnd"/>
      <w:r w:rsidR="004A7B34">
        <w:rPr>
          <w:color w:val="000000" w:themeColor="text1"/>
        </w:rPr>
        <w:t>.</w:t>
      </w:r>
      <w:r w:rsidR="00F72304">
        <w:rPr>
          <w:color w:val="000000" w:themeColor="text1"/>
        </w:rPr>
        <w:t xml:space="preserve"> </w:t>
      </w:r>
    </w:p>
    <w:p w14:paraId="0033974B" w14:textId="574BD687" w:rsidR="004A7B34" w:rsidRDefault="00BE7339" w:rsidP="00BE7339">
      <w:pPr>
        <w:pStyle w:val="ListParagraph"/>
        <w:numPr>
          <w:ilvl w:val="0"/>
          <w:numId w:val="23"/>
        </w:numPr>
        <w:rPr>
          <w:color w:val="000000" w:themeColor="text1"/>
        </w:rPr>
      </w:pPr>
      <w:r>
        <w:rPr>
          <w:color w:val="000000" w:themeColor="text1"/>
        </w:rPr>
        <w:t xml:space="preserve">Very </w:t>
      </w:r>
      <w:proofErr w:type="gramStart"/>
      <w:r>
        <w:rPr>
          <w:color w:val="000000" w:themeColor="text1"/>
        </w:rPr>
        <w:t>humble ,</w:t>
      </w:r>
      <w:proofErr w:type="gramEnd"/>
      <w:r>
        <w:rPr>
          <w:color w:val="000000" w:themeColor="text1"/>
        </w:rPr>
        <w:t xml:space="preserve"> soft </w:t>
      </w:r>
      <w:r w:rsidR="0038477B">
        <w:rPr>
          <w:color w:val="000000" w:themeColor="text1"/>
        </w:rPr>
        <w:t>with parents interaction.</w:t>
      </w:r>
    </w:p>
    <w:p w14:paraId="1371D8A8" w14:textId="16EB44F1" w:rsidR="0038477B" w:rsidRDefault="002E3423" w:rsidP="00BE7339">
      <w:pPr>
        <w:pStyle w:val="ListParagraph"/>
        <w:numPr>
          <w:ilvl w:val="0"/>
          <w:numId w:val="23"/>
        </w:numPr>
        <w:rPr>
          <w:color w:val="000000" w:themeColor="text1"/>
        </w:rPr>
      </w:pPr>
      <w:r>
        <w:rPr>
          <w:color w:val="000000" w:themeColor="text1"/>
        </w:rPr>
        <w:t>More creative for kids learning.</w:t>
      </w:r>
    </w:p>
    <w:p w14:paraId="5AC09822" w14:textId="3EFCFCFE" w:rsidR="002E3423" w:rsidRDefault="002E3423" w:rsidP="00BE7339">
      <w:pPr>
        <w:pStyle w:val="ListParagraph"/>
        <w:numPr>
          <w:ilvl w:val="0"/>
          <w:numId w:val="23"/>
        </w:numPr>
        <w:rPr>
          <w:color w:val="000000" w:themeColor="text1"/>
        </w:rPr>
      </w:pPr>
      <w:r>
        <w:rPr>
          <w:color w:val="000000" w:themeColor="text1"/>
        </w:rPr>
        <w:t xml:space="preserve">Always try to use new </w:t>
      </w:r>
      <w:r w:rsidR="00CC4939">
        <w:rPr>
          <w:color w:val="000000" w:themeColor="text1"/>
        </w:rPr>
        <w:t xml:space="preserve">different methods for </w:t>
      </w:r>
      <w:proofErr w:type="gramStart"/>
      <w:r w:rsidR="00CC4939">
        <w:rPr>
          <w:color w:val="000000" w:themeColor="text1"/>
        </w:rPr>
        <w:t>kids</w:t>
      </w:r>
      <w:proofErr w:type="gramEnd"/>
      <w:r w:rsidR="00CC4939">
        <w:rPr>
          <w:color w:val="000000" w:themeColor="text1"/>
        </w:rPr>
        <w:t xml:space="preserve"> interest in learning.</w:t>
      </w:r>
    </w:p>
    <w:p w14:paraId="0A8265B5" w14:textId="2A23C194" w:rsidR="00CC4939" w:rsidRDefault="00CC4939" w:rsidP="00BE7339">
      <w:pPr>
        <w:pStyle w:val="ListParagraph"/>
        <w:numPr>
          <w:ilvl w:val="0"/>
          <w:numId w:val="23"/>
        </w:numPr>
        <w:rPr>
          <w:color w:val="000000" w:themeColor="text1"/>
        </w:rPr>
      </w:pPr>
      <w:r>
        <w:rPr>
          <w:color w:val="000000" w:themeColor="text1"/>
        </w:rPr>
        <w:t>Teaching in playful method.</w:t>
      </w:r>
    </w:p>
    <w:p w14:paraId="38C60E6D" w14:textId="345D4E79" w:rsidR="00787B72" w:rsidRDefault="00787B72" w:rsidP="00BE7339">
      <w:pPr>
        <w:pStyle w:val="ListParagraph"/>
        <w:numPr>
          <w:ilvl w:val="0"/>
          <w:numId w:val="23"/>
        </w:numPr>
        <w:rPr>
          <w:color w:val="000000" w:themeColor="text1"/>
        </w:rPr>
      </w:pPr>
      <w:r>
        <w:rPr>
          <w:color w:val="000000" w:themeColor="text1"/>
        </w:rPr>
        <w:t>Very friendly, caring</w:t>
      </w:r>
      <w:r w:rsidR="00BD1446">
        <w:rPr>
          <w:color w:val="000000" w:themeColor="text1"/>
        </w:rPr>
        <w:t xml:space="preserve"> connection with kids.</w:t>
      </w:r>
    </w:p>
    <w:p w14:paraId="3C4C0C75" w14:textId="10545BDD" w:rsidR="00CC4939" w:rsidRPr="00BE7339" w:rsidRDefault="00BD1446" w:rsidP="00BE7339">
      <w:pPr>
        <w:pStyle w:val="ListParagraph"/>
        <w:numPr>
          <w:ilvl w:val="0"/>
          <w:numId w:val="23"/>
        </w:numPr>
        <w:rPr>
          <w:color w:val="000000" w:themeColor="text1"/>
        </w:rPr>
      </w:pPr>
      <w:r>
        <w:rPr>
          <w:color w:val="000000" w:themeColor="text1"/>
        </w:rPr>
        <w:t>Make them more talkative.</w:t>
      </w:r>
    </w:p>
    <w:p w14:paraId="1F4C1632" w14:textId="615B5153" w:rsidR="00A82907" w:rsidRDefault="00E95F12" w:rsidP="00E36F69">
      <w:pPr>
        <w:rPr>
          <w:color w:val="7030A0"/>
          <w:u w:val="single"/>
        </w:rPr>
      </w:pPr>
      <w:r>
        <w:rPr>
          <w:color w:val="7030A0"/>
          <w:u w:val="single"/>
        </w:rPr>
        <w:t xml:space="preserve">2015-2016. </w:t>
      </w:r>
    </w:p>
    <w:p w14:paraId="6837D0B1" w14:textId="31DF92B5" w:rsidR="00E95F12" w:rsidRDefault="008C2E90" w:rsidP="00E95F12">
      <w:pPr>
        <w:rPr>
          <w:i/>
          <w:iCs/>
        </w:rPr>
      </w:pPr>
      <w:r>
        <w:t>Home Tuitions /</w:t>
      </w:r>
      <w:r w:rsidR="0057138F">
        <w:rPr>
          <w:i/>
          <w:iCs/>
        </w:rPr>
        <w:t>Self home based tuitions</w:t>
      </w:r>
      <w:r w:rsidR="00956DD5">
        <w:rPr>
          <w:i/>
          <w:iCs/>
        </w:rPr>
        <w:t xml:space="preserve">, </w:t>
      </w:r>
      <w:proofErr w:type="spellStart"/>
      <w:r w:rsidR="00956DD5">
        <w:rPr>
          <w:i/>
          <w:iCs/>
        </w:rPr>
        <w:t>warje</w:t>
      </w:r>
      <w:proofErr w:type="spellEnd"/>
      <w:r w:rsidR="00956DD5">
        <w:rPr>
          <w:i/>
          <w:iCs/>
        </w:rPr>
        <w:t>, Pune.</w:t>
      </w:r>
    </w:p>
    <w:p w14:paraId="690BF91A" w14:textId="292822E8" w:rsidR="00956DD5" w:rsidRDefault="006B5820" w:rsidP="00956DD5">
      <w:pPr>
        <w:pStyle w:val="ListParagraph"/>
        <w:numPr>
          <w:ilvl w:val="0"/>
          <w:numId w:val="21"/>
        </w:numPr>
      </w:pPr>
      <w:r>
        <w:t>Self advertising my tuitions.</w:t>
      </w:r>
    </w:p>
    <w:p w14:paraId="03CFF2CE" w14:textId="28BF592A" w:rsidR="006B5820" w:rsidRDefault="0060431A" w:rsidP="00956DD5">
      <w:pPr>
        <w:pStyle w:val="ListParagraph"/>
        <w:numPr>
          <w:ilvl w:val="0"/>
          <w:numId w:val="21"/>
        </w:numPr>
      </w:pPr>
      <w:r>
        <w:lastRenderedPageBreak/>
        <w:t xml:space="preserve">Building self </w:t>
      </w:r>
      <w:proofErr w:type="spellStart"/>
      <w:r>
        <w:t>confidance</w:t>
      </w:r>
      <w:proofErr w:type="spellEnd"/>
      <w:r>
        <w:t xml:space="preserve"> in </w:t>
      </w:r>
      <w:r w:rsidR="001A357A">
        <w:t>student.</w:t>
      </w:r>
    </w:p>
    <w:p w14:paraId="4FCC6797" w14:textId="46F83C76" w:rsidR="001A357A" w:rsidRDefault="001A357A" w:rsidP="00956DD5">
      <w:pPr>
        <w:pStyle w:val="ListParagraph"/>
        <w:numPr>
          <w:ilvl w:val="0"/>
          <w:numId w:val="21"/>
        </w:numPr>
      </w:pPr>
      <w:r>
        <w:t>We</w:t>
      </w:r>
      <w:r w:rsidR="006D1F70">
        <w:t>akly parents interaction.</w:t>
      </w:r>
    </w:p>
    <w:p w14:paraId="3C345C6D" w14:textId="2EFECDCA" w:rsidR="004C15E2" w:rsidRDefault="004C15E2" w:rsidP="00956DD5">
      <w:pPr>
        <w:pStyle w:val="ListParagraph"/>
        <w:numPr>
          <w:ilvl w:val="0"/>
          <w:numId w:val="21"/>
        </w:numPr>
      </w:pPr>
      <w:r>
        <w:t xml:space="preserve">More </w:t>
      </w:r>
      <w:proofErr w:type="spellStart"/>
      <w:r>
        <w:t>focuse</w:t>
      </w:r>
      <w:proofErr w:type="spellEnd"/>
      <w:r>
        <w:t xml:space="preserve"> on </w:t>
      </w:r>
      <w:r w:rsidR="00D05C70">
        <w:t xml:space="preserve">student </w:t>
      </w:r>
      <w:r w:rsidR="00654AE3">
        <w:t>fear, study,</w:t>
      </w:r>
      <w:r w:rsidR="00311951">
        <w:t xml:space="preserve"> their</w:t>
      </w:r>
      <w:r w:rsidR="00654AE3">
        <w:t xml:space="preserve"> interest</w:t>
      </w:r>
      <w:r w:rsidR="00311951">
        <w:t>.</w:t>
      </w:r>
    </w:p>
    <w:p w14:paraId="00297FB9" w14:textId="2517DD2E" w:rsidR="00311951" w:rsidRDefault="00311951" w:rsidP="00956DD5">
      <w:pPr>
        <w:pStyle w:val="ListParagraph"/>
        <w:numPr>
          <w:ilvl w:val="0"/>
          <w:numId w:val="21"/>
        </w:numPr>
      </w:pPr>
      <w:r>
        <w:t xml:space="preserve">Make them </w:t>
      </w:r>
      <w:proofErr w:type="spellStart"/>
      <w:r>
        <w:t>talketive</w:t>
      </w:r>
      <w:proofErr w:type="spellEnd"/>
      <w:r>
        <w:t>.</w:t>
      </w:r>
    </w:p>
    <w:p w14:paraId="1C37B413" w14:textId="5E9B8E75" w:rsidR="00E36F69" w:rsidRDefault="00473CB4" w:rsidP="00E36F69">
      <w:r w:rsidRPr="00613984">
        <w:rPr>
          <w:color w:val="7030A0"/>
          <w:u w:val="single"/>
        </w:rPr>
        <w:t>2011-2012</w:t>
      </w:r>
      <w:r w:rsidR="00D6430B">
        <w:t xml:space="preserve">. </w:t>
      </w:r>
    </w:p>
    <w:p w14:paraId="5EE76F15" w14:textId="2C9CAB29" w:rsidR="00FA0736" w:rsidRDefault="009E1212" w:rsidP="00E5475B">
      <w:pPr>
        <w:rPr>
          <w:i/>
          <w:iCs/>
        </w:rPr>
      </w:pPr>
      <w:r>
        <w:t>S</w:t>
      </w:r>
      <w:r w:rsidR="00D6430B">
        <w:t xml:space="preserve">cience </w:t>
      </w:r>
      <w:r>
        <w:t>T</w:t>
      </w:r>
      <w:r w:rsidR="00D6430B">
        <w:t>eacher/</w:t>
      </w:r>
      <w:r w:rsidR="00FA2F7E">
        <w:t xml:space="preserve"> </w:t>
      </w:r>
      <w:r w:rsidR="00FA2F7E" w:rsidRPr="00E5475B">
        <w:rPr>
          <w:i/>
          <w:iCs/>
        </w:rPr>
        <w:t>Satyam Institute</w:t>
      </w:r>
      <w:r w:rsidR="0092360C" w:rsidRPr="00E5475B">
        <w:rPr>
          <w:i/>
          <w:iCs/>
        </w:rPr>
        <w:t xml:space="preserve"> o</w:t>
      </w:r>
      <w:r w:rsidRPr="00E5475B">
        <w:rPr>
          <w:i/>
          <w:iCs/>
        </w:rPr>
        <w:t>f Engineering,</w:t>
      </w:r>
      <w:r w:rsidR="00B22B0D" w:rsidRPr="00E5475B">
        <w:rPr>
          <w:i/>
          <w:iCs/>
        </w:rPr>
        <w:t xml:space="preserve"> </w:t>
      </w:r>
      <w:proofErr w:type="spellStart"/>
      <w:r w:rsidR="00E5475B" w:rsidRPr="00E5475B">
        <w:rPr>
          <w:i/>
          <w:iCs/>
        </w:rPr>
        <w:t>savedi</w:t>
      </w:r>
      <w:proofErr w:type="gramStart"/>
      <w:r w:rsidR="00E5475B" w:rsidRPr="00E5475B">
        <w:rPr>
          <w:i/>
          <w:iCs/>
        </w:rPr>
        <w:t>,Ahmednagar</w:t>
      </w:r>
      <w:proofErr w:type="spellEnd"/>
      <w:proofErr w:type="gramEnd"/>
      <w:r w:rsidR="00E5475B" w:rsidRPr="00E5475B">
        <w:rPr>
          <w:i/>
          <w:iCs/>
        </w:rPr>
        <w:t>.</w:t>
      </w:r>
    </w:p>
    <w:p w14:paraId="115F0503" w14:textId="27336FA6" w:rsidR="00E5475B" w:rsidRDefault="00935C2D" w:rsidP="00DD1FE4">
      <w:pPr>
        <w:pStyle w:val="ListParagraph"/>
        <w:numPr>
          <w:ilvl w:val="0"/>
          <w:numId w:val="18"/>
        </w:numPr>
      </w:pPr>
      <w:r>
        <w:t xml:space="preserve">Met parents </w:t>
      </w:r>
      <w:r w:rsidR="00A8539C">
        <w:t xml:space="preserve">and school </w:t>
      </w:r>
      <w:r w:rsidR="006D3572">
        <w:t>governors</w:t>
      </w:r>
      <w:r w:rsidR="00F90952">
        <w:t>, maintain discipline in the classroom</w:t>
      </w:r>
      <w:r w:rsidR="00613709">
        <w:t>, methodically provide resources for lessons</w:t>
      </w:r>
      <w:r w:rsidR="001A72D4">
        <w:t>, simplify lesson</w:t>
      </w:r>
      <w:r w:rsidR="000F06DA">
        <w:t xml:space="preserve"> </w:t>
      </w:r>
      <w:r w:rsidR="001A72D4">
        <w:t>plans</w:t>
      </w:r>
      <w:r w:rsidR="000F06DA">
        <w:t xml:space="preserve"> in a line with curriculum activities.</w:t>
      </w:r>
    </w:p>
    <w:p w14:paraId="7B4EFF81" w14:textId="10A44FB5" w:rsidR="000F06DA" w:rsidRDefault="003454A4" w:rsidP="00DD1FE4">
      <w:pPr>
        <w:pStyle w:val="ListParagraph"/>
        <w:numPr>
          <w:ilvl w:val="0"/>
          <w:numId w:val="18"/>
        </w:numPr>
      </w:pPr>
      <w:r>
        <w:t xml:space="preserve">Provide informative </w:t>
      </w:r>
      <w:r w:rsidR="00D20794">
        <w:t>presentation to student</w:t>
      </w:r>
      <w:r w:rsidR="008076FF">
        <w:t xml:space="preserve"> and ensure that all student fully </w:t>
      </w:r>
      <w:r w:rsidR="00690C99">
        <w:t>comprehend all aspects.</w:t>
      </w:r>
    </w:p>
    <w:p w14:paraId="06ACF08C" w14:textId="77777777" w:rsidR="00486B7C" w:rsidRDefault="00486B7C" w:rsidP="00A1776D">
      <w:pPr>
        <w:ind w:left="360"/>
        <w:rPr>
          <w:color w:val="7030A0"/>
          <w:u w:val="single"/>
        </w:rPr>
      </w:pPr>
    </w:p>
    <w:p w14:paraId="0A929AFD" w14:textId="4D0CFF5A" w:rsidR="00A1776D" w:rsidRDefault="00A806B2" w:rsidP="00A1776D">
      <w:pPr>
        <w:ind w:left="360"/>
        <w:rPr>
          <w:color w:val="7030A0"/>
          <w:u w:val="single"/>
        </w:rPr>
      </w:pPr>
      <w:r w:rsidRPr="00613984">
        <w:rPr>
          <w:color w:val="7030A0"/>
          <w:u w:val="single"/>
        </w:rPr>
        <w:t>2007-2011</w:t>
      </w:r>
      <w:r w:rsidR="00613984">
        <w:rPr>
          <w:color w:val="7030A0"/>
          <w:u w:val="single"/>
        </w:rPr>
        <w:t xml:space="preserve">. </w:t>
      </w:r>
    </w:p>
    <w:p w14:paraId="53DB8956" w14:textId="02B8F672" w:rsidR="007D5020" w:rsidRDefault="00486B7C" w:rsidP="007D5020">
      <w:pPr>
        <w:rPr>
          <w:i/>
          <w:iCs/>
        </w:rPr>
      </w:pPr>
      <w:r>
        <w:t xml:space="preserve">          </w:t>
      </w:r>
      <w:r w:rsidR="007D5020">
        <w:t>Te</w:t>
      </w:r>
      <w:r w:rsidR="005F31A8">
        <w:t xml:space="preserve">aching Assistant / </w:t>
      </w:r>
      <w:r w:rsidR="005F31A8">
        <w:rPr>
          <w:i/>
          <w:iCs/>
        </w:rPr>
        <w:t xml:space="preserve">Rajput </w:t>
      </w:r>
      <w:proofErr w:type="spellStart"/>
      <w:r w:rsidR="005F31A8">
        <w:rPr>
          <w:i/>
          <w:iCs/>
        </w:rPr>
        <w:t>classess</w:t>
      </w:r>
      <w:proofErr w:type="spellEnd"/>
      <w:r w:rsidR="00B95DC1">
        <w:rPr>
          <w:i/>
          <w:iCs/>
        </w:rPr>
        <w:t xml:space="preserve">, </w:t>
      </w:r>
      <w:proofErr w:type="spellStart"/>
      <w:proofErr w:type="gramStart"/>
      <w:r w:rsidR="00B95DC1">
        <w:rPr>
          <w:i/>
          <w:iCs/>
        </w:rPr>
        <w:t>savedi</w:t>
      </w:r>
      <w:proofErr w:type="spellEnd"/>
      <w:r w:rsidR="00B95DC1">
        <w:rPr>
          <w:i/>
          <w:iCs/>
        </w:rPr>
        <w:t xml:space="preserve"> ,Ahmednagar</w:t>
      </w:r>
      <w:proofErr w:type="gramEnd"/>
      <w:r w:rsidR="00B95DC1">
        <w:rPr>
          <w:i/>
          <w:iCs/>
        </w:rPr>
        <w:t>.</w:t>
      </w:r>
    </w:p>
    <w:p w14:paraId="68435E80" w14:textId="17DCB022" w:rsidR="00B67042" w:rsidRDefault="00106D59" w:rsidP="00DD1FE4">
      <w:pPr>
        <w:pStyle w:val="ListParagraph"/>
        <w:numPr>
          <w:ilvl w:val="0"/>
          <w:numId w:val="20"/>
        </w:numPr>
      </w:pPr>
      <w:r>
        <w:t>Responsible</w:t>
      </w:r>
      <w:r w:rsidR="00BC7A96">
        <w:t xml:space="preserve"> for all students </w:t>
      </w:r>
      <w:r>
        <w:t>fully comprehend</w:t>
      </w:r>
      <w:r w:rsidR="008253D6">
        <w:t xml:space="preserve"> </w:t>
      </w:r>
      <w:r w:rsidR="00CC3308">
        <w:t>taught curriculum and provide</w:t>
      </w:r>
      <w:r w:rsidR="00ED0A1D">
        <w:t>d support to student who required extra</w:t>
      </w:r>
      <w:r w:rsidR="00C256C0">
        <w:t xml:space="preserve"> guidance.</w:t>
      </w:r>
    </w:p>
    <w:p w14:paraId="28A4CE3E" w14:textId="6510638D" w:rsidR="00613984" w:rsidRDefault="00A5663F" w:rsidP="00DC7A91">
      <w:pPr>
        <w:pStyle w:val="ListParagraph"/>
        <w:numPr>
          <w:ilvl w:val="0"/>
          <w:numId w:val="20"/>
        </w:numPr>
      </w:pPr>
      <w:r>
        <w:t xml:space="preserve">Adopted distinctive </w:t>
      </w:r>
      <w:r w:rsidR="008D1B51">
        <w:t>teaching methodology</w:t>
      </w:r>
      <w:r w:rsidR="001B28E3">
        <w:t xml:space="preserve">, documented all lessons, </w:t>
      </w:r>
      <w:proofErr w:type="spellStart"/>
      <w:r w:rsidR="00E4659C">
        <w:t>organised</w:t>
      </w:r>
      <w:proofErr w:type="spellEnd"/>
      <w:r w:rsidR="00E4659C">
        <w:t xml:space="preserve"> healthy group discussion</w:t>
      </w:r>
      <w:r w:rsidR="000E0B54">
        <w:t xml:space="preserve">, and mentored </w:t>
      </w:r>
      <w:proofErr w:type="spellStart"/>
      <w:r w:rsidR="000E0B54">
        <w:t>truoble</w:t>
      </w:r>
      <w:proofErr w:type="spellEnd"/>
      <w:r w:rsidR="000E0B54">
        <w:t xml:space="preserve"> students.</w:t>
      </w:r>
    </w:p>
    <w:p w14:paraId="40C7F4AF" w14:textId="77777777" w:rsidR="005035D2" w:rsidRPr="00DC7A91" w:rsidRDefault="005035D2" w:rsidP="005035D2">
      <w:pPr>
        <w:pStyle w:val="ListParagraph"/>
        <w:ind w:left="720"/>
      </w:pPr>
    </w:p>
    <w:sdt>
      <w:sdtPr>
        <w:id w:val="720946933"/>
        <w:placeholder>
          <w:docPart w:val="96A2A6017877684A8CB50DD16BE7A8E8"/>
        </w:placeholder>
        <w:temporary/>
        <w:showingPlcHdr/>
        <w15:appearance w15:val="hidden"/>
      </w:sdtPr>
      <w:sdtEndPr/>
      <w:sdtContent>
        <w:p w14:paraId="6F9D65CC" w14:textId="77777777" w:rsidR="00FA0736" w:rsidRDefault="003D6096">
          <w:pPr>
            <w:pStyle w:val="Heading1"/>
          </w:pPr>
          <w:r>
            <w:t>Education</w:t>
          </w:r>
        </w:p>
      </w:sdtContent>
    </w:sdt>
    <w:p w14:paraId="045735E7" w14:textId="5A98944D" w:rsidR="00FA0736" w:rsidRDefault="0003116B" w:rsidP="00E471DA">
      <w:pPr>
        <w:pStyle w:val="ListParagraph"/>
        <w:numPr>
          <w:ilvl w:val="0"/>
          <w:numId w:val="22"/>
        </w:numPr>
      </w:pPr>
      <w:r>
        <w:t xml:space="preserve">SSC </w:t>
      </w:r>
      <w:r w:rsidR="0047596D">
        <w:t xml:space="preserve">– Pune </w:t>
      </w:r>
      <w:r w:rsidR="00555524">
        <w:t xml:space="preserve">University/ 2006 </w:t>
      </w:r>
      <w:r w:rsidR="007847D7">
        <w:t>– 70.40%</w:t>
      </w:r>
    </w:p>
    <w:p w14:paraId="0873CD26" w14:textId="6BD9449F" w:rsidR="007847D7" w:rsidRDefault="007847D7" w:rsidP="00E471DA">
      <w:pPr>
        <w:pStyle w:val="ListParagraph"/>
        <w:numPr>
          <w:ilvl w:val="0"/>
          <w:numId w:val="22"/>
        </w:numPr>
      </w:pPr>
      <w:r>
        <w:t xml:space="preserve">HSC </w:t>
      </w:r>
      <w:r w:rsidR="00555524">
        <w:t>–</w:t>
      </w:r>
      <w:r w:rsidR="00D365E9">
        <w:t xml:space="preserve"> </w:t>
      </w:r>
      <w:r w:rsidR="00555524">
        <w:t xml:space="preserve">Pune University/ </w:t>
      </w:r>
      <w:r w:rsidR="00914377">
        <w:t xml:space="preserve">2008 - </w:t>
      </w:r>
      <w:r w:rsidR="00555524">
        <w:t xml:space="preserve"> </w:t>
      </w:r>
      <w:r w:rsidR="00EB1E28">
        <w:t>60.10%</w:t>
      </w:r>
    </w:p>
    <w:p w14:paraId="092A8A71" w14:textId="57A33497" w:rsidR="00EB1E28" w:rsidRDefault="00EB1E28" w:rsidP="00E471DA">
      <w:pPr>
        <w:pStyle w:val="ListParagraph"/>
        <w:numPr>
          <w:ilvl w:val="0"/>
          <w:numId w:val="22"/>
        </w:numPr>
      </w:pPr>
      <w:r>
        <w:t xml:space="preserve">B.sc </w:t>
      </w:r>
      <w:r w:rsidR="00E20224">
        <w:t xml:space="preserve">- </w:t>
      </w:r>
      <w:r w:rsidR="00AF45FB">
        <w:t xml:space="preserve"> Pune University/ 2011 – 65%</w:t>
      </w:r>
    </w:p>
    <w:p w14:paraId="20BB9CE3" w14:textId="3D1846C2" w:rsidR="00FA0736" w:rsidRDefault="009F5D75">
      <w:pPr>
        <w:pStyle w:val="Heading1"/>
      </w:pPr>
      <w:r>
        <w:t>Skills &amp; certifications</w:t>
      </w:r>
    </w:p>
    <w:p w14:paraId="050BF7DF" w14:textId="65DC5038" w:rsidR="00FA0736" w:rsidRDefault="00E34EA9">
      <w:pPr>
        <w:pStyle w:val="ListBullet"/>
      </w:pPr>
      <w:r>
        <w:t>Excellent with children.</w:t>
      </w:r>
    </w:p>
    <w:p w14:paraId="4FFE71C6" w14:textId="436199F2" w:rsidR="00E34EA9" w:rsidRDefault="008E5A5E">
      <w:pPr>
        <w:pStyle w:val="ListBullet"/>
      </w:pPr>
      <w:r>
        <w:t>Teaching Assistant Expert.</w:t>
      </w:r>
    </w:p>
    <w:p w14:paraId="125BA977" w14:textId="7142C04F" w:rsidR="008E5A5E" w:rsidRDefault="008E5A5E">
      <w:pPr>
        <w:pStyle w:val="ListBullet"/>
      </w:pPr>
      <w:r>
        <w:t>Communication skill.</w:t>
      </w:r>
    </w:p>
    <w:p w14:paraId="28D88EE3" w14:textId="2D3185B7" w:rsidR="008E5A5E" w:rsidRDefault="00E75B55">
      <w:pPr>
        <w:pStyle w:val="ListBullet"/>
      </w:pPr>
      <w:r>
        <w:t>Time management skill</w:t>
      </w:r>
    </w:p>
    <w:p w14:paraId="5FE37766" w14:textId="688A1E63" w:rsidR="00E75B55" w:rsidRDefault="00B72857">
      <w:pPr>
        <w:pStyle w:val="ListBullet"/>
      </w:pPr>
      <w:r>
        <w:t>MS office suits.</w:t>
      </w:r>
    </w:p>
    <w:p w14:paraId="15BCA6E4" w14:textId="6066653F" w:rsidR="00B72857" w:rsidRDefault="00464FEB" w:rsidP="00B72857">
      <w:pPr>
        <w:pStyle w:val="ListBullet"/>
        <w:numPr>
          <w:ilvl w:val="0"/>
          <w:numId w:val="0"/>
        </w:numPr>
        <w:ind w:left="216"/>
      </w:pPr>
      <w:r>
        <w:t>Completed Teaching Assistant Course.</w:t>
      </w:r>
    </w:p>
    <w:sectPr w:rsidR="00B72857">
      <w:headerReference w:type="default" r:id="rId9"/>
      <w:footerReference w:type="default" r:id="rId10"/>
      <w:headerReference w:type="first" r:id="rId11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80F444" w14:textId="77777777" w:rsidR="00FD604F" w:rsidRDefault="00FD604F">
      <w:r>
        <w:separator/>
      </w:r>
    </w:p>
  </w:endnote>
  <w:endnote w:type="continuationSeparator" w:id="0">
    <w:p w14:paraId="55457ACD" w14:textId="77777777" w:rsidR="00FD604F" w:rsidRDefault="00FD6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1047A" w14:textId="329E3770" w:rsidR="00FA0736" w:rsidRDefault="003D6096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9321AF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816ED9" w14:textId="77777777" w:rsidR="00FD604F" w:rsidRDefault="00FD604F">
      <w:r>
        <w:separator/>
      </w:r>
    </w:p>
  </w:footnote>
  <w:footnote w:type="continuationSeparator" w:id="0">
    <w:p w14:paraId="362CB88D" w14:textId="77777777" w:rsidR="00FD604F" w:rsidRDefault="00FD60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F49F4E" w14:textId="77777777" w:rsidR="00FA0736" w:rsidRDefault="003D6096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50F5F380" wp14:editId="068B6659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9B01F5F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5EF0F2" w14:textId="77777777" w:rsidR="00FA0736" w:rsidRDefault="003D6096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CE20693" wp14:editId="76230F9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599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A1AEE8D" w14:textId="77777777" w:rsidR="00FA0736" w:rsidRDefault="00FA0736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2CE20693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">
              <v:shape id="Frame 5" o:spid="_x0000_s1027" style="position:absolute;left:1333;width:73152;height:96012;visibility:visible;mso-wrap-style:square;v-text-anchor:middle" coordsize="7315200,9601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5;top:4286;width:3582;height:8020;visibility:visible;mso-wrap-style:square;v-text-anchor:top" coordsize="240,52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3A1AEE8D" w14:textId="77777777" w:rsidR="00FA0736" w:rsidRDefault="00FA0736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F30A38"/>
    <w:multiLevelType w:val="hybridMultilevel"/>
    <w:tmpl w:val="83283BB8"/>
    <w:lvl w:ilvl="0" w:tplc="040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1" w15:restartNumberingAfterBreak="0">
    <w:nsid w:val="054F66F5"/>
    <w:multiLevelType w:val="hybridMultilevel"/>
    <w:tmpl w:val="1BB07C38"/>
    <w:lvl w:ilvl="0" w:tplc="04090001">
      <w:start w:val="1"/>
      <w:numFmt w:val="bullet"/>
      <w:lvlText w:val=""/>
      <w:lvlJc w:val="left"/>
      <w:pPr>
        <w:ind w:left="7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</w:abstractNum>
  <w:abstractNum w:abstractNumId="12" w15:restartNumberingAfterBreak="0">
    <w:nsid w:val="07F61B21"/>
    <w:multiLevelType w:val="hybridMultilevel"/>
    <w:tmpl w:val="0ACC83F2"/>
    <w:lvl w:ilvl="0" w:tplc="0409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3" w15:restartNumberingAfterBreak="0">
    <w:nsid w:val="0B6006D0"/>
    <w:multiLevelType w:val="hybridMultilevel"/>
    <w:tmpl w:val="1D882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BBF456A"/>
    <w:multiLevelType w:val="hybridMultilevel"/>
    <w:tmpl w:val="7ED2B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E5A54DB"/>
    <w:multiLevelType w:val="hybridMultilevel"/>
    <w:tmpl w:val="3B78CA4E"/>
    <w:lvl w:ilvl="0" w:tplc="04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6" w15:restartNumberingAfterBreak="0">
    <w:nsid w:val="11257222"/>
    <w:multiLevelType w:val="hybridMultilevel"/>
    <w:tmpl w:val="2D64D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8BF5C27"/>
    <w:multiLevelType w:val="hybridMultilevel"/>
    <w:tmpl w:val="1CC4E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9D083F"/>
    <w:multiLevelType w:val="hybridMultilevel"/>
    <w:tmpl w:val="2E641772"/>
    <w:lvl w:ilvl="0" w:tplc="04090001">
      <w:start w:val="1"/>
      <w:numFmt w:val="bullet"/>
      <w:lvlText w:val=""/>
      <w:lvlJc w:val="left"/>
      <w:pPr>
        <w:ind w:left="21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3" w:hanging="360"/>
      </w:pPr>
      <w:rPr>
        <w:rFonts w:ascii="Wingdings" w:hAnsi="Wingdings" w:hint="default"/>
      </w:rPr>
    </w:lvl>
  </w:abstractNum>
  <w:abstractNum w:abstractNumId="20" w15:restartNumberingAfterBreak="0">
    <w:nsid w:val="38B65AB8"/>
    <w:multiLevelType w:val="hybridMultilevel"/>
    <w:tmpl w:val="FDBE0C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8A2DAC"/>
    <w:multiLevelType w:val="hybridMultilevel"/>
    <w:tmpl w:val="939C6B94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3" w15:restartNumberingAfterBreak="0">
    <w:nsid w:val="652748A3"/>
    <w:multiLevelType w:val="hybridMultilevel"/>
    <w:tmpl w:val="ACD29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5B6774"/>
    <w:multiLevelType w:val="hybridMultilevel"/>
    <w:tmpl w:val="33827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843EF6"/>
    <w:multiLevelType w:val="hybridMultilevel"/>
    <w:tmpl w:val="4A7A7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310E23"/>
    <w:multiLevelType w:val="hybridMultilevel"/>
    <w:tmpl w:val="F83CD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8C7561"/>
    <w:multiLevelType w:val="hybridMultilevel"/>
    <w:tmpl w:val="A4BAE7CE"/>
    <w:lvl w:ilvl="0" w:tplc="04090001">
      <w:start w:val="1"/>
      <w:numFmt w:val="bullet"/>
      <w:lvlText w:val=""/>
      <w:lvlJc w:val="left"/>
      <w:pPr>
        <w:ind w:left="7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29" w15:restartNumberingAfterBreak="0">
    <w:nsid w:val="7C0639E2"/>
    <w:multiLevelType w:val="hybridMultilevel"/>
    <w:tmpl w:val="859E9AA0"/>
    <w:lvl w:ilvl="0" w:tplc="04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1"/>
  </w:num>
  <w:num w:numId="3">
    <w:abstractNumId w:val="17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24"/>
  </w:num>
  <w:num w:numId="14">
    <w:abstractNumId w:val="27"/>
  </w:num>
  <w:num w:numId="15">
    <w:abstractNumId w:val="11"/>
  </w:num>
  <w:num w:numId="16">
    <w:abstractNumId w:val="28"/>
  </w:num>
  <w:num w:numId="17">
    <w:abstractNumId w:val="29"/>
  </w:num>
  <w:num w:numId="18">
    <w:abstractNumId w:val="10"/>
  </w:num>
  <w:num w:numId="19">
    <w:abstractNumId w:val="19"/>
  </w:num>
  <w:num w:numId="20">
    <w:abstractNumId w:val="26"/>
  </w:num>
  <w:num w:numId="21">
    <w:abstractNumId w:val="13"/>
  </w:num>
  <w:num w:numId="22">
    <w:abstractNumId w:val="14"/>
  </w:num>
  <w:num w:numId="23">
    <w:abstractNumId w:val="23"/>
  </w:num>
  <w:num w:numId="24">
    <w:abstractNumId w:val="22"/>
  </w:num>
  <w:num w:numId="25">
    <w:abstractNumId w:val="15"/>
  </w:num>
  <w:num w:numId="26">
    <w:abstractNumId w:val="12"/>
  </w:num>
  <w:num w:numId="27">
    <w:abstractNumId w:val="18"/>
  </w:num>
  <w:num w:numId="28">
    <w:abstractNumId w:val="20"/>
  </w:num>
  <w:num w:numId="29">
    <w:abstractNumId w:val="25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A21"/>
    <w:rsid w:val="00000A3C"/>
    <w:rsid w:val="0003116B"/>
    <w:rsid w:val="000840EF"/>
    <w:rsid w:val="000E0B54"/>
    <w:rsid w:val="000F06DA"/>
    <w:rsid w:val="000F5A21"/>
    <w:rsid w:val="00106D59"/>
    <w:rsid w:val="00156E95"/>
    <w:rsid w:val="0018554C"/>
    <w:rsid w:val="001A3171"/>
    <w:rsid w:val="001A357A"/>
    <w:rsid w:val="001A72D4"/>
    <w:rsid w:val="001B28E3"/>
    <w:rsid w:val="001C0271"/>
    <w:rsid w:val="001C6D8F"/>
    <w:rsid w:val="001D0FB3"/>
    <w:rsid w:val="001D6B14"/>
    <w:rsid w:val="001F24C7"/>
    <w:rsid w:val="00244F84"/>
    <w:rsid w:val="002E3423"/>
    <w:rsid w:val="00311951"/>
    <w:rsid w:val="003454A4"/>
    <w:rsid w:val="00350062"/>
    <w:rsid w:val="003502C5"/>
    <w:rsid w:val="0035530D"/>
    <w:rsid w:val="0038477B"/>
    <w:rsid w:val="003C13CD"/>
    <w:rsid w:val="003D6096"/>
    <w:rsid w:val="003E1006"/>
    <w:rsid w:val="00454A41"/>
    <w:rsid w:val="00464FEB"/>
    <w:rsid w:val="00473CB4"/>
    <w:rsid w:val="0047596D"/>
    <w:rsid w:val="00486B7C"/>
    <w:rsid w:val="0049151F"/>
    <w:rsid w:val="004A7B34"/>
    <w:rsid w:val="004C15E2"/>
    <w:rsid w:val="004C6745"/>
    <w:rsid w:val="004D039A"/>
    <w:rsid w:val="005035D2"/>
    <w:rsid w:val="00526163"/>
    <w:rsid w:val="00555524"/>
    <w:rsid w:val="0057138F"/>
    <w:rsid w:val="0057461A"/>
    <w:rsid w:val="005824EA"/>
    <w:rsid w:val="005861C8"/>
    <w:rsid w:val="005A290E"/>
    <w:rsid w:val="005B77B2"/>
    <w:rsid w:val="005F31A8"/>
    <w:rsid w:val="005F7E27"/>
    <w:rsid w:val="00601B83"/>
    <w:rsid w:val="0060431A"/>
    <w:rsid w:val="0060508F"/>
    <w:rsid w:val="00613709"/>
    <w:rsid w:val="00613984"/>
    <w:rsid w:val="00654AE3"/>
    <w:rsid w:val="00690C99"/>
    <w:rsid w:val="006B5820"/>
    <w:rsid w:val="006D1F70"/>
    <w:rsid w:val="006D3572"/>
    <w:rsid w:val="006E6058"/>
    <w:rsid w:val="00714686"/>
    <w:rsid w:val="00730933"/>
    <w:rsid w:val="00731D0D"/>
    <w:rsid w:val="007637BC"/>
    <w:rsid w:val="007847D7"/>
    <w:rsid w:val="00787B72"/>
    <w:rsid w:val="007977DA"/>
    <w:rsid w:val="007A0F56"/>
    <w:rsid w:val="007C75AB"/>
    <w:rsid w:val="007D5020"/>
    <w:rsid w:val="008076FF"/>
    <w:rsid w:val="008253D6"/>
    <w:rsid w:val="008735C8"/>
    <w:rsid w:val="008A23D9"/>
    <w:rsid w:val="008C00D5"/>
    <w:rsid w:val="008C2E90"/>
    <w:rsid w:val="008C4B11"/>
    <w:rsid w:val="008C70E8"/>
    <w:rsid w:val="008D1B51"/>
    <w:rsid w:val="008E5A5E"/>
    <w:rsid w:val="00914377"/>
    <w:rsid w:val="0092360C"/>
    <w:rsid w:val="009321AF"/>
    <w:rsid w:val="00935C2D"/>
    <w:rsid w:val="00936D8D"/>
    <w:rsid w:val="00956DD5"/>
    <w:rsid w:val="00971C27"/>
    <w:rsid w:val="009858F0"/>
    <w:rsid w:val="009D0A15"/>
    <w:rsid w:val="009E1212"/>
    <w:rsid w:val="009F5D75"/>
    <w:rsid w:val="00A15960"/>
    <w:rsid w:val="00A1776D"/>
    <w:rsid w:val="00A35EBE"/>
    <w:rsid w:val="00A4007B"/>
    <w:rsid w:val="00A557FD"/>
    <w:rsid w:val="00A5663F"/>
    <w:rsid w:val="00A806B2"/>
    <w:rsid w:val="00A82907"/>
    <w:rsid w:val="00A8539C"/>
    <w:rsid w:val="00AA4102"/>
    <w:rsid w:val="00AD6FA4"/>
    <w:rsid w:val="00AF45FB"/>
    <w:rsid w:val="00B1022C"/>
    <w:rsid w:val="00B22B0D"/>
    <w:rsid w:val="00B418D4"/>
    <w:rsid w:val="00B67042"/>
    <w:rsid w:val="00B72857"/>
    <w:rsid w:val="00B775E6"/>
    <w:rsid w:val="00B87E06"/>
    <w:rsid w:val="00B95DC1"/>
    <w:rsid w:val="00BC7A96"/>
    <w:rsid w:val="00BD112E"/>
    <w:rsid w:val="00BD1446"/>
    <w:rsid w:val="00BD16BE"/>
    <w:rsid w:val="00BD6B82"/>
    <w:rsid w:val="00BE7339"/>
    <w:rsid w:val="00BF165C"/>
    <w:rsid w:val="00BF59EC"/>
    <w:rsid w:val="00C02B2E"/>
    <w:rsid w:val="00C06C46"/>
    <w:rsid w:val="00C12A35"/>
    <w:rsid w:val="00C256C0"/>
    <w:rsid w:val="00C34DD8"/>
    <w:rsid w:val="00C37E25"/>
    <w:rsid w:val="00C573B3"/>
    <w:rsid w:val="00CC3308"/>
    <w:rsid w:val="00CC4939"/>
    <w:rsid w:val="00CD6D6B"/>
    <w:rsid w:val="00D05C70"/>
    <w:rsid w:val="00D20794"/>
    <w:rsid w:val="00D365E9"/>
    <w:rsid w:val="00D6430B"/>
    <w:rsid w:val="00D832B3"/>
    <w:rsid w:val="00D879E6"/>
    <w:rsid w:val="00DC7A91"/>
    <w:rsid w:val="00DD1FE4"/>
    <w:rsid w:val="00E1623D"/>
    <w:rsid w:val="00E20224"/>
    <w:rsid w:val="00E2702D"/>
    <w:rsid w:val="00E34EA9"/>
    <w:rsid w:val="00E36F69"/>
    <w:rsid w:val="00E4659C"/>
    <w:rsid w:val="00E471DA"/>
    <w:rsid w:val="00E47D4D"/>
    <w:rsid w:val="00E5475B"/>
    <w:rsid w:val="00E75B55"/>
    <w:rsid w:val="00E95F12"/>
    <w:rsid w:val="00E97878"/>
    <w:rsid w:val="00EB1AB8"/>
    <w:rsid w:val="00EB1E28"/>
    <w:rsid w:val="00ED0A1D"/>
    <w:rsid w:val="00EE7524"/>
    <w:rsid w:val="00F72304"/>
    <w:rsid w:val="00F90952"/>
    <w:rsid w:val="00FA0736"/>
    <w:rsid w:val="00FA2F7E"/>
    <w:rsid w:val="00FD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723824"/>
  <w15:chartTrackingRefBased/>
  <w15:docId w15:val="{F2DF63CC-3255-2746-9FF6-0A7B3F8BD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character" w:styleId="Hyperlink">
    <w:name w:val="Hyperlink"/>
    <w:basedOn w:val="DefaultParagraphFont"/>
    <w:uiPriority w:val="99"/>
    <w:unhideWhenUsed/>
    <w:rsid w:val="00BF59EC"/>
    <w:rPr>
      <w:color w:val="53C3C7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F59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jput.neeta03@gmail.com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mayuri\Documents\%7bA84B67EE-A85F-9242-8BC2-D45A26F04545%7dtf50002018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6E59CAAAADA86498902C3E56DA6C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F31B67-A594-FC47-B1D9-9ED0083F4A01}"/>
      </w:docPartPr>
      <w:docPartBody>
        <w:p w:rsidR="00E14477" w:rsidRDefault="00F771CE">
          <w:pPr>
            <w:pStyle w:val="86E59CAAAADA86498902C3E56DA6CE99"/>
          </w:pPr>
          <w:r>
            <w:t>Objective</w:t>
          </w:r>
        </w:p>
      </w:docPartBody>
    </w:docPart>
    <w:docPart>
      <w:docPartPr>
        <w:name w:val="44F829FC183C7C429704924C6E620F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1B0135-D5D3-4E4A-A5BF-5B3AFBCC27F2}"/>
      </w:docPartPr>
      <w:docPartBody>
        <w:p w:rsidR="00E14477" w:rsidRDefault="00F771CE">
          <w:pPr>
            <w:pStyle w:val="44F829FC183C7C429704924C6E620FF4"/>
          </w:pPr>
          <w:r>
            <w:t>Experience</w:t>
          </w:r>
        </w:p>
      </w:docPartBody>
    </w:docPart>
    <w:docPart>
      <w:docPartPr>
        <w:name w:val="96A2A6017877684A8CB50DD16BE7A8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22E26A-09FD-8747-9B8A-C64FD16D7B93}"/>
      </w:docPartPr>
      <w:docPartBody>
        <w:p w:rsidR="00E14477" w:rsidRDefault="00F771CE">
          <w:pPr>
            <w:pStyle w:val="96A2A6017877684A8CB50DD16BE7A8E8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5B9BD5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1CE"/>
    <w:rsid w:val="00A82C8B"/>
    <w:rsid w:val="00C95DEC"/>
    <w:rsid w:val="00E14477"/>
    <w:rsid w:val="00F7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11388E3C253974CA3B26B0C0A5FE2A0">
    <w:name w:val="911388E3C253974CA3B26B0C0A5FE2A0"/>
  </w:style>
  <w:style w:type="paragraph" w:customStyle="1" w:styleId="7CA61BFEF0C5A940BF47F4E3197BEB06">
    <w:name w:val="7CA61BFEF0C5A940BF47F4E3197BEB06"/>
  </w:style>
  <w:style w:type="paragraph" w:customStyle="1" w:styleId="86E59CAAAADA86498902C3E56DA6CE99">
    <w:name w:val="86E59CAAAADA86498902C3E56DA6CE99"/>
  </w:style>
  <w:style w:type="paragraph" w:customStyle="1" w:styleId="811A981B8BCC1640988726FC962123CC">
    <w:name w:val="811A981B8BCC1640988726FC962123CC"/>
  </w:style>
  <w:style w:type="paragraph" w:customStyle="1" w:styleId="44F829FC183C7C429704924C6E620FF4">
    <w:name w:val="44F829FC183C7C429704924C6E620FF4"/>
  </w:style>
  <w:style w:type="paragraph" w:customStyle="1" w:styleId="36F25BA909047545A56A7056D3EED7DC">
    <w:name w:val="36F25BA909047545A56A7056D3EED7DC"/>
  </w:style>
  <w:style w:type="paragraph" w:customStyle="1" w:styleId="B59EAD10EA303649B34BEB2D7DEB5858">
    <w:name w:val="B59EAD10EA303649B34BEB2D7DEB5858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eastAsia="ja-JP"/>
    </w:rPr>
  </w:style>
  <w:style w:type="paragraph" w:customStyle="1" w:styleId="7631195E2688454EB0573FB5AE7CCC69">
    <w:name w:val="7631195E2688454EB0573FB5AE7CCC69"/>
  </w:style>
  <w:style w:type="paragraph" w:customStyle="1" w:styleId="96A2A6017877684A8CB50DD16BE7A8E8">
    <w:name w:val="96A2A6017877684A8CB50DD16BE7A8E8"/>
  </w:style>
  <w:style w:type="paragraph" w:customStyle="1" w:styleId="B6C6DA4E209D074281180298E30EFC2C">
    <w:name w:val="B6C6DA4E209D074281180298E30EFC2C"/>
  </w:style>
  <w:style w:type="paragraph" w:customStyle="1" w:styleId="9A8D9764C8EA5244BFD8CFA5B1A3EF83">
    <w:name w:val="9A8D9764C8EA5244BFD8CFA5B1A3EF83"/>
  </w:style>
  <w:style w:type="paragraph" w:customStyle="1" w:styleId="9C34A65AAEF6D54EA4056678CE61C330">
    <w:name w:val="9C34A65AAEF6D54EA4056678CE61C33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79B23-E2A4-4E00-90B3-F699D1829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{A84B67EE-A85F-9242-8BC2-D45A26F04545}tf50002018</Template>
  <TotalTime>0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917020958570</dc:creator>
  <cp:keywords/>
  <dc:description/>
  <cp:lastModifiedBy>Rajput, Mayuri Ajitsingh</cp:lastModifiedBy>
  <cp:revision>2</cp:revision>
  <dcterms:created xsi:type="dcterms:W3CDTF">2021-09-21T15:33:00Z</dcterms:created>
  <dcterms:modified xsi:type="dcterms:W3CDTF">2021-09-21T15:33:00Z</dcterms:modified>
</cp:coreProperties>
</file>