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89274D" w14:textId="23E17D08" w:rsidR="00A05D13" w:rsidRPr="009638F7" w:rsidRDefault="009638F7">
      <w:pPr>
        <w:pStyle w:val="Name"/>
        <w:rPr>
          <w:sz w:val="56"/>
          <w:szCs w:val="56"/>
          <w:lang w:eastAsia="zh-CN"/>
        </w:rPr>
      </w:pPr>
      <w:r>
        <w:rPr>
          <w:rFonts w:asciiTheme="minorEastAsia" w:eastAsiaTheme="minorEastAsia" w:hAnsiTheme="minorEastAsia" w:hint="eastAsia"/>
          <w:sz w:val="56"/>
          <w:szCs w:val="56"/>
          <w:lang w:eastAsia="zh-CN"/>
        </w:rPr>
        <w:t xml:space="preserve">Sapna kumari </w:t>
      </w:r>
    </w:p>
    <w:p w14:paraId="14E35BE6" w14:textId="77777777" w:rsidR="00493B8F" w:rsidRPr="00A05D39" w:rsidRDefault="00493B8F" w:rsidP="007D6D18">
      <w:pPr>
        <w:pStyle w:val="ContactInfo"/>
        <w:rPr>
          <w:b/>
          <w:bCs/>
          <w:lang w:eastAsia="zh-CN"/>
        </w:rPr>
      </w:pPr>
      <w:r w:rsidRPr="00A05D39">
        <w:rPr>
          <w:rFonts w:hint="eastAsia"/>
          <w:b/>
          <w:bCs/>
          <w:lang w:eastAsia="zh-CN"/>
        </w:rPr>
        <w:t>At-</w:t>
      </w:r>
      <w:proofErr w:type="spellStart"/>
      <w:r w:rsidRPr="00A05D39">
        <w:rPr>
          <w:rFonts w:hint="eastAsia"/>
          <w:b/>
          <w:bCs/>
          <w:lang w:eastAsia="zh-CN"/>
        </w:rPr>
        <w:t>Ashatola</w:t>
      </w:r>
      <w:proofErr w:type="spellEnd"/>
      <w:r w:rsidRPr="00A05D39">
        <w:rPr>
          <w:rFonts w:hint="eastAsia"/>
          <w:b/>
          <w:bCs/>
          <w:lang w:eastAsia="zh-CN"/>
        </w:rPr>
        <w:t xml:space="preserve">, </w:t>
      </w:r>
      <w:proofErr w:type="spellStart"/>
      <w:r w:rsidRPr="00A05D39">
        <w:rPr>
          <w:rFonts w:hint="eastAsia"/>
          <w:b/>
          <w:bCs/>
          <w:lang w:eastAsia="zh-CN"/>
        </w:rPr>
        <w:t>Bariarpur</w:t>
      </w:r>
      <w:proofErr w:type="spellEnd"/>
      <w:r w:rsidRPr="00A05D39">
        <w:rPr>
          <w:rFonts w:hint="eastAsia"/>
          <w:b/>
          <w:bCs/>
          <w:lang w:eastAsia="zh-CN"/>
        </w:rPr>
        <w:t xml:space="preserve">, </w:t>
      </w:r>
      <w:proofErr w:type="spellStart"/>
      <w:r w:rsidRPr="00A05D39">
        <w:rPr>
          <w:rFonts w:hint="eastAsia"/>
          <w:b/>
          <w:bCs/>
          <w:lang w:eastAsia="zh-CN"/>
        </w:rPr>
        <w:t>Munger</w:t>
      </w:r>
      <w:proofErr w:type="spellEnd"/>
      <w:r w:rsidRPr="00A05D39">
        <w:rPr>
          <w:rFonts w:hint="eastAsia"/>
          <w:b/>
          <w:bCs/>
          <w:lang w:eastAsia="zh-CN"/>
        </w:rPr>
        <w:t xml:space="preserve"> </w:t>
      </w:r>
    </w:p>
    <w:p w14:paraId="714932AF" w14:textId="77777777" w:rsidR="00493B8F" w:rsidRPr="00A05D39" w:rsidRDefault="00493B8F" w:rsidP="007D6D18">
      <w:pPr>
        <w:pStyle w:val="ContactInfo"/>
        <w:rPr>
          <w:b/>
          <w:bCs/>
          <w:lang w:eastAsia="zh-CN"/>
        </w:rPr>
      </w:pPr>
      <w:r w:rsidRPr="00A05D39">
        <w:rPr>
          <w:rFonts w:hint="eastAsia"/>
          <w:b/>
          <w:bCs/>
          <w:lang w:eastAsia="zh-CN"/>
        </w:rPr>
        <w:t>7979995903</w:t>
      </w:r>
    </w:p>
    <w:p w14:paraId="202A6341" w14:textId="77777777" w:rsidR="00493B8F" w:rsidRPr="00A05D39" w:rsidRDefault="00493B8F" w:rsidP="007D6D18">
      <w:pPr>
        <w:pStyle w:val="ContactInfo"/>
        <w:rPr>
          <w:b/>
          <w:bCs/>
          <w:lang w:eastAsia="zh-CN"/>
        </w:rPr>
      </w:pPr>
      <w:r w:rsidRPr="00A05D39">
        <w:rPr>
          <w:rFonts w:hint="eastAsia"/>
          <w:b/>
          <w:bCs/>
          <w:lang w:eastAsia="zh-CN"/>
        </w:rPr>
        <w:t>Email ID -sapnasinha281@gmail.</w:t>
      </w:r>
    </w:p>
    <w:sdt>
      <w:sdtPr>
        <w:id w:val="-1179423465"/>
        <w:placeholder>
          <w:docPart w:val="C46E2150C9DB87478AECB1055D87331B"/>
        </w:placeholder>
        <w:temporary/>
        <w:showingPlcHdr/>
        <w15:appearance w15:val="hidden"/>
      </w:sdtPr>
      <w:sdtEndPr/>
      <w:sdtContent>
        <w:p w14:paraId="19596F07" w14:textId="77777777" w:rsidR="00A05D13" w:rsidRDefault="002F6C13">
          <w:pPr>
            <w:pStyle w:val="Heading1"/>
          </w:pPr>
          <w:r>
            <w:t>Objective</w:t>
          </w:r>
        </w:p>
      </w:sdtContent>
    </w:sdt>
    <w:p w14:paraId="17050FBA" w14:textId="6E0AD615" w:rsidR="00A05D13" w:rsidRPr="00D05A91" w:rsidRDefault="00D61B16">
      <w:pPr>
        <w:rPr>
          <w:b/>
          <w:bCs/>
        </w:rPr>
      </w:pPr>
      <w:r w:rsidRPr="00D05A91">
        <w:rPr>
          <w:rFonts w:hint="eastAsia"/>
          <w:b/>
          <w:bCs/>
          <w:lang w:eastAsia="zh-CN"/>
        </w:rPr>
        <w:t xml:space="preserve">To work as a challenging job profile which provide an opportunity to enhance my </w:t>
      </w:r>
      <w:r w:rsidRPr="00D05A91">
        <w:rPr>
          <w:b/>
          <w:bCs/>
          <w:lang w:eastAsia="zh-CN"/>
        </w:rPr>
        <w:t>knowledge</w:t>
      </w:r>
      <w:r w:rsidRPr="00D05A91">
        <w:rPr>
          <w:rFonts w:hint="eastAsia"/>
          <w:b/>
          <w:bCs/>
          <w:lang w:eastAsia="zh-CN"/>
        </w:rPr>
        <w:t xml:space="preserve"> </w:t>
      </w:r>
      <w:r w:rsidR="001039DE" w:rsidRPr="00D05A91">
        <w:rPr>
          <w:rFonts w:hint="eastAsia"/>
          <w:b/>
          <w:bCs/>
          <w:lang w:eastAsia="zh-CN"/>
        </w:rPr>
        <w:t xml:space="preserve">,this could provide me an insight into the new aspects so that it would be helpful for my career. </w:t>
      </w:r>
    </w:p>
    <w:p w14:paraId="3838FE2E" w14:textId="5F513B33" w:rsidR="00A05D13" w:rsidRDefault="00262F7C">
      <w:pPr>
        <w:pStyle w:val="Heading1"/>
      </w:pPr>
      <w:r>
        <w:rPr>
          <w:rFonts w:hint="eastAsia"/>
          <w:lang w:eastAsia="zh-CN"/>
        </w:rPr>
        <w:t xml:space="preserve">Training </w:t>
      </w:r>
    </w:p>
    <w:p w14:paraId="7D7BF99B" w14:textId="1DD78DA4" w:rsidR="00A05D13" w:rsidRPr="00374C37" w:rsidRDefault="00506B4B">
      <w:pPr>
        <w:rPr>
          <w:b/>
          <w:bCs/>
          <w:lang w:eastAsia="zh-CN"/>
        </w:rPr>
      </w:pPr>
      <w:proofErr w:type="spellStart"/>
      <w:r w:rsidRPr="00374C37">
        <w:rPr>
          <w:rFonts w:hint="eastAsia"/>
          <w:b/>
          <w:bCs/>
          <w:lang w:eastAsia="zh-CN"/>
        </w:rPr>
        <w:t>Sudha</w:t>
      </w:r>
      <w:proofErr w:type="spellEnd"/>
      <w:r w:rsidRPr="00374C37">
        <w:rPr>
          <w:rFonts w:hint="eastAsia"/>
          <w:b/>
          <w:bCs/>
          <w:lang w:eastAsia="zh-CN"/>
        </w:rPr>
        <w:t xml:space="preserve"> dairy -2weeks(quality control)</w:t>
      </w:r>
      <w:r w:rsidR="008E72F5" w:rsidRPr="00374C37">
        <w:rPr>
          <w:rFonts w:hint="eastAsia"/>
          <w:b/>
          <w:bCs/>
          <w:lang w:eastAsia="zh-CN"/>
        </w:rPr>
        <w:t xml:space="preserve"> Bhagalpur </w:t>
      </w:r>
      <w:r w:rsidR="008E72F5" w:rsidRPr="00374C37">
        <w:rPr>
          <w:b/>
          <w:bCs/>
          <w:lang w:eastAsia="zh-CN"/>
        </w:rPr>
        <w:t>–</w:t>
      </w:r>
      <w:r w:rsidR="008E72F5" w:rsidRPr="00374C37">
        <w:rPr>
          <w:rFonts w:hint="eastAsia"/>
          <w:b/>
          <w:bCs/>
          <w:lang w:eastAsia="zh-CN"/>
        </w:rPr>
        <w:t xml:space="preserve"> It is a dairy industry where I was trained in milk testing, (biochemical analysis) </w:t>
      </w:r>
    </w:p>
    <w:p w14:paraId="1823B9C7" w14:textId="7270FC2D" w:rsidR="00A05D13" w:rsidRPr="00374C37" w:rsidRDefault="0031462C">
      <w:pPr>
        <w:rPr>
          <w:b/>
          <w:bCs/>
        </w:rPr>
      </w:pPr>
      <w:r w:rsidRPr="00374C37">
        <w:rPr>
          <w:rFonts w:hint="eastAsia"/>
          <w:b/>
          <w:bCs/>
          <w:lang w:eastAsia="zh-CN"/>
        </w:rPr>
        <w:t xml:space="preserve">S. S hospital and cancer research </w:t>
      </w:r>
      <w:r w:rsidR="00A644E7" w:rsidRPr="00374C37">
        <w:rPr>
          <w:rFonts w:hint="eastAsia"/>
          <w:b/>
          <w:bCs/>
          <w:lang w:eastAsia="zh-CN"/>
        </w:rPr>
        <w:t xml:space="preserve">-1 month </w:t>
      </w:r>
      <w:r w:rsidR="004B703E" w:rsidRPr="00374C37">
        <w:rPr>
          <w:rFonts w:hint="eastAsia"/>
          <w:b/>
          <w:bCs/>
          <w:lang w:eastAsia="zh-CN"/>
        </w:rPr>
        <w:t>-</w:t>
      </w:r>
      <w:r w:rsidR="00316FB8" w:rsidRPr="00374C37">
        <w:rPr>
          <w:rFonts w:hint="eastAsia"/>
          <w:b/>
          <w:bCs/>
          <w:lang w:eastAsia="zh-CN"/>
        </w:rPr>
        <w:t xml:space="preserve">Patna -It is a cancer research institute where I was trained in Histopathology. </w:t>
      </w:r>
    </w:p>
    <w:p w14:paraId="381BCD68" w14:textId="4256BC3A" w:rsidR="0012628D" w:rsidRDefault="009D67FE" w:rsidP="00C271C4">
      <w:pPr>
        <w:pStyle w:val="ListBullet"/>
        <w:numPr>
          <w:ilvl w:val="0"/>
          <w:numId w:val="0"/>
        </w:numPr>
        <w:rPr>
          <w:b/>
          <w:bCs/>
          <w:lang w:eastAsia="zh-CN"/>
        </w:rPr>
      </w:pPr>
      <w:r w:rsidRPr="00374C37">
        <w:rPr>
          <w:rFonts w:hint="eastAsia"/>
          <w:b/>
          <w:bCs/>
          <w:lang w:eastAsia="zh-CN"/>
        </w:rPr>
        <w:t xml:space="preserve">Zee lab </w:t>
      </w:r>
      <w:r w:rsidR="00630DC9" w:rsidRPr="00374C37">
        <w:rPr>
          <w:rFonts w:hint="eastAsia"/>
          <w:b/>
          <w:bCs/>
          <w:lang w:eastAsia="zh-CN"/>
        </w:rPr>
        <w:t>(pharmaceutical) -3weeks(Q</w:t>
      </w:r>
      <w:r w:rsidR="00F561F3" w:rsidRPr="00374C37">
        <w:rPr>
          <w:rFonts w:hint="eastAsia"/>
          <w:b/>
          <w:bCs/>
          <w:lang w:eastAsia="zh-CN"/>
        </w:rPr>
        <w:t>A,QC)</w:t>
      </w:r>
      <w:proofErr w:type="spellStart"/>
      <w:r w:rsidR="00F91713" w:rsidRPr="00374C37">
        <w:rPr>
          <w:rFonts w:hint="eastAsia"/>
          <w:b/>
          <w:bCs/>
          <w:lang w:eastAsia="zh-CN"/>
        </w:rPr>
        <w:t>Phoanta</w:t>
      </w:r>
      <w:proofErr w:type="spellEnd"/>
      <w:r w:rsidR="00F91713" w:rsidRPr="00374C37">
        <w:rPr>
          <w:rFonts w:hint="eastAsia"/>
          <w:b/>
          <w:bCs/>
          <w:lang w:eastAsia="zh-CN"/>
        </w:rPr>
        <w:t xml:space="preserve"> sahib -</w:t>
      </w:r>
      <w:r w:rsidR="00346ECC" w:rsidRPr="00374C37">
        <w:rPr>
          <w:rFonts w:hint="eastAsia"/>
          <w:b/>
          <w:bCs/>
          <w:lang w:eastAsia="zh-CN"/>
        </w:rPr>
        <w:t xml:space="preserve">It is a pharmaceutical company where I was trained in physical treating like hardness, solubility and feasibility of the medicine </w:t>
      </w:r>
      <w:r w:rsidR="00873993" w:rsidRPr="00374C37">
        <w:rPr>
          <w:rFonts w:hint="eastAsia"/>
          <w:b/>
          <w:bCs/>
          <w:lang w:eastAsia="zh-CN"/>
        </w:rPr>
        <w:t xml:space="preserve">and microbial testing of medicine (MLT test and </w:t>
      </w:r>
      <w:r w:rsidR="002070FB">
        <w:rPr>
          <w:rFonts w:hint="eastAsia"/>
          <w:b/>
          <w:bCs/>
          <w:lang w:eastAsia="zh-CN"/>
        </w:rPr>
        <w:t xml:space="preserve">sterility test. </w:t>
      </w:r>
    </w:p>
    <w:p w14:paraId="147FD557" w14:textId="46E232A7" w:rsidR="002070FB" w:rsidRDefault="001D24F6" w:rsidP="00C271C4">
      <w:pPr>
        <w:pStyle w:val="ListBullet"/>
        <w:numPr>
          <w:ilvl w:val="0"/>
          <w:numId w:val="0"/>
        </w:numPr>
        <w:rPr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 xml:space="preserve">Educational qualifications </w:t>
      </w:r>
      <w:r>
        <w:rPr>
          <w:b/>
          <w:bCs/>
          <w:sz w:val="36"/>
          <w:szCs w:val="36"/>
          <w:lang w:eastAsia="zh-CN"/>
        </w:rPr>
        <w:t>–</w:t>
      </w:r>
    </w:p>
    <w:p w14:paraId="3EED952B" w14:textId="785FABCD" w:rsidR="001D24F6" w:rsidRDefault="00D95F45" w:rsidP="00C271C4">
      <w:pPr>
        <w:pStyle w:val="ListBullet"/>
        <w:numPr>
          <w:ilvl w:val="0"/>
          <w:numId w:val="0"/>
        </w:numPr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10</w:t>
      </w:r>
      <w:r w:rsidRPr="00D95F45">
        <w:rPr>
          <w:rFonts w:hint="eastAsia"/>
          <w:b/>
          <w:bCs/>
          <w:vertAlign w:val="superscript"/>
          <w:lang w:eastAsia="zh-CN"/>
        </w:rPr>
        <w:t>th</w:t>
      </w:r>
      <w:r>
        <w:rPr>
          <w:rFonts w:hint="eastAsia"/>
          <w:b/>
          <w:bCs/>
          <w:lang w:eastAsia="zh-CN"/>
        </w:rPr>
        <w:t xml:space="preserve"> from </w:t>
      </w:r>
      <w:r w:rsidR="009068EE">
        <w:rPr>
          <w:rFonts w:hint="eastAsia"/>
          <w:b/>
          <w:bCs/>
          <w:lang w:eastAsia="zh-CN"/>
        </w:rPr>
        <w:t>K. V. (2010)-</w:t>
      </w:r>
      <w:r w:rsidR="00303632">
        <w:rPr>
          <w:rFonts w:hint="eastAsia"/>
          <w:b/>
          <w:bCs/>
          <w:lang w:eastAsia="zh-CN"/>
        </w:rPr>
        <w:t>7.40 CGPA</w:t>
      </w:r>
    </w:p>
    <w:p w14:paraId="048A66E5" w14:textId="5BDAD893" w:rsidR="00303632" w:rsidRDefault="006C0D48" w:rsidP="00C271C4">
      <w:pPr>
        <w:pStyle w:val="ListBullet"/>
        <w:numPr>
          <w:ilvl w:val="0"/>
          <w:numId w:val="0"/>
        </w:numPr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12</w:t>
      </w:r>
      <w:r w:rsidRPr="006C0D48">
        <w:rPr>
          <w:rFonts w:hint="eastAsia"/>
          <w:b/>
          <w:bCs/>
          <w:vertAlign w:val="superscript"/>
          <w:lang w:eastAsia="zh-CN"/>
        </w:rPr>
        <w:t>th</w:t>
      </w:r>
      <w:r>
        <w:rPr>
          <w:rFonts w:hint="eastAsia"/>
          <w:b/>
          <w:bCs/>
          <w:lang w:eastAsia="zh-CN"/>
        </w:rPr>
        <w:t xml:space="preserve"> from </w:t>
      </w:r>
      <w:proofErr w:type="spellStart"/>
      <w:r>
        <w:rPr>
          <w:rFonts w:hint="eastAsia"/>
          <w:b/>
          <w:bCs/>
          <w:lang w:eastAsia="zh-CN"/>
        </w:rPr>
        <w:t>K</w:t>
      </w:r>
      <w:r w:rsidR="004E3030">
        <w:rPr>
          <w:rFonts w:hint="eastAsia"/>
          <w:b/>
          <w:bCs/>
          <w:lang w:eastAsia="zh-CN"/>
        </w:rPr>
        <w:t>endriya</w:t>
      </w:r>
      <w:proofErr w:type="spellEnd"/>
      <w:r w:rsidR="004E3030">
        <w:rPr>
          <w:rFonts w:hint="eastAsia"/>
          <w:b/>
          <w:bCs/>
          <w:lang w:eastAsia="zh-CN"/>
        </w:rPr>
        <w:t xml:space="preserve"> </w:t>
      </w:r>
      <w:r w:rsidR="00412CA0">
        <w:rPr>
          <w:rFonts w:hint="eastAsia"/>
          <w:b/>
          <w:bCs/>
          <w:lang w:eastAsia="zh-CN"/>
        </w:rPr>
        <w:t xml:space="preserve"> </w:t>
      </w:r>
      <w:proofErr w:type="spellStart"/>
      <w:r w:rsidR="00412CA0">
        <w:rPr>
          <w:rFonts w:hint="eastAsia"/>
          <w:b/>
          <w:bCs/>
          <w:lang w:eastAsia="zh-CN"/>
        </w:rPr>
        <w:t>vidyalaya</w:t>
      </w:r>
      <w:proofErr w:type="spellEnd"/>
      <w:r>
        <w:rPr>
          <w:rFonts w:hint="eastAsia"/>
          <w:b/>
          <w:bCs/>
          <w:lang w:eastAsia="zh-CN"/>
        </w:rPr>
        <w:t>(</w:t>
      </w:r>
      <w:r w:rsidR="008257BC">
        <w:rPr>
          <w:rFonts w:hint="eastAsia"/>
          <w:b/>
          <w:bCs/>
          <w:lang w:eastAsia="zh-CN"/>
        </w:rPr>
        <w:t>2012)-72%</w:t>
      </w:r>
    </w:p>
    <w:p w14:paraId="1C7D9B37" w14:textId="6E21A1C8" w:rsidR="008257BC" w:rsidRDefault="008257BC" w:rsidP="00C271C4">
      <w:pPr>
        <w:pStyle w:val="ListBullet"/>
        <w:numPr>
          <w:ilvl w:val="0"/>
          <w:numId w:val="0"/>
        </w:numPr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 xml:space="preserve">B. SC biotechnology </w:t>
      </w:r>
      <w:r w:rsidR="00AD7EE2">
        <w:rPr>
          <w:rFonts w:hint="eastAsia"/>
          <w:b/>
          <w:bCs/>
          <w:lang w:eastAsia="zh-CN"/>
        </w:rPr>
        <w:t>from T. N. B college (2013-16)-</w:t>
      </w:r>
      <w:r w:rsidR="00DF5110">
        <w:rPr>
          <w:rFonts w:hint="eastAsia"/>
          <w:b/>
          <w:bCs/>
          <w:lang w:eastAsia="zh-CN"/>
        </w:rPr>
        <w:t>79.30%</w:t>
      </w:r>
    </w:p>
    <w:p w14:paraId="1B4857AA" w14:textId="5D164A3F" w:rsidR="00DF5110" w:rsidRPr="00D95F45" w:rsidRDefault="00DF5110" w:rsidP="00C271C4">
      <w:pPr>
        <w:pStyle w:val="ListBullet"/>
        <w:numPr>
          <w:ilvl w:val="0"/>
          <w:numId w:val="0"/>
        </w:numPr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 xml:space="preserve">M. SC industrial microbiology from BBAU </w:t>
      </w:r>
      <w:proofErr w:type="spellStart"/>
      <w:r w:rsidR="00361413">
        <w:rPr>
          <w:rFonts w:hint="eastAsia"/>
          <w:b/>
          <w:bCs/>
          <w:lang w:eastAsia="zh-CN"/>
        </w:rPr>
        <w:t>lucknow</w:t>
      </w:r>
      <w:proofErr w:type="spellEnd"/>
      <w:r w:rsidR="00361413">
        <w:rPr>
          <w:rFonts w:hint="eastAsia"/>
          <w:b/>
          <w:bCs/>
          <w:lang w:eastAsia="zh-CN"/>
        </w:rPr>
        <w:t xml:space="preserve"> -8 SGPA</w:t>
      </w:r>
    </w:p>
    <w:p w14:paraId="421A6D74" w14:textId="2FFCFDC7" w:rsidR="00F43EC0" w:rsidRPr="00876A05" w:rsidRDefault="00F43EC0" w:rsidP="00C271C4">
      <w:pPr>
        <w:pStyle w:val="ListBullet"/>
        <w:numPr>
          <w:ilvl w:val="0"/>
          <w:numId w:val="0"/>
        </w:numPr>
        <w:rPr>
          <w:b/>
          <w:bCs/>
          <w:lang w:eastAsia="zh-CN"/>
        </w:rPr>
      </w:pPr>
    </w:p>
    <w:p w14:paraId="380D7377" w14:textId="47FBCCDC" w:rsidR="00A05D13" w:rsidRDefault="00A92073">
      <w:pPr>
        <w:pStyle w:val="Heading1"/>
      </w:pPr>
      <w:r>
        <w:rPr>
          <w:rFonts w:hint="eastAsia"/>
          <w:lang w:eastAsia="zh-CN"/>
        </w:rPr>
        <w:t xml:space="preserve">Acedamic projects </w:t>
      </w:r>
    </w:p>
    <w:p w14:paraId="3FEA8A9E" w14:textId="65EBF457" w:rsidR="00A05D13" w:rsidRPr="007175BB" w:rsidRDefault="0078285A" w:rsidP="0078285A">
      <w:pPr>
        <w:pStyle w:val="ListBullet"/>
        <w:numPr>
          <w:ilvl w:val="0"/>
          <w:numId w:val="14"/>
        </w:numPr>
        <w:rPr>
          <w:b/>
          <w:bCs/>
        </w:rPr>
      </w:pPr>
      <w:proofErr w:type="spellStart"/>
      <w:r w:rsidRPr="007175BB">
        <w:rPr>
          <w:rFonts w:hint="eastAsia"/>
          <w:b/>
          <w:bCs/>
          <w:lang w:eastAsia="zh-CN"/>
        </w:rPr>
        <w:t>Biofertilizer</w:t>
      </w:r>
      <w:proofErr w:type="spellEnd"/>
      <w:r w:rsidRPr="007175BB">
        <w:rPr>
          <w:rFonts w:hint="eastAsia"/>
          <w:b/>
          <w:bCs/>
          <w:lang w:eastAsia="zh-CN"/>
        </w:rPr>
        <w:t xml:space="preserve">-Rhizobium </w:t>
      </w:r>
      <w:r w:rsidR="00EE62E9" w:rsidRPr="007175BB">
        <w:rPr>
          <w:rFonts w:hint="eastAsia"/>
          <w:b/>
          <w:bCs/>
          <w:lang w:eastAsia="zh-CN"/>
        </w:rPr>
        <w:t xml:space="preserve">isolation and application </w:t>
      </w:r>
      <w:r w:rsidR="001422C0" w:rsidRPr="007175BB">
        <w:rPr>
          <w:rFonts w:hint="eastAsia"/>
          <w:b/>
          <w:bCs/>
          <w:lang w:eastAsia="zh-CN"/>
        </w:rPr>
        <w:t xml:space="preserve">-In this </w:t>
      </w:r>
      <w:r w:rsidR="00B50581" w:rsidRPr="007175BB">
        <w:rPr>
          <w:rFonts w:hint="eastAsia"/>
          <w:b/>
          <w:bCs/>
          <w:lang w:eastAsia="zh-CN"/>
        </w:rPr>
        <w:t xml:space="preserve">project I was worked on Rhizobium which is a symbiotic nitrogen fixer. </w:t>
      </w:r>
    </w:p>
    <w:p w14:paraId="2B337229" w14:textId="577237E3" w:rsidR="00EE62E9" w:rsidRPr="007175BB" w:rsidRDefault="00EE62E9" w:rsidP="0078285A">
      <w:pPr>
        <w:pStyle w:val="ListBullet"/>
        <w:numPr>
          <w:ilvl w:val="0"/>
          <w:numId w:val="14"/>
        </w:numPr>
        <w:rPr>
          <w:b/>
          <w:bCs/>
          <w:lang w:eastAsia="zh-CN"/>
        </w:rPr>
      </w:pPr>
      <w:r w:rsidRPr="007175BB">
        <w:rPr>
          <w:rFonts w:hint="eastAsia"/>
          <w:b/>
          <w:bCs/>
          <w:lang w:eastAsia="zh-CN"/>
        </w:rPr>
        <w:t xml:space="preserve">Isolation and characterization of biofilm forming antibiotics resistance bacteria from fresh water. </w:t>
      </w:r>
      <w:r w:rsidR="009C047A" w:rsidRPr="007175BB">
        <w:rPr>
          <w:rFonts w:hint="eastAsia"/>
          <w:b/>
          <w:bCs/>
          <w:lang w:eastAsia="zh-CN"/>
        </w:rPr>
        <w:t>(BBAU-</w:t>
      </w:r>
      <w:proofErr w:type="spellStart"/>
      <w:r w:rsidR="009C047A" w:rsidRPr="007175BB">
        <w:rPr>
          <w:rFonts w:hint="eastAsia"/>
          <w:b/>
          <w:bCs/>
          <w:lang w:eastAsia="zh-CN"/>
        </w:rPr>
        <w:t>lucknow</w:t>
      </w:r>
      <w:proofErr w:type="spellEnd"/>
      <w:r w:rsidR="009C047A" w:rsidRPr="007175BB">
        <w:rPr>
          <w:rFonts w:hint="eastAsia"/>
          <w:b/>
          <w:bCs/>
          <w:lang w:eastAsia="zh-CN"/>
        </w:rPr>
        <w:t xml:space="preserve">) </w:t>
      </w:r>
      <w:r w:rsidR="00456F77" w:rsidRPr="007175BB">
        <w:rPr>
          <w:b/>
          <w:bCs/>
          <w:lang w:eastAsia="zh-CN"/>
        </w:rPr>
        <w:t>–</w:t>
      </w:r>
      <w:r w:rsidR="009C047A" w:rsidRPr="007175BB">
        <w:rPr>
          <w:rFonts w:hint="eastAsia"/>
          <w:b/>
          <w:bCs/>
          <w:lang w:eastAsia="zh-CN"/>
        </w:rPr>
        <w:t xml:space="preserve"> </w:t>
      </w:r>
      <w:r w:rsidR="00456F77" w:rsidRPr="007175BB">
        <w:rPr>
          <w:rFonts w:hint="eastAsia"/>
          <w:b/>
          <w:bCs/>
          <w:lang w:eastAsia="zh-CN"/>
        </w:rPr>
        <w:t xml:space="preserve">My dissertation work in on antibiotic resistance and </w:t>
      </w:r>
      <w:r w:rsidR="00456F77" w:rsidRPr="007175BB">
        <w:rPr>
          <w:rFonts w:hint="eastAsia"/>
          <w:b/>
          <w:bCs/>
          <w:lang w:eastAsia="zh-CN"/>
        </w:rPr>
        <w:lastRenderedPageBreak/>
        <w:t xml:space="preserve">biofilm formation. </w:t>
      </w:r>
      <w:r w:rsidR="00A273B7" w:rsidRPr="007175BB">
        <w:rPr>
          <w:rFonts w:hint="eastAsia"/>
          <w:b/>
          <w:bCs/>
          <w:lang w:eastAsia="zh-CN"/>
        </w:rPr>
        <w:t xml:space="preserve">I was worked on antibiotic resistance microorganisms </w:t>
      </w:r>
      <w:r w:rsidR="00556144" w:rsidRPr="007175BB">
        <w:rPr>
          <w:rFonts w:hint="eastAsia"/>
          <w:b/>
          <w:bCs/>
          <w:lang w:eastAsia="zh-CN"/>
        </w:rPr>
        <w:t xml:space="preserve">and role of biofilm in antibiotic resistance </w:t>
      </w:r>
    </w:p>
    <w:p w14:paraId="27D13485" w14:textId="571D6D47" w:rsidR="004462E3" w:rsidRDefault="004462E3" w:rsidP="00344EE1">
      <w:pPr>
        <w:pStyle w:val="ListBullet"/>
        <w:numPr>
          <w:ilvl w:val="0"/>
          <w:numId w:val="0"/>
        </w:numPr>
        <w:ind w:left="576"/>
        <w:rPr>
          <w:b/>
          <w:bCs/>
        </w:rPr>
      </w:pPr>
    </w:p>
    <w:p w14:paraId="1EF61223" w14:textId="78D502B8" w:rsidR="00344EE1" w:rsidRDefault="005F73CD" w:rsidP="00344EE1">
      <w:pPr>
        <w:pStyle w:val="ListBullet"/>
        <w:numPr>
          <w:ilvl w:val="0"/>
          <w:numId w:val="0"/>
        </w:numPr>
        <w:ind w:left="576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  <w:lang w:eastAsia="zh-CN"/>
        </w:rPr>
        <w:t xml:space="preserve">Skills </w:t>
      </w:r>
      <w:r>
        <w:rPr>
          <w:b/>
          <w:bCs/>
          <w:sz w:val="36"/>
          <w:szCs w:val="36"/>
          <w:lang w:eastAsia="zh-CN"/>
        </w:rPr>
        <w:t>–</w:t>
      </w:r>
    </w:p>
    <w:p w14:paraId="6F737A3B" w14:textId="274D86AC" w:rsidR="005F73CD" w:rsidRDefault="005F73CD" w:rsidP="00F46213">
      <w:pPr>
        <w:pStyle w:val="ListBullet"/>
        <w:numPr>
          <w:ilvl w:val="0"/>
          <w:numId w:val="15"/>
        </w:numPr>
        <w:rPr>
          <w:b/>
          <w:bCs/>
        </w:rPr>
      </w:pPr>
      <w:r>
        <w:rPr>
          <w:rFonts w:hint="eastAsia"/>
          <w:b/>
          <w:bCs/>
          <w:lang w:eastAsia="zh-CN"/>
        </w:rPr>
        <w:t xml:space="preserve">Biochemical analysis </w:t>
      </w:r>
    </w:p>
    <w:p w14:paraId="643430BA" w14:textId="363796BB" w:rsidR="00F46213" w:rsidRDefault="00F46213" w:rsidP="00F46213">
      <w:pPr>
        <w:pStyle w:val="ListBullet"/>
        <w:numPr>
          <w:ilvl w:val="0"/>
          <w:numId w:val="15"/>
        </w:numPr>
        <w:rPr>
          <w:b/>
          <w:bCs/>
        </w:rPr>
      </w:pPr>
      <w:r>
        <w:rPr>
          <w:rFonts w:hint="eastAsia"/>
          <w:b/>
          <w:bCs/>
          <w:lang w:eastAsia="zh-CN"/>
        </w:rPr>
        <w:t xml:space="preserve">Media preparation </w:t>
      </w:r>
    </w:p>
    <w:p w14:paraId="0D9E4859" w14:textId="74066F1F" w:rsidR="00F46213" w:rsidRDefault="00F46213" w:rsidP="00F46213">
      <w:pPr>
        <w:pStyle w:val="ListBullet"/>
        <w:numPr>
          <w:ilvl w:val="0"/>
          <w:numId w:val="15"/>
        </w:numPr>
        <w:rPr>
          <w:b/>
          <w:bCs/>
        </w:rPr>
      </w:pPr>
      <w:r>
        <w:rPr>
          <w:rFonts w:hint="eastAsia"/>
          <w:b/>
          <w:bCs/>
          <w:lang w:eastAsia="zh-CN"/>
        </w:rPr>
        <w:t xml:space="preserve">Report writing </w:t>
      </w:r>
    </w:p>
    <w:p w14:paraId="35E1DEB1" w14:textId="65B98188" w:rsidR="005F6F0F" w:rsidRDefault="005F6F0F" w:rsidP="00CA3F26">
      <w:pPr>
        <w:pStyle w:val="ListBullet"/>
        <w:numPr>
          <w:ilvl w:val="0"/>
          <w:numId w:val="0"/>
        </w:numPr>
        <w:ind w:left="1296"/>
        <w:rPr>
          <w:b/>
          <w:bCs/>
          <w:lang w:eastAsia="zh-CN"/>
        </w:rPr>
      </w:pPr>
    </w:p>
    <w:p w14:paraId="22F5E4AC" w14:textId="207CCFEC" w:rsidR="005F73CD" w:rsidRDefault="00FF69CE" w:rsidP="00344EE1">
      <w:pPr>
        <w:pStyle w:val="ListBullet"/>
        <w:numPr>
          <w:ilvl w:val="0"/>
          <w:numId w:val="0"/>
        </w:numPr>
        <w:ind w:left="576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  <w:lang w:eastAsia="zh-CN"/>
        </w:rPr>
        <w:t xml:space="preserve">Extra curricular activities </w:t>
      </w:r>
    </w:p>
    <w:p w14:paraId="6F4154D7" w14:textId="68732911" w:rsidR="00FF69CE" w:rsidRDefault="00EB7BD7" w:rsidP="00EB7BD7">
      <w:pPr>
        <w:pStyle w:val="ListBullet"/>
        <w:numPr>
          <w:ilvl w:val="0"/>
          <w:numId w:val="16"/>
        </w:numPr>
        <w:rPr>
          <w:b/>
          <w:bCs/>
        </w:rPr>
      </w:pPr>
      <w:r>
        <w:rPr>
          <w:rFonts w:hint="eastAsia"/>
          <w:b/>
          <w:bCs/>
          <w:lang w:eastAsia="zh-CN"/>
        </w:rPr>
        <w:t xml:space="preserve">Attended 2weeks </w:t>
      </w:r>
      <w:r w:rsidR="00B42590">
        <w:rPr>
          <w:b/>
          <w:bCs/>
          <w:lang w:eastAsia="zh-CN"/>
        </w:rPr>
        <w:t>Entrepreneurships</w:t>
      </w:r>
      <w:r w:rsidR="00B42590">
        <w:rPr>
          <w:rFonts w:hint="eastAsia"/>
          <w:b/>
          <w:bCs/>
          <w:lang w:eastAsia="zh-CN"/>
        </w:rPr>
        <w:t xml:space="preserve"> development program </w:t>
      </w:r>
    </w:p>
    <w:p w14:paraId="24FB61CC" w14:textId="2A449627" w:rsidR="00B42590" w:rsidRPr="00FF69CE" w:rsidRDefault="00B42590" w:rsidP="00EB7BD7">
      <w:pPr>
        <w:pStyle w:val="ListBullet"/>
        <w:numPr>
          <w:ilvl w:val="0"/>
          <w:numId w:val="16"/>
        </w:numPr>
        <w:rPr>
          <w:b/>
          <w:bCs/>
        </w:rPr>
      </w:pPr>
      <w:r>
        <w:rPr>
          <w:rFonts w:hint="eastAsia"/>
          <w:b/>
          <w:bCs/>
          <w:lang w:eastAsia="zh-CN"/>
        </w:rPr>
        <w:t>Work as delegate in India international science festival (2018)</w:t>
      </w:r>
    </w:p>
    <w:sectPr w:rsidR="00B42590" w:rsidRPr="00FF69CE">
      <w:headerReference w:type="default" r:id="rId8"/>
      <w:footerReference w:type="default" r:id="rId9"/>
      <w:headerReference w:type="first" r:id="rId10"/>
      <w:pgSz w:w="12240" w:h="15840" w:code="1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8BBD93" w14:textId="77777777" w:rsidR="00DD001B" w:rsidRDefault="00DD001B">
      <w:r>
        <w:separator/>
      </w:r>
    </w:p>
  </w:endnote>
  <w:endnote w:type="continuationSeparator" w:id="0">
    <w:p w14:paraId="00FC082D" w14:textId="77777777" w:rsidR="00DD001B" w:rsidRDefault="00DD00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7F0DBA" w14:textId="77777777" w:rsidR="00A05D13" w:rsidRDefault="002F6C13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9863C5" w14:textId="77777777" w:rsidR="00DD001B" w:rsidRDefault="00DD001B">
      <w:r>
        <w:separator/>
      </w:r>
    </w:p>
  </w:footnote>
  <w:footnote w:type="continuationSeparator" w:id="0">
    <w:p w14:paraId="367F9B02" w14:textId="77777777" w:rsidR="00DD001B" w:rsidRDefault="00DD00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CB00CE" w14:textId="77777777" w:rsidR="00A05D13" w:rsidRDefault="002F6C13"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0D2FABA6" wp14:editId="78D8A55D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217C8F2A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&#13;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E64CC4" w14:textId="77777777" w:rsidR="00A05D13" w:rsidRDefault="002F6C13"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2A4CEB7B" wp14:editId="63F2898D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" name="Group 4" title="Page frame with tab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228599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A93C514" w14:textId="77777777" w:rsidR="00A05D13" w:rsidRDefault="00A05D13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w14:anchorId="2A4CEB7B" id="Group 4" o:spid="_x0000_s1026" alt="Title: Page frame with tab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">
              <v:shape id="Frame 5" o:spid="_x0000_s1027" style="position:absolute;left:1333;width:73152;height:96012;visibility:visible;mso-wrap-style:square;v-text-anchor:middle" coordsize="7315200,96012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" path="m,l7315200,r,9601200l,9601200,,xm190488,190488r,9220224l7124712,9410712r,-9220224l190488,190488xe" fillcolor="#e3ab47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reeform 8" o:spid="_x0000_s1028" style="position:absolute;left:2285;top:4286;width:3582;height:8020;visibility:visible;mso-wrap-style:square;v-text-anchor:top" coordsize="240,528" o:spt="10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&#13;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14:paraId="6A93C514" w14:textId="77777777" w:rsidR="00A05D13" w:rsidRDefault="00A05D13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FC2BA48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1E24A5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3AB7548"/>
    <w:multiLevelType w:val="hybridMultilevel"/>
    <w:tmpl w:val="5CE401DE"/>
    <w:lvl w:ilvl="0" w:tplc="04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2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FB4BF7"/>
    <w:multiLevelType w:val="hybridMultilevel"/>
    <w:tmpl w:val="F55C78E4"/>
    <w:lvl w:ilvl="0" w:tplc="040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abstractNum w:abstractNumId="14" w15:restartNumberingAfterBreak="0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63423E"/>
    <w:multiLevelType w:val="hybridMultilevel"/>
    <w:tmpl w:val="E95CF56C"/>
    <w:lvl w:ilvl="0" w:tplc="04090001">
      <w:start w:val="1"/>
      <w:numFmt w:val="bullet"/>
      <w:lvlText w:val=""/>
      <w:lvlJc w:val="left"/>
      <w:pPr>
        <w:ind w:left="129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1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3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5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7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9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1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3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56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10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4"/>
  </w:num>
  <w:num w:numId="14">
    <w:abstractNumId w:val="11"/>
  </w:num>
  <w:num w:numId="15">
    <w:abstractNumId w:val="13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proofState w:spelling="clean"/>
  <w:attachedTemplate r:id="rId1"/>
  <w:defaultTabStop w:val="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DEA"/>
    <w:rsid w:val="001039DE"/>
    <w:rsid w:val="0012628D"/>
    <w:rsid w:val="001422C0"/>
    <w:rsid w:val="00194812"/>
    <w:rsid w:val="001A7DEA"/>
    <w:rsid w:val="001D24F6"/>
    <w:rsid w:val="001F1AF1"/>
    <w:rsid w:val="002070FB"/>
    <w:rsid w:val="002534F3"/>
    <w:rsid w:val="00262F7C"/>
    <w:rsid w:val="002A16A0"/>
    <w:rsid w:val="002D6A60"/>
    <w:rsid w:val="002F6C13"/>
    <w:rsid w:val="00303632"/>
    <w:rsid w:val="0031462C"/>
    <w:rsid w:val="00316FB8"/>
    <w:rsid w:val="00321168"/>
    <w:rsid w:val="00344EE1"/>
    <w:rsid w:val="00346ECC"/>
    <w:rsid w:val="00361413"/>
    <w:rsid w:val="00374C37"/>
    <w:rsid w:val="003A327F"/>
    <w:rsid w:val="00412CA0"/>
    <w:rsid w:val="004462E3"/>
    <w:rsid w:val="00456F77"/>
    <w:rsid w:val="00493B8F"/>
    <w:rsid w:val="004B703E"/>
    <w:rsid w:val="004E3030"/>
    <w:rsid w:val="00506B4B"/>
    <w:rsid w:val="00556144"/>
    <w:rsid w:val="005F6F0F"/>
    <w:rsid w:val="005F73CD"/>
    <w:rsid w:val="00630DC9"/>
    <w:rsid w:val="006C0D48"/>
    <w:rsid w:val="007175BB"/>
    <w:rsid w:val="0078285A"/>
    <w:rsid w:val="008257BC"/>
    <w:rsid w:val="00873993"/>
    <w:rsid w:val="00876A05"/>
    <w:rsid w:val="00897598"/>
    <w:rsid w:val="008A625A"/>
    <w:rsid w:val="008E72F5"/>
    <w:rsid w:val="009068EE"/>
    <w:rsid w:val="009638F7"/>
    <w:rsid w:val="009C047A"/>
    <w:rsid w:val="009D67FE"/>
    <w:rsid w:val="00A05D13"/>
    <w:rsid w:val="00A05D39"/>
    <w:rsid w:val="00A273B7"/>
    <w:rsid w:val="00A644E7"/>
    <w:rsid w:val="00A66636"/>
    <w:rsid w:val="00A92073"/>
    <w:rsid w:val="00AD7EE2"/>
    <w:rsid w:val="00AE2918"/>
    <w:rsid w:val="00B42590"/>
    <w:rsid w:val="00B50581"/>
    <w:rsid w:val="00C271C4"/>
    <w:rsid w:val="00C830CE"/>
    <w:rsid w:val="00C940B1"/>
    <w:rsid w:val="00CA3F26"/>
    <w:rsid w:val="00D05A91"/>
    <w:rsid w:val="00D61B16"/>
    <w:rsid w:val="00D95F45"/>
    <w:rsid w:val="00DD001B"/>
    <w:rsid w:val="00DF5110"/>
    <w:rsid w:val="00E446F8"/>
    <w:rsid w:val="00EB7BD7"/>
    <w:rsid w:val="00EE62E9"/>
    <w:rsid w:val="00F43EC0"/>
    <w:rsid w:val="00F46213"/>
    <w:rsid w:val="00F561F3"/>
    <w:rsid w:val="00F91713"/>
    <w:rsid w:val="00FF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B52E97B"/>
  <w15:chartTrackingRefBased/>
  <w15:docId w15:val="{EDCA7575-F06E-D54B-B0E9-A82EE5199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SimSun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Info">
    <w:name w:val="Contact Info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color w:val="0E0B05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Pr>
      <w:i w:val="0"/>
      <w:iCs/>
      <w:color w:val="E3AB47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 w:val="0"/>
      <w:iCs/>
      <w:color w:val="E3AB47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semiHidden/>
    <w:unhideWhenUsed/>
    <w:qFormat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pPr>
      <w:spacing w:before="120" w:after="120"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0"/>
    <w:qFormat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color w:val="0E0B05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color w:val="0E0B05" w:themeColor="text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glossaryDocument" Target="glossary/document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ntTable" Target="fontTable.xml" /><Relationship Id="rId5" Type="http://schemas.openxmlformats.org/officeDocument/2006/relationships/webSettings" Target="webSettings.xml" /><Relationship Id="rId10" Type="http://schemas.openxmlformats.org/officeDocument/2006/relationships/header" Target="header2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7D8C3FA4-D8E6-0E43-9E8E-9AB3F934C456%7dtf50002018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C46E2150C9DB87478AECB1055D8733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08176C-3670-9746-B7FE-4521A7B7F934}"/>
      </w:docPartPr>
      <w:docPartBody>
        <w:p w:rsidR="00DF2932" w:rsidRDefault="00364E34">
          <w:pPr>
            <w:pStyle w:val="C46E2150C9DB87478AECB1055D87331B"/>
          </w:pPr>
          <w:r>
            <w:t>Objective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4472C4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E34"/>
    <w:rsid w:val="00364E34"/>
    <w:rsid w:val="00907282"/>
    <w:rsid w:val="00DF2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46E2150C9DB87478AECB1055D87331B">
    <w:name w:val="C46E2150C9DB87478AECB1055D87331B"/>
  </w:style>
  <w:style w:type="paragraph" w:styleId="ListBullet">
    <w:name w:val="List Bullet"/>
    <w:basedOn w:val="Normal"/>
    <w:uiPriority w:val="9"/>
    <w:qFormat/>
    <w:pPr>
      <w:numPr>
        <w:numId w:val="1"/>
      </w:numPr>
      <w:spacing w:after="120" w:line="312" w:lineRule="auto"/>
    </w:pPr>
    <w:rPr>
      <w:rFonts w:eastAsiaTheme="minorHAnsi"/>
      <w:color w:val="7F7F7F" w:themeColor="text1" w:themeTint="80"/>
      <w:sz w:val="20"/>
      <w:szCs w:val="20"/>
      <w:lang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33049D-B675-42B7-9701-8F57847BD7F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%7b7D8C3FA4-D8E6-0E43-9E8E-9AB3F934C456%7dtf50002018.dotx</Template>
  <TotalTime>1</TotalTime>
  <Pages>2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sapnasinha281@gmail.com</dc:creator>
  <cp:keywords/>
  <dc:description/>
  <cp:lastModifiedBy>sapnasinha281@gmail.com</cp:lastModifiedBy>
  <cp:revision>2</cp:revision>
  <dcterms:created xsi:type="dcterms:W3CDTF">2020-12-12T06:23:00Z</dcterms:created>
  <dcterms:modified xsi:type="dcterms:W3CDTF">2020-12-12T06:23:00Z</dcterms:modified>
</cp:coreProperties>
</file>