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026"/>
      </w:tblGrid>
      <w:tr w:rsidR="00692703" w:rsidRPr="00CF1A49" w14:paraId="55A8ADB6" w14:textId="77777777" w:rsidTr="00AD7574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045D814D" w14:textId="4B028683" w:rsidR="00692703" w:rsidRPr="008B669B" w:rsidRDefault="008B669B" w:rsidP="00913946">
            <w:pPr>
              <w:pStyle w:val="Title"/>
              <w:rPr>
                <w:rFonts w:ascii="Times New Roman" w:hAnsi="Times New Roman" w:cs="Times New Roman"/>
                <w:sz w:val="72"/>
                <w:szCs w:val="72"/>
              </w:rPr>
            </w:pPr>
            <w:r w:rsidRPr="008B669B">
              <w:rPr>
                <w:rFonts w:ascii="Times New Roman" w:hAnsi="Times New Roman" w:cs="Times New Roman"/>
                <w:sz w:val="72"/>
                <w:szCs w:val="72"/>
              </w:rPr>
              <w:t>PUJA R. SHIRSATH</w:t>
            </w:r>
          </w:p>
          <w:p w14:paraId="1B40974D" w14:textId="5F815515" w:rsidR="008543F3" w:rsidRPr="00680A61" w:rsidRDefault="000C2A7C" w:rsidP="00913946">
            <w:pPr>
              <w:pStyle w:val="ContactInfo"/>
              <w:contextualSpacing w:val="0"/>
              <w:rPr>
                <w:rFonts w:ascii="Times New Roman" w:hAnsi="Times New Roman" w:cs="Times New Roman"/>
              </w:rPr>
            </w:pPr>
            <w:r w:rsidRPr="00680A61">
              <w:rPr>
                <w:rFonts w:ascii="Times New Roman" w:hAnsi="Times New Roman" w:cs="Times New Roman"/>
              </w:rPr>
              <w:t xml:space="preserve">Flat No. 3 Siddhivinayak Apartment Dhore Nagar Lane No.2. Old </w:t>
            </w:r>
            <w:r w:rsidR="00E748C1" w:rsidRPr="00680A61">
              <w:rPr>
                <w:rFonts w:ascii="Times New Roman" w:hAnsi="Times New Roman" w:cs="Times New Roman"/>
              </w:rPr>
              <w:t>Sangavi,</w:t>
            </w:r>
            <w:r w:rsidRPr="00680A61">
              <w:rPr>
                <w:rFonts w:ascii="Times New Roman" w:hAnsi="Times New Roman" w:cs="Times New Roman"/>
              </w:rPr>
              <w:t xml:space="preserve"> Pune-411027</w:t>
            </w:r>
            <w:r w:rsidR="00692703" w:rsidRPr="00680A61">
              <w:rPr>
                <w:rFonts w:ascii="Times New Roman" w:hAnsi="Times New Roman" w:cs="Times New Roman"/>
              </w:rPr>
              <w:t xml:space="preserve"> </w:t>
            </w:r>
          </w:p>
          <w:p w14:paraId="12361548" w14:textId="75F38BA1" w:rsidR="00692703" w:rsidRPr="00680A61" w:rsidRDefault="008543F3" w:rsidP="00913946">
            <w:pPr>
              <w:pStyle w:val="ContactInfo"/>
              <w:contextualSpacing w:val="0"/>
              <w:rPr>
                <w:rFonts w:ascii="Times New Roman" w:hAnsi="Times New Roman" w:cs="Times New Roman"/>
              </w:rPr>
            </w:pPr>
            <w:r w:rsidRPr="00680A61">
              <w:rPr>
                <w:rFonts w:ascii="Times New Roman" w:hAnsi="Times New Roman" w:cs="Times New Roman"/>
              </w:rPr>
              <w:t>Mob No. 9561836999, 9960409624</w:t>
            </w:r>
          </w:p>
          <w:p w14:paraId="3FDB285F" w14:textId="52EFBB23" w:rsidR="00692703" w:rsidRPr="00CF1A49" w:rsidRDefault="000F48A4" w:rsidP="00913946">
            <w:pPr>
              <w:pStyle w:val="ContactInfoEmphasis"/>
              <w:contextualSpacing w:val="0"/>
            </w:pPr>
            <w:sdt>
              <w:sdtPr>
                <w:rPr>
                  <w:rFonts w:ascii="Times New Roman" w:hAnsi="Times New Roman" w:cs="Times New Roman"/>
                  <w:color w:val="auto"/>
                </w:rPr>
                <w:alias w:val="Enter email:"/>
                <w:tag w:val="Enter email:"/>
                <w:id w:val="1154873695"/>
                <w:placeholder>
                  <w:docPart w:val="C6E8E7D1C3354F88863C67B3440D0401"/>
                </w:placeholder>
                <w:temporary/>
                <w:showingPlcHdr/>
                <w15:appearance w15:val="hidden"/>
              </w:sdtPr>
              <w:sdtEndPr/>
              <w:sdtContent>
                <w:r w:rsidR="00C57FC6" w:rsidRPr="00680A61">
                  <w:rPr>
                    <w:rFonts w:ascii="Times New Roman" w:hAnsi="Times New Roman" w:cs="Times New Roman"/>
                    <w:color w:val="auto"/>
                  </w:rPr>
                  <w:t>Email</w:t>
                </w:r>
              </w:sdtContent>
            </w:sdt>
            <w:r w:rsidR="00692703" w:rsidRPr="00680A61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8543F3" w:rsidRPr="00680A61">
              <w:rPr>
                <w:rFonts w:ascii="Times New Roman" w:hAnsi="Times New Roman" w:cs="Times New Roman"/>
                <w:color w:val="auto"/>
              </w:rPr>
              <w:t>id: prshirsath510@gmail.com</w:t>
            </w:r>
          </w:p>
        </w:tc>
      </w:tr>
      <w:tr w:rsidR="009571D8" w:rsidRPr="00CF1A49" w14:paraId="49AA1F20" w14:textId="77777777" w:rsidTr="00AD7574">
        <w:tc>
          <w:tcPr>
            <w:tcW w:w="9360" w:type="dxa"/>
            <w:tcMar>
              <w:top w:w="432" w:type="dxa"/>
            </w:tcMar>
          </w:tcPr>
          <w:p w14:paraId="15BFDDB5" w14:textId="768BC794" w:rsidR="00A75CD1" w:rsidRPr="00996E47" w:rsidRDefault="00A75CD1" w:rsidP="00E748C1">
            <w:pPr>
              <w:tabs>
                <w:tab w:val="center" w:pos="4513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96E4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OBJECTIVE</w:t>
            </w:r>
            <w:r w:rsidR="00E748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</w:p>
          <w:p w14:paraId="1CDBF8B8" w14:textId="6EA6F2DC" w:rsidR="000C2A7C" w:rsidRPr="007F0A5A" w:rsidRDefault="00A75CD1" w:rsidP="000C2A7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I</w:t>
            </w:r>
            <w:r w:rsidR="000C2A7C" w:rsidRPr="007F0A5A">
              <w:rPr>
                <w:rFonts w:ascii="Times New Roman" w:hAnsi="Times New Roman" w:cs="Times New Roman"/>
              </w:rPr>
              <w:t xml:space="preserve"> am seeking a competitive and challenging environment where I can serve your organization with hard work, dedication and perseverance and can use my talent and skills to grow and expand the company</w:t>
            </w:r>
            <w:r w:rsidR="00AD7574">
              <w:rPr>
                <w:rFonts w:ascii="Times New Roman" w:hAnsi="Times New Roman" w:cs="Times New Roman"/>
              </w:rPr>
              <w:t>.</w:t>
            </w:r>
          </w:p>
          <w:p w14:paraId="431CF9DB" w14:textId="52C9F6DA" w:rsidR="001755A8" w:rsidRPr="00CF1A49" w:rsidRDefault="001755A8" w:rsidP="00913946">
            <w:pPr>
              <w:contextualSpacing w:val="0"/>
            </w:pPr>
          </w:p>
        </w:tc>
      </w:tr>
    </w:tbl>
    <w:p w14:paraId="1E78DCED" w14:textId="10F21956" w:rsidR="004E01EB" w:rsidRPr="00A8706C" w:rsidRDefault="00A8706C" w:rsidP="004E01EB">
      <w:pPr>
        <w:pStyle w:val="Heading1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EXPERIENCE</w:t>
      </w: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8958"/>
      </w:tblGrid>
      <w:tr w:rsidR="001D0BF1" w:rsidRPr="00CF1A49" w14:paraId="1C306A2D" w14:textId="77777777" w:rsidTr="00D66A52">
        <w:tc>
          <w:tcPr>
            <w:tcW w:w="9355" w:type="dxa"/>
          </w:tcPr>
          <w:p w14:paraId="1DC042D2" w14:textId="77C2247D" w:rsidR="001D0BF1" w:rsidRPr="00996E47" w:rsidRDefault="000F48A4" w:rsidP="001D0BF1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alias w:val="Enter date from for company 1: "/>
                <w:tag w:val="Enter date from for company 1: "/>
                <w:id w:val="47496943"/>
                <w:placeholder>
                  <w:docPart w:val="5492F160C31E452290A754B5E92DD616"/>
                </w:placeholder>
                <w:temporary/>
                <w:showingPlcHdr/>
                <w15:appearance w15:val="hidden"/>
              </w:sdtPr>
              <w:sdtEndPr/>
              <w:sdtContent>
                <w:r w:rsidR="001D0BF1" w:rsidRPr="00996E47">
                  <w:rPr>
                    <w:rFonts w:ascii="Times New Roman" w:hAnsi="Times New Roman" w:cs="Times New Roman"/>
                  </w:rPr>
                  <w:t>Date</w:t>
                </w:r>
                <w:r w:rsidR="00416B25" w:rsidRPr="00996E47">
                  <w:rPr>
                    <w:rFonts w:ascii="Times New Roman" w:hAnsi="Times New Roman" w:cs="Times New Roman"/>
                  </w:rPr>
                  <w:t>s</w:t>
                </w:r>
                <w:r w:rsidR="001D0BF1" w:rsidRPr="00996E47">
                  <w:rPr>
                    <w:rFonts w:ascii="Times New Roman" w:hAnsi="Times New Roman" w:cs="Times New Roman"/>
                  </w:rPr>
                  <w:t xml:space="preserve"> From</w:t>
                </w:r>
              </w:sdtContent>
            </w:sdt>
            <w:r w:rsidR="001D0BF1" w:rsidRPr="00996E47">
              <w:rPr>
                <w:rFonts w:ascii="Times New Roman" w:hAnsi="Times New Roman" w:cs="Times New Roman"/>
              </w:rPr>
              <w:t xml:space="preserve"> </w:t>
            </w:r>
            <w:r w:rsidR="008543F3" w:rsidRPr="00996E47">
              <w:rPr>
                <w:rFonts w:ascii="Times New Roman" w:hAnsi="Times New Roman" w:cs="Times New Roman"/>
              </w:rPr>
              <w:t>2</w:t>
            </w:r>
            <w:r w:rsidR="0073623E" w:rsidRPr="00996E47">
              <w:rPr>
                <w:rFonts w:ascii="Times New Roman" w:hAnsi="Times New Roman" w:cs="Times New Roman"/>
              </w:rPr>
              <w:t>5</w:t>
            </w:r>
            <w:r w:rsidR="008543F3" w:rsidRPr="00996E47">
              <w:rPr>
                <w:rFonts w:ascii="Times New Roman" w:hAnsi="Times New Roman" w:cs="Times New Roman"/>
              </w:rPr>
              <w:t xml:space="preserve"> Jun 20</w:t>
            </w:r>
            <w:r w:rsidR="0073623E" w:rsidRPr="00996E47">
              <w:rPr>
                <w:rFonts w:ascii="Times New Roman" w:hAnsi="Times New Roman" w:cs="Times New Roman"/>
              </w:rPr>
              <w:t>20</w:t>
            </w:r>
            <w:r w:rsidR="008543F3" w:rsidRPr="00996E47">
              <w:rPr>
                <w:rFonts w:ascii="Times New Roman" w:hAnsi="Times New Roman" w:cs="Times New Roman"/>
              </w:rPr>
              <w:t xml:space="preserve"> to </w:t>
            </w:r>
            <w:r w:rsidR="0073623E" w:rsidRPr="00996E47">
              <w:rPr>
                <w:rFonts w:ascii="Times New Roman" w:hAnsi="Times New Roman" w:cs="Times New Roman"/>
              </w:rPr>
              <w:t>0</w:t>
            </w:r>
            <w:r w:rsidR="008543F3" w:rsidRPr="00996E47">
              <w:rPr>
                <w:rFonts w:ascii="Times New Roman" w:hAnsi="Times New Roman" w:cs="Times New Roman"/>
              </w:rPr>
              <w:t xml:space="preserve">2 </w:t>
            </w:r>
            <w:r w:rsidR="00B213CD" w:rsidRPr="00996E47">
              <w:rPr>
                <w:rFonts w:ascii="Times New Roman" w:hAnsi="Times New Roman" w:cs="Times New Roman"/>
              </w:rPr>
              <w:t>APR 2021</w:t>
            </w:r>
          </w:p>
          <w:p w14:paraId="73D03A24" w14:textId="73EF7D35" w:rsidR="001D0BF1" w:rsidRPr="00996E47" w:rsidRDefault="00B213CD" w:rsidP="001D0BF1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b w:val="0"/>
                <w:color w:val="auto"/>
              </w:rPr>
            </w:pPr>
            <w:r w:rsidRPr="00996E47">
              <w:rPr>
                <w:rFonts w:ascii="Times New Roman" w:hAnsi="Times New Roman" w:cs="Times New Roman"/>
                <w:color w:val="auto"/>
              </w:rPr>
              <w:t>CLINICAL RESEARCH COORDINATOR</w:t>
            </w:r>
            <w:r w:rsidR="001D0BF1" w:rsidRPr="00996E47">
              <w:rPr>
                <w:rFonts w:ascii="Times New Roman" w:hAnsi="Times New Roman" w:cs="Times New Roman"/>
                <w:color w:val="auto"/>
              </w:rPr>
              <w:t xml:space="preserve">, </w:t>
            </w:r>
            <w:r w:rsidRPr="00996E47">
              <w:rPr>
                <w:rFonts w:ascii="Times New Roman" w:hAnsi="Times New Roman" w:cs="Times New Roman"/>
                <w:b w:val="0"/>
                <w:color w:val="auto"/>
              </w:rPr>
              <w:t>RAV RESEARCH PRIVATE LIMITED</w:t>
            </w:r>
          </w:p>
          <w:p w14:paraId="7D74E734" w14:textId="4F82C994" w:rsidR="00563DEB" w:rsidRPr="004E0D9B" w:rsidRDefault="00563DEB" w:rsidP="004E0D9B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Subject recruitment and Screening</w:t>
            </w:r>
          </w:p>
          <w:p w14:paraId="58DDFCEA" w14:textId="77777777" w:rsidR="005A58AF" w:rsidRPr="00996E47" w:rsidRDefault="005A58AF" w:rsidP="00563DEB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Monitoring the temperature of Investigational product room</w:t>
            </w:r>
          </w:p>
          <w:p w14:paraId="55D52242" w14:textId="77777777" w:rsidR="005A58AF" w:rsidRPr="00996E47" w:rsidRDefault="005A58AF" w:rsidP="00563DEB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 xml:space="preserve">Pharmacokinetic sample collection as per the protocol and maintaining the schedule and notifying the subjects accordingly </w:t>
            </w:r>
          </w:p>
          <w:p w14:paraId="56F5AC5C" w14:textId="5CFD3FEB" w:rsidR="005A58AF" w:rsidRPr="0022065E" w:rsidRDefault="005A58AF" w:rsidP="0022065E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Data entries</w:t>
            </w:r>
            <w:r w:rsidR="004E0D9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E0D9B">
              <w:rPr>
                <w:rFonts w:ascii="Times New Roman" w:hAnsi="Times New Roman" w:cs="Times New Roman"/>
              </w:rPr>
              <w:t>updation</w:t>
            </w:r>
            <w:proofErr w:type="spellEnd"/>
            <w:r w:rsidR="004E0D9B">
              <w:rPr>
                <w:rFonts w:ascii="Times New Roman" w:hAnsi="Times New Roman" w:cs="Times New Roman"/>
              </w:rPr>
              <w:t xml:space="preserve"> in software</w:t>
            </w:r>
          </w:p>
          <w:p w14:paraId="5163D8DE" w14:textId="6AA1FF51" w:rsidR="002A1612" w:rsidRPr="00996E47" w:rsidRDefault="002A1612" w:rsidP="005A58A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prepare</w:t>
            </w:r>
            <w:r w:rsidR="00E61CA5" w:rsidRPr="00996E47">
              <w:rPr>
                <w:rFonts w:ascii="Times New Roman" w:hAnsi="Times New Roman" w:cs="Times New Roman"/>
              </w:rPr>
              <w:t>d</w:t>
            </w:r>
            <w:r w:rsidRPr="00996E47">
              <w:rPr>
                <w:rFonts w:ascii="Times New Roman" w:hAnsi="Times New Roman" w:cs="Times New Roman"/>
              </w:rPr>
              <w:t xml:space="preserve"> Annual reports </w:t>
            </w:r>
          </w:p>
          <w:p w14:paraId="7BB5273C" w14:textId="2F52B675" w:rsidR="002A1612" w:rsidRPr="00996E47" w:rsidRDefault="002A1612" w:rsidP="005A58A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Each dosing rep</w:t>
            </w:r>
            <w:r w:rsidR="00E61CA5" w:rsidRPr="00996E47">
              <w:rPr>
                <w:rFonts w:ascii="Times New Roman" w:hAnsi="Times New Roman" w:cs="Times New Roman"/>
              </w:rPr>
              <w:t xml:space="preserve">ort updated </w:t>
            </w:r>
            <w:r w:rsidR="004E0D9B">
              <w:rPr>
                <w:rFonts w:ascii="Times New Roman" w:hAnsi="Times New Roman" w:cs="Times New Roman"/>
              </w:rPr>
              <w:t xml:space="preserve">online </w:t>
            </w:r>
            <w:r w:rsidR="00E61CA5" w:rsidRPr="00996E47">
              <w:rPr>
                <w:rFonts w:ascii="Times New Roman" w:hAnsi="Times New Roman" w:cs="Times New Roman"/>
              </w:rPr>
              <w:t>and followed ALOCA-C</w:t>
            </w:r>
          </w:p>
          <w:p w14:paraId="74A9277E" w14:textId="36593B66" w:rsidR="002A1612" w:rsidRPr="00996E47" w:rsidRDefault="002A1612" w:rsidP="005A58AF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 xml:space="preserve">PK sample storage and PK sample shipment to CRO </w:t>
            </w:r>
          </w:p>
          <w:p w14:paraId="55C3750D" w14:textId="07739999" w:rsidR="00932199" w:rsidRPr="00996E47" w:rsidRDefault="002A1612" w:rsidP="0093219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Maintained the s</w:t>
            </w:r>
            <w:r w:rsidR="00E61CA5" w:rsidRPr="00996E47">
              <w:rPr>
                <w:rFonts w:ascii="Times New Roman" w:hAnsi="Times New Roman" w:cs="Times New Roman"/>
              </w:rPr>
              <w:t>ubject tracking log, subject identification log and instrument tracking log</w:t>
            </w:r>
            <w:r w:rsidR="0022065E">
              <w:rPr>
                <w:rFonts w:ascii="Times New Roman" w:hAnsi="Times New Roman" w:cs="Times New Roman"/>
              </w:rPr>
              <w:t xml:space="preserve"> etc.</w:t>
            </w:r>
          </w:p>
          <w:p w14:paraId="4063C2AE" w14:textId="132E6838" w:rsidR="00932199" w:rsidRDefault="00932199" w:rsidP="0093219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 xml:space="preserve">Performed Close out </w:t>
            </w:r>
            <w:r w:rsidR="00E748C1" w:rsidRPr="00996E47">
              <w:rPr>
                <w:rFonts w:ascii="Times New Roman" w:hAnsi="Times New Roman" w:cs="Times New Roman"/>
              </w:rPr>
              <w:t>visit and</w:t>
            </w:r>
            <w:r w:rsidRPr="00996E47">
              <w:rPr>
                <w:rFonts w:ascii="Times New Roman" w:hAnsi="Times New Roman" w:cs="Times New Roman"/>
              </w:rPr>
              <w:t xml:space="preserve"> site initiation visit </w:t>
            </w:r>
          </w:p>
          <w:p w14:paraId="7660EB48" w14:textId="6EA13A45" w:rsidR="004E0D9B" w:rsidRPr="00996E47" w:rsidRDefault="004E0D9B" w:rsidP="0093219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 sponsor audit and CRA monitoring</w:t>
            </w:r>
          </w:p>
          <w:p w14:paraId="16537EB4" w14:textId="603F3A37" w:rsidR="002A1612" w:rsidRPr="00CF1A49" w:rsidRDefault="002A1612" w:rsidP="00E61CA5"/>
        </w:tc>
      </w:tr>
      <w:tr w:rsidR="00932199" w:rsidRPr="00CF1A49" w14:paraId="25E979E5" w14:textId="77777777" w:rsidTr="00D66A52">
        <w:tc>
          <w:tcPr>
            <w:tcW w:w="9355" w:type="dxa"/>
          </w:tcPr>
          <w:p w14:paraId="1768AE0A" w14:textId="77777777" w:rsidR="00932199" w:rsidRDefault="00932199" w:rsidP="001D0BF1">
            <w:pPr>
              <w:pStyle w:val="Heading3"/>
              <w:outlineLvl w:val="2"/>
            </w:pPr>
          </w:p>
        </w:tc>
      </w:tr>
      <w:tr w:rsidR="00F61DF9" w:rsidRPr="00CF1A49" w14:paraId="3BF7D123" w14:textId="77777777" w:rsidTr="00F61DF9">
        <w:tc>
          <w:tcPr>
            <w:tcW w:w="9355" w:type="dxa"/>
            <w:tcMar>
              <w:top w:w="216" w:type="dxa"/>
            </w:tcMar>
          </w:tcPr>
          <w:p w14:paraId="08660F53" w14:textId="4994188D" w:rsidR="00F61DF9" w:rsidRPr="00996E47" w:rsidRDefault="000F48A4" w:rsidP="00F61DF9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alias w:val="Enter date from for company 2: "/>
                <w:tag w:val="Enter date from for company 2:"/>
                <w:id w:val="1784141449"/>
                <w:placeholder>
                  <w:docPart w:val="DFA2ADA0D1BD41CBB47E9F6CEAE1D4DE"/>
                </w:placeholder>
                <w:temporary/>
                <w:showingPlcHdr/>
                <w15:appearance w15:val="hidden"/>
              </w:sdtPr>
              <w:sdtEndPr/>
              <w:sdtContent>
                <w:r w:rsidR="00F61DF9" w:rsidRPr="00996E47">
                  <w:rPr>
                    <w:rFonts w:ascii="Times New Roman" w:hAnsi="Times New Roman" w:cs="Times New Roman"/>
                  </w:rPr>
                  <w:t>Dates From</w:t>
                </w:r>
              </w:sdtContent>
            </w:sdt>
            <w:r w:rsidR="00F61DF9" w:rsidRPr="00996E47">
              <w:rPr>
                <w:rFonts w:ascii="Times New Roman" w:hAnsi="Times New Roman" w:cs="Times New Roman"/>
              </w:rPr>
              <w:t xml:space="preserve"> – </w:t>
            </w:r>
            <w:r w:rsidR="0073623E" w:rsidRPr="00996E47">
              <w:rPr>
                <w:rFonts w:ascii="Times New Roman" w:hAnsi="Times New Roman" w:cs="Times New Roman"/>
              </w:rPr>
              <w:t>21 Jun 2016 to 02 JUN 2020</w:t>
            </w:r>
          </w:p>
          <w:p w14:paraId="4E66A7DC" w14:textId="29B2DAD3" w:rsidR="00F61DF9" w:rsidRPr="00996E47" w:rsidRDefault="0073623E" w:rsidP="00F61DF9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9F5726">
              <w:rPr>
                <w:rFonts w:ascii="Times New Roman" w:hAnsi="Times New Roman" w:cs="Times New Roman"/>
                <w:color w:val="auto"/>
              </w:rPr>
              <w:t>QUALITY CONTROL OFFICER</w:t>
            </w:r>
            <w:r w:rsidR="00F61DF9" w:rsidRPr="009F5726">
              <w:rPr>
                <w:rFonts w:ascii="Times New Roman" w:hAnsi="Times New Roman" w:cs="Times New Roman"/>
                <w:color w:val="auto"/>
              </w:rPr>
              <w:t>,</w:t>
            </w:r>
            <w:r w:rsidR="00F61DF9" w:rsidRPr="00996E47">
              <w:rPr>
                <w:rFonts w:ascii="Times New Roman" w:hAnsi="Times New Roman" w:cs="Times New Roman"/>
              </w:rPr>
              <w:t xml:space="preserve"> </w:t>
            </w:r>
            <w:r w:rsidRPr="00996E47">
              <w:rPr>
                <w:rStyle w:val="SubtleReference"/>
                <w:rFonts w:ascii="Times New Roman" w:hAnsi="Times New Roman" w:cs="Times New Roman"/>
              </w:rPr>
              <w:t xml:space="preserve">EMCURE PHARMACEUTICAL </w:t>
            </w:r>
            <w:r w:rsidR="00E748C1" w:rsidRPr="00996E47">
              <w:rPr>
                <w:rStyle w:val="SubtleReference"/>
                <w:rFonts w:ascii="Times New Roman" w:hAnsi="Times New Roman" w:cs="Times New Roman"/>
              </w:rPr>
              <w:t>COMPANY, PUNE</w:t>
            </w:r>
          </w:p>
          <w:p w14:paraId="63BCD9AC" w14:textId="1658E148" w:rsidR="00F61DF9" w:rsidRPr="00996E47" w:rsidRDefault="00E61CA5" w:rsidP="00E61CA5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 xml:space="preserve">Maintained Microbiological media </w:t>
            </w:r>
            <w:r w:rsidR="00E748C1" w:rsidRPr="00996E47">
              <w:rPr>
                <w:rFonts w:ascii="Times New Roman" w:hAnsi="Times New Roman" w:cs="Times New Roman"/>
              </w:rPr>
              <w:t>stock and</w:t>
            </w:r>
            <w:r w:rsidR="00932199" w:rsidRPr="00996E47">
              <w:rPr>
                <w:rFonts w:ascii="Times New Roman" w:hAnsi="Times New Roman" w:cs="Times New Roman"/>
              </w:rPr>
              <w:t xml:space="preserve"> its reconciliation records</w:t>
            </w:r>
          </w:p>
          <w:p w14:paraId="2172A186" w14:textId="77777777" w:rsidR="00E61CA5" w:rsidRPr="00996E47" w:rsidRDefault="00E61CA5" w:rsidP="00E61CA5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Calibrated weighing balance and pH meter</w:t>
            </w:r>
          </w:p>
          <w:p w14:paraId="01EEAA56" w14:textId="77777777" w:rsidR="00E61CA5" w:rsidRPr="00996E47" w:rsidRDefault="00E61CA5" w:rsidP="00E61CA5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Operated Steam sterilizer</w:t>
            </w:r>
          </w:p>
          <w:p w14:paraId="5BB95D90" w14:textId="4C130036" w:rsidR="00E61CA5" w:rsidRPr="00996E47" w:rsidRDefault="00E61CA5" w:rsidP="00E61CA5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996E47">
              <w:rPr>
                <w:rFonts w:ascii="Times New Roman" w:hAnsi="Times New Roman" w:cs="Times New Roman"/>
              </w:rPr>
              <w:t>Microbiological media preparation</w:t>
            </w:r>
            <w:r w:rsidR="004E0D9B">
              <w:rPr>
                <w:rFonts w:ascii="Times New Roman" w:hAnsi="Times New Roman" w:cs="Times New Roman"/>
              </w:rPr>
              <w:t>, Media dispensing</w:t>
            </w:r>
            <w:r w:rsidRPr="00996E47">
              <w:rPr>
                <w:rFonts w:ascii="Times New Roman" w:hAnsi="Times New Roman" w:cs="Times New Roman"/>
              </w:rPr>
              <w:t xml:space="preserve"> and online documentation</w:t>
            </w:r>
          </w:p>
          <w:p w14:paraId="5342926A" w14:textId="1434F727" w:rsidR="00E61CA5" w:rsidRDefault="00E61CA5" w:rsidP="00E61CA5">
            <w:pPr>
              <w:pStyle w:val="ListParagraph"/>
              <w:numPr>
                <w:ilvl w:val="0"/>
                <w:numId w:val="15"/>
              </w:numPr>
            </w:pPr>
            <w:r w:rsidRPr="00996E47">
              <w:rPr>
                <w:rFonts w:ascii="Times New Roman" w:hAnsi="Times New Roman" w:cs="Times New Roman"/>
              </w:rPr>
              <w:t xml:space="preserve">Faced USFDA audit at personal level of microbiological media section </w:t>
            </w:r>
          </w:p>
        </w:tc>
      </w:tr>
    </w:tbl>
    <w:p w14:paraId="2D1F0362" w14:textId="6DABE9F4" w:rsidR="00DA59AA" w:rsidRPr="00A605BA" w:rsidRDefault="00A605BA" w:rsidP="0097790C">
      <w:pPr>
        <w:pStyle w:val="Heading1"/>
        <w:rPr>
          <w:rFonts w:ascii="Times New Roman" w:hAnsi="Times New Roman" w:cs="Times New Roman"/>
        </w:rPr>
      </w:pPr>
      <w:r w:rsidRPr="00A605BA">
        <w:rPr>
          <w:rFonts w:ascii="Times New Roman" w:hAnsi="Times New Roman" w:cs="Times New Roman"/>
        </w:rPr>
        <w:t>EDUCATION</w:t>
      </w: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8958"/>
      </w:tblGrid>
      <w:tr w:rsidR="001D0BF1" w:rsidRPr="00CF1A49" w14:paraId="7A6B93EC" w14:textId="77777777" w:rsidTr="00D66A52">
        <w:tc>
          <w:tcPr>
            <w:tcW w:w="9355" w:type="dxa"/>
          </w:tcPr>
          <w:p w14:paraId="19D18E03" w14:textId="5B527F82" w:rsidR="001D0BF1" w:rsidRPr="009F5726" w:rsidRDefault="00E61CA5" w:rsidP="001D0BF1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</w:rPr>
            </w:pPr>
            <w:r w:rsidRPr="009F5726">
              <w:rPr>
                <w:rFonts w:ascii="Times New Roman" w:hAnsi="Times New Roman" w:cs="Times New Roman"/>
              </w:rPr>
              <w:t>06 Aug 2016 to 11 Mar 2018</w:t>
            </w:r>
          </w:p>
          <w:p w14:paraId="1741C08A" w14:textId="4CDDAACF" w:rsidR="001D0BF1" w:rsidRPr="009F5726" w:rsidRDefault="00E61CA5" w:rsidP="001D0BF1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</w:rPr>
            </w:pPr>
            <w:r w:rsidRPr="009F5726">
              <w:rPr>
                <w:rFonts w:ascii="Times New Roman" w:hAnsi="Times New Roman" w:cs="Times New Roman"/>
                <w:color w:val="auto"/>
              </w:rPr>
              <w:t>Diploma in clinical research, clinical data management and pharmacovigilance</w:t>
            </w:r>
            <w:r w:rsidR="001D0BF1" w:rsidRPr="009F5726">
              <w:rPr>
                <w:rFonts w:ascii="Times New Roman" w:hAnsi="Times New Roman" w:cs="Times New Roman"/>
                <w:color w:val="auto"/>
              </w:rPr>
              <w:t xml:space="preserve">, </w:t>
            </w:r>
            <w:r w:rsidR="005A2969" w:rsidRPr="009F5726">
              <w:rPr>
                <w:rFonts w:ascii="Times New Roman" w:hAnsi="Times New Roman" w:cs="Times New Roman"/>
                <w:b w:val="0"/>
                <w:color w:val="auto"/>
              </w:rPr>
              <w:t>mitcon institute, pune</w:t>
            </w:r>
          </w:p>
          <w:p w14:paraId="5084317E" w14:textId="12AE6C72" w:rsidR="007538DC" w:rsidRPr="00CF1A49" w:rsidRDefault="007538DC" w:rsidP="007538DC">
            <w:pPr>
              <w:contextualSpacing w:val="0"/>
            </w:pPr>
          </w:p>
        </w:tc>
      </w:tr>
      <w:tr w:rsidR="00F61DF9" w:rsidRPr="00CF1A49" w14:paraId="475B747C" w14:textId="77777777" w:rsidTr="00F61DF9">
        <w:tc>
          <w:tcPr>
            <w:tcW w:w="9355" w:type="dxa"/>
            <w:tcMar>
              <w:top w:w="216" w:type="dxa"/>
            </w:tcMar>
          </w:tcPr>
          <w:p w14:paraId="0C16CD2F" w14:textId="79784A37" w:rsidR="00F61DF9" w:rsidRPr="009F5726" w:rsidRDefault="005A2969" w:rsidP="00F61DF9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</w:rPr>
            </w:pPr>
            <w:r w:rsidRPr="009F5726">
              <w:rPr>
                <w:rFonts w:ascii="Times New Roman" w:hAnsi="Times New Roman" w:cs="Times New Roman"/>
              </w:rPr>
              <w:lastRenderedPageBreak/>
              <w:t>APRIL 2016</w:t>
            </w:r>
          </w:p>
          <w:p w14:paraId="61CA2EB5" w14:textId="104BB0F0" w:rsidR="00F61DF9" w:rsidRPr="009F5726" w:rsidRDefault="005A2969" w:rsidP="00F61DF9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</w:rPr>
            </w:pPr>
            <w:r w:rsidRPr="009F5726">
              <w:rPr>
                <w:rFonts w:ascii="Times New Roman" w:hAnsi="Times New Roman" w:cs="Times New Roman"/>
                <w:color w:val="auto"/>
              </w:rPr>
              <w:t>MSC Microbiology</w:t>
            </w:r>
            <w:r w:rsidR="00F61DF9" w:rsidRPr="009F5726">
              <w:rPr>
                <w:rFonts w:ascii="Times New Roman" w:hAnsi="Times New Roman" w:cs="Times New Roman"/>
                <w:color w:val="auto"/>
              </w:rPr>
              <w:t xml:space="preserve">, </w:t>
            </w:r>
            <w:r w:rsidRPr="009F5726">
              <w:rPr>
                <w:rStyle w:val="SubtleReference"/>
                <w:rFonts w:ascii="Times New Roman" w:hAnsi="Times New Roman" w:cs="Times New Roman"/>
                <w:color w:val="auto"/>
              </w:rPr>
              <w:t>fergusson college, pune</w:t>
            </w:r>
          </w:p>
          <w:p w14:paraId="72F452EA" w14:textId="78EE793B" w:rsidR="00F61DF9" w:rsidRPr="009F5726" w:rsidRDefault="00F61DF9" w:rsidP="00F61DF9">
            <w:pPr>
              <w:rPr>
                <w:rFonts w:ascii="Times New Roman" w:hAnsi="Times New Roman" w:cs="Times New Roman"/>
              </w:rPr>
            </w:pPr>
          </w:p>
          <w:p w14:paraId="1B72155C" w14:textId="307FE879" w:rsidR="005A2969" w:rsidRPr="009F5726" w:rsidRDefault="005A2969" w:rsidP="005A2969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</w:rPr>
            </w:pPr>
            <w:r w:rsidRPr="009F5726">
              <w:rPr>
                <w:rFonts w:ascii="Times New Roman" w:hAnsi="Times New Roman" w:cs="Times New Roman"/>
              </w:rPr>
              <w:t>april 2014</w:t>
            </w:r>
          </w:p>
          <w:p w14:paraId="02AA31C2" w14:textId="79B0B88B" w:rsidR="005A2969" w:rsidRPr="009F5726" w:rsidRDefault="005A2969" w:rsidP="005A2969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</w:rPr>
            </w:pPr>
            <w:r w:rsidRPr="009F5726">
              <w:rPr>
                <w:rFonts w:ascii="Times New Roman" w:hAnsi="Times New Roman" w:cs="Times New Roman"/>
                <w:color w:val="auto"/>
              </w:rPr>
              <w:t xml:space="preserve">BSC MICROBIOLOGY, H.P.T ARTS </w:t>
            </w:r>
            <w:r w:rsidR="00E748C1" w:rsidRPr="009F5726">
              <w:rPr>
                <w:rFonts w:ascii="Times New Roman" w:hAnsi="Times New Roman" w:cs="Times New Roman"/>
                <w:color w:val="auto"/>
              </w:rPr>
              <w:t>AND R.Y.K</w:t>
            </w:r>
            <w:r w:rsidRPr="009F5726">
              <w:rPr>
                <w:rFonts w:ascii="Times New Roman" w:hAnsi="Times New Roman" w:cs="Times New Roman"/>
                <w:color w:val="auto"/>
              </w:rPr>
              <w:t xml:space="preserve"> science college, nashik</w:t>
            </w:r>
          </w:p>
          <w:p w14:paraId="5030C3DD" w14:textId="79D6C7C7" w:rsidR="005A2969" w:rsidRDefault="005A2969" w:rsidP="005A2969">
            <w:pPr>
              <w:pStyle w:val="Heading2"/>
              <w:contextualSpacing w:val="0"/>
              <w:outlineLvl w:val="1"/>
            </w:pPr>
          </w:p>
          <w:p w14:paraId="32E928C1" w14:textId="6B42E1F4" w:rsidR="005A2969" w:rsidRPr="009F5726" w:rsidRDefault="005A2969" w:rsidP="005A2969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</w:rPr>
            </w:pPr>
            <w:r w:rsidRPr="009F5726">
              <w:rPr>
                <w:rFonts w:ascii="Times New Roman" w:hAnsi="Times New Roman" w:cs="Times New Roman"/>
              </w:rPr>
              <w:t>february 2011</w:t>
            </w:r>
          </w:p>
          <w:p w14:paraId="3FBB286F" w14:textId="694629EC" w:rsidR="005A2969" w:rsidRPr="00357E32" w:rsidRDefault="005A2969" w:rsidP="005A2969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</w:rPr>
            </w:pPr>
            <w:r w:rsidRPr="00357E32">
              <w:rPr>
                <w:rFonts w:ascii="Times New Roman" w:hAnsi="Times New Roman" w:cs="Times New Roman"/>
                <w:color w:val="auto"/>
              </w:rPr>
              <w:t xml:space="preserve">maharashtra state board of secondary and higher secondary education, pune </w:t>
            </w:r>
          </w:p>
          <w:p w14:paraId="43C327AA" w14:textId="4F1850F2" w:rsidR="005A2969" w:rsidRPr="00357E32" w:rsidRDefault="005A2969" w:rsidP="005A2969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</w:rPr>
            </w:pPr>
            <w:r w:rsidRPr="00357E32">
              <w:rPr>
                <w:rFonts w:ascii="Times New Roman" w:hAnsi="Times New Roman" w:cs="Times New Roman"/>
                <w:color w:val="auto"/>
              </w:rPr>
              <w:t>scored 68.50%</w:t>
            </w:r>
          </w:p>
          <w:p w14:paraId="0C1730F3" w14:textId="77777777" w:rsidR="005A2969" w:rsidRDefault="005A2969" w:rsidP="005A2969">
            <w:pPr>
              <w:pStyle w:val="Heading2"/>
              <w:contextualSpacing w:val="0"/>
              <w:outlineLvl w:val="1"/>
            </w:pPr>
          </w:p>
          <w:p w14:paraId="24091D3D" w14:textId="6A7BA737" w:rsidR="005A2969" w:rsidRPr="009F5726" w:rsidRDefault="005A2969" w:rsidP="005A2969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</w:rPr>
            </w:pPr>
            <w:r w:rsidRPr="009F5726">
              <w:rPr>
                <w:rFonts w:ascii="Times New Roman" w:hAnsi="Times New Roman" w:cs="Times New Roman"/>
              </w:rPr>
              <w:t>mar 2009</w:t>
            </w:r>
          </w:p>
          <w:p w14:paraId="1286B99E" w14:textId="77777777" w:rsidR="005A2969" w:rsidRPr="00357E32" w:rsidRDefault="005A2969" w:rsidP="005A2969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</w:rPr>
            </w:pPr>
            <w:r w:rsidRPr="00357E32">
              <w:rPr>
                <w:rFonts w:ascii="Times New Roman" w:hAnsi="Times New Roman" w:cs="Times New Roman"/>
                <w:color w:val="auto"/>
              </w:rPr>
              <w:t>maharashtra state board of secondary and higher secondary education, pune</w:t>
            </w:r>
          </w:p>
          <w:p w14:paraId="5734EA30" w14:textId="6433C4CD" w:rsidR="005A2969" w:rsidRPr="00357E32" w:rsidRDefault="005A2969" w:rsidP="005A2969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</w:rPr>
            </w:pPr>
            <w:r w:rsidRPr="00357E32">
              <w:rPr>
                <w:rFonts w:ascii="Times New Roman" w:hAnsi="Times New Roman" w:cs="Times New Roman"/>
                <w:color w:val="auto"/>
              </w:rPr>
              <w:t>scored 78.15%</w:t>
            </w:r>
          </w:p>
          <w:p w14:paraId="6FADD5C6" w14:textId="77777777" w:rsidR="005A2969" w:rsidRDefault="005A2969" w:rsidP="00F61DF9"/>
          <w:p w14:paraId="246EBD28" w14:textId="174952A5" w:rsidR="005A2969" w:rsidRDefault="005A2969" w:rsidP="00F61DF9"/>
        </w:tc>
      </w:tr>
    </w:tbl>
    <w:p w14:paraId="1A90816E" w14:textId="6AB4BECD" w:rsidR="00486277" w:rsidRPr="00A605BA" w:rsidRDefault="00A605BA" w:rsidP="00486277">
      <w:pPr>
        <w:pStyle w:val="Heading1"/>
        <w:rPr>
          <w:rFonts w:ascii="Times New Roman" w:hAnsi="Times New Roman" w:cs="Times New Roman"/>
        </w:rPr>
      </w:pPr>
      <w:r w:rsidRPr="00A605BA">
        <w:rPr>
          <w:rFonts w:ascii="Times New Roman" w:hAnsi="Times New Roman" w:cs="Times New Roman"/>
        </w:rPr>
        <w:t>SKILLS</w:t>
      </w:r>
    </w:p>
    <w:tbl>
      <w:tblPr>
        <w:tblStyle w:val="TableGrid"/>
        <w:tblW w:w="25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513"/>
      </w:tblGrid>
      <w:tr w:rsidR="00A75CD1" w:rsidRPr="006E1507" w14:paraId="6956036B" w14:textId="77777777" w:rsidTr="00A75CD1">
        <w:tc>
          <w:tcPr>
            <w:tcW w:w="4680" w:type="dxa"/>
          </w:tcPr>
          <w:p w14:paraId="34C21E45" w14:textId="18B2D2F1" w:rsidR="00A75CD1" w:rsidRPr="00357E32" w:rsidRDefault="00A75CD1" w:rsidP="006E1507">
            <w:pPr>
              <w:pStyle w:val="ListBullet"/>
              <w:contextualSpacing w:val="0"/>
              <w:rPr>
                <w:rFonts w:ascii="Times New Roman" w:hAnsi="Times New Roman" w:cs="Times New Roman"/>
              </w:rPr>
            </w:pPr>
            <w:r w:rsidRPr="00357E32">
              <w:rPr>
                <w:rFonts w:ascii="Times New Roman" w:hAnsi="Times New Roman" w:cs="Times New Roman"/>
              </w:rPr>
              <w:t>Team coordination and time management</w:t>
            </w:r>
          </w:p>
          <w:p w14:paraId="52D3469E" w14:textId="77777777" w:rsidR="00A75CD1" w:rsidRPr="00357E32" w:rsidRDefault="00A75CD1" w:rsidP="006E1507">
            <w:pPr>
              <w:pStyle w:val="ListBullet"/>
              <w:contextualSpacing w:val="0"/>
              <w:rPr>
                <w:rFonts w:ascii="Times New Roman" w:hAnsi="Times New Roman" w:cs="Times New Roman"/>
              </w:rPr>
            </w:pPr>
            <w:r w:rsidRPr="00357E32">
              <w:rPr>
                <w:rFonts w:ascii="Times New Roman" w:hAnsi="Times New Roman" w:cs="Times New Roman"/>
              </w:rPr>
              <w:t>Believe to complete the task assigned within time</w:t>
            </w:r>
          </w:p>
          <w:p w14:paraId="4524FCAC" w14:textId="77777777" w:rsidR="00A75CD1" w:rsidRPr="00357E32" w:rsidRDefault="00A75CD1" w:rsidP="006E1507">
            <w:pPr>
              <w:pStyle w:val="ListBullet"/>
              <w:contextualSpacing w:val="0"/>
              <w:rPr>
                <w:rFonts w:ascii="Times New Roman" w:hAnsi="Times New Roman" w:cs="Times New Roman"/>
              </w:rPr>
            </w:pPr>
            <w:r w:rsidRPr="00357E32">
              <w:rPr>
                <w:rFonts w:ascii="Times New Roman" w:hAnsi="Times New Roman" w:cs="Times New Roman"/>
              </w:rPr>
              <w:t>Able to maintain good relationship with physicians and other medical providers</w:t>
            </w:r>
          </w:p>
          <w:p w14:paraId="36E82142" w14:textId="77777777" w:rsidR="00A75CD1" w:rsidRPr="00357E32" w:rsidRDefault="00A75CD1" w:rsidP="006E1507">
            <w:pPr>
              <w:pStyle w:val="ListBullet"/>
              <w:contextualSpacing w:val="0"/>
              <w:rPr>
                <w:rFonts w:ascii="Times New Roman" w:hAnsi="Times New Roman" w:cs="Times New Roman"/>
              </w:rPr>
            </w:pPr>
            <w:r w:rsidRPr="00357E32">
              <w:rPr>
                <w:rFonts w:ascii="Times New Roman" w:hAnsi="Times New Roman" w:cs="Times New Roman"/>
              </w:rPr>
              <w:t>Strong leadership skills</w:t>
            </w:r>
          </w:p>
          <w:p w14:paraId="5B788030" w14:textId="47D85CE5" w:rsidR="00A75CD1" w:rsidRPr="00357E32" w:rsidRDefault="00A75CD1" w:rsidP="006E1507">
            <w:pPr>
              <w:pStyle w:val="ListBullet"/>
              <w:contextualSpacing w:val="0"/>
              <w:rPr>
                <w:rFonts w:ascii="Times New Roman" w:hAnsi="Times New Roman" w:cs="Times New Roman"/>
              </w:rPr>
            </w:pPr>
            <w:r w:rsidRPr="00357E32">
              <w:rPr>
                <w:rFonts w:ascii="Times New Roman" w:hAnsi="Times New Roman" w:cs="Times New Roman"/>
              </w:rPr>
              <w:t xml:space="preserve">Good written and oral communication and </w:t>
            </w:r>
            <w:r w:rsidR="00E748C1" w:rsidRPr="00357E32">
              <w:rPr>
                <w:rFonts w:ascii="Times New Roman" w:hAnsi="Times New Roman" w:cs="Times New Roman"/>
              </w:rPr>
              <w:t>problem-solving</w:t>
            </w:r>
            <w:r w:rsidRPr="00357E32">
              <w:rPr>
                <w:rFonts w:ascii="Times New Roman" w:hAnsi="Times New Roman" w:cs="Times New Roman"/>
              </w:rPr>
              <w:t xml:space="preserve"> skills</w:t>
            </w:r>
          </w:p>
          <w:p w14:paraId="38DA8C54" w14:textId="77777777" w:rsidR="00A75CD1" w:rsidRPr="00357E32" w:rsidRDefault="00A75CD1" w:rsidP="00A75CD1">
            <w:pPr>
              <w:pStyle w:val="ListBullet"/>
              <w:contextualSpacing w:val="0"/>
              <w:rPr>
                <w:rFonts w:ascii="Times New Roman" w:hAnsi="Times New Roman" w:cs="Times New Roman"/>
              </w:rPr>
            </w:pPr>
            <w:r w:rsidRPr="00357E32">
              <w:rPr>
                <w:rFonts w:ascii="Times New Roman" w:hAnsi="Times New Roman" w:cs="Times New Roman"/>
              </w:rPr>
              <w:t>Knowledge of MS Office and MS excel</w:t>
            </w:r>
          </w:p>
          <w:p w14:paraId="334632A8" w14:textId="77777777" w:rsidR="00A75CD1" w:rsidRPr="006E1507" w:rsidRDefault="00A75CD1" w:rsidP="00A75CD1">
            <w:pPr>
              <w:pStyle w:val="ListBullet"/>
              <w:numPr>
                <w:ilvl w:val="0"/>
                <w:numId w:val="0"/>
              </w:numPr>
              <w:ind w:left="360"/>
              <w:contextualSpacing w:val="0"/>
            </w:pPr>
          </w:p>
          <w:p w14:paraId="16101795" w14:textId="0A00CB00" w:rsidR="00A75CD1" w:rsidRPr="006E1507" w:rsidRDefault="00A75CD1" w:rsidP="00A75CD1">
            <w:pPr>
              <w:pStyle w:val="ListBullet"/>
              <w:numPr>
                <w:ilvl w:val="0"/>
                <w:numId w:val="0"/>
              </w:numPr>
              <w:ind w:left="360"/>
              <w:contextualSpacing w:val="0"/>
            </w:pPr>
          </w:p>
        </w:tc>
      </w:tr>
    </w:tbl>
    <w:p w14:paraId="23CE0045" w14:textId="1B9E9344" w:rsidR="00AD782D" w:rsidRPr="00A605BA" w:rsidRDefault="00A605BA" w:rsidP="0062312F">
      <w:pPr>
        <w:pStyle w:val="Heading1"/>
        <w:rPr>
          <w:rFonts w:ascii="Times New Roman" w:hAnsi="Times New Roman" w:cs="Times New Roman"/>
        </w:rPr>
      </w:pPr>
      <w:r w:rsidRPr="00A605BA">
        <w:rPr>
          <w:rFonts w:ascii="Times New Roman" w:hAnsi="Times New Roman" w:cs="Times New Roman"/>
        </w:rPr>
        <w:t>ACTIVITIES</w:t>
      </w:r>
    </w:p>
    <w:p w14:paraId="52967266" w14:textId="77777777" w:rsidR="00B160EB" w:rsidRPr="007F0A5A" w:rsidRDefault="00B160EB" w:rsidP="00B160EB">
      <w:pPr>
        <w:pStyle w:val="ListParagraph"/>
        <w:numPr>
          <w:ilvl w:val="0"/>
          <w:numId w:val="16"/>
        </w:numPr>
        <w:spacing w:after="480" w:line="276" w:lineRule="auto"/>
        <w:rPr>
          <w:rFonts w:ascii="Times New Roman" w:hAnsi="Times New Roman" w:cs="Times New Roman"/>
          <w:b/>
        </w:rPr>
      </w:pPr>
      <w:r w:rsidRPr="007F0A5A">
        <w:rPr>
          <w:rFonts w:ascii="Times New Roman" w:hAnsi="Times New Roman" w:cs="Times New Roman"/>
        </w:rPr>
        <w:t>Participated in youth affairs and sports training camp- 2004</w:t>
      </w:r>
    </w:p>
    <w:p w14:paraId="70AF9A01" w14:textId="77777777" w:rsidR="00B160EB" w:rsidRPr="007F0A5A" w:rsidRDefault="00B160EB" w:rsidP="00B160EB">
      <w:pPr>
        <w:pStyle w:val="ListParagraph"/>
        <w:numPr>
          <w:ilvl w:val="0"/>
          <w:numId w:val="16"/>
        </w:numPr>
        <w:spacing w:after="480" w:line="276" w:lineRule="auto"/>
        <w:rPr>
          <w:rFonts w:ascii="Times New Roman" w:hAnsi="Times New Roman" w:cs="Times New Roman"/>
        </w:rPr>
      </w:pPr>
      <w:r w:rsidRPr="007F0A5A">
        <w:rPr>
          <w:rFonts w:ascii="Times New Roman" w:hAnsi="Times New Roman" w:cs="Times New Roman"/>
        </w:rPr>
        <w:t>Participated in 12</w:t>
      </w:r>
      <w:r w:rsidRPr="007F0A5A">
        <w:rPr>
          <w:rFonts w:ascii="Times New Roman" w:hAnsi="Times New Roman" w:cs="Times New Roman"/>
          <w:vertAlign w:val="superscript"/>
        </w:rPr>
        <w:t>th</w:t>
      </w:r>
      <w:r w:rsidRPr="007F0A5A">
        <w:rPr>
          <w:rFonts w:ascii="Times New Roman" w:hAnsi="Times New Roman" w:cs="Times New Roman"/>
        </w:rPr>
        <w:t xml:space="preserve"> state level microbiological contest </w:t>
      </w:r>
    </w:p>
    <w:p w14:paraId="1BB4083C" w14:textId="77777777" w:rsidR="00B160EB" w:rsidRPr="007F0A5A" w:rsidRDefault="00B160EB" w:rsidP="00B160EB">
      <w:pPr>
        <w:pStyle w:val="ListParagraph"/>
        <w:numPr>
          <w:ilvl w:val="0"/>
          <w:numId w:val="16"/>
        </w:numPr>
        <w:spacing w:after="480" w:line="276" w:lineRule="auto"/>
        <w:rPr>
          <w:rFonts w:ascii="Times New Roman" w:hAnsi="Times New Roman" w:cs="Times New Roman"/>
        </w:rPr>
      </w:pPr>
      <w:r w:rsidRPr="007F0A5A">
        <w:rPr>
          <w:rFonts w:ascii="Times New Roman" w:hAnsi="Times New Roman" w:cs="Times New Roman"/>
        </w:rPr>
        <w:t>Certificate of elementary and intermediate exam</w:t>
      </w:r>
    </w:p>
    <w:p w14:paraId="64ACA09D" w14:textId="0F8003DC" w:rsidR="00B160EB" w:rsidRPr="007F0A5A" w:rsidRDefault="00B160EB" w:rsidP="00B160EB">
      <w:pPr>
        <w:pStyle w:val="ListParagraph"/>
        <w:numPr>
          <w:ilvl w:val="0"/>
          <w:numId w:val="16"/>
        </w:numPr>
        <w:spacing w:after="480" w:line="276" w:lineRule="auto"/>
        <w:rPr>
          <w:rFonts w:ascii="Times New Roman" w:hAnsi="Times New Roman" w:cs="Times New Roman"/>
        </w:rPr>
      </w:pPr>
      <w:r w:rsidRPr="007F0A5A">
        <w:rPr>
          <w:rFonts w:ascii="Times New Roman" w:hAnsi="Times New Roman" w:cs="Times New Roman"/>
        </w:rPr>
        <w:t xml:space="preserve">Certificate of </w:t>
      </w:r>
      <w:r w:rsidR="00E748C1" w:rsidRPr="007F0A5A">
        <w:rPr>
          <w:rFonts w:ascii="Times New Roman" w:hAnsi="Times New Roman" w:cs="Times New Roman"/>
        </w:rPr>
        <w:t>Akhil</w:t>
      </w:r>
      <w:r w:rsidRPr="007F0A5A">
        <w:rPr>
          <w:rFonts w:ascii="Times New Roman" w:hAnsi="Times New Roman" w:cs="Times New Roman"/>
        </w:rPr>
        <w:t xml:space="preserve"> </w:t>
      </w:r>
      <w:r w:rsidR="00E748C1" w:rsidRPr="007F0A5A">
        <w:rPr>
          <w:rFonts w:ascii="Times New Roman" w:hAnsi="Times New Roman" w:cs="Times New Roman"/>
        </w:rPr>
        <w:t>Bhartiya</w:t>
      </w:r>
      <w:r w:rsidRPr="007F0A5A">
        <w:rPr>
          <w:rFonts w:ascii="Times New Roman" w:hAnsi="Times New Roman" w:cs="Times New Roman"/>
        </w:rPr>
        <w:t xml:space="preserve"> gandharv mahavidyalay </w:t>
      </w:r>
      <w:r w:rsidR="00E748C1" w:rsidRPr="007F0A5A">
        <w:rPr>
          <w:rFonts w:ascii="Times New Roman" w:hAnsi="Times New Roman" w:cs="Times New Roman"/>
        </w:rPr>
        <w:t>Mandal</w:t>
      </w:r>
      <w:r w:rsidRPr="007F0A5A">
        <w:rPr>
          <w:rFonts w:ascii="Times New Roman" w:hAnsi="Times New Roman" w:cs="Times New Roman"/>
        </w:rPr>
        <w:t xml:space="preserve"> Mumbai</w:t>
      </w:r>
    </w:p>
    <w:p w14:paraId="4D9A976D" w14:textId="77777777" w:rsidR="00B160EB" w:rsidRPr="007F0A5A" w:rsidRDefault="00B160EB" w:rsidP="00B160EB">
      <w:pPr>
        <w:pStyle w:val="ListParagraph"/>
        <w:numPr>
          <w:ilvl w:val="0"/>
          <w:numId w:val="16"/>
        </w:numPr>
        <w:spacing w:after="480" w:line="276" w:lineRule="auto"/>
        <w:rPr>
          <w:rFonts w:ascii="Times New Roman" w:hAnsi="Times New Roman" w:cs="Times New Roman"/>
        </w:rPr>
      </w:pPr>
      <w:r w:rsidRPr="007F0A5A">
        <w:rPr>
          <w:rFonts w:ascii="Times New Roman" w:hAnsi="Times New Roman" w:cs="Times New Roman"/>
        </w:rPr>
        <w:t>Spot award for Execution Excellence at Emcure Pharmaceutical Company, Pune</w:t>
      </w:r>
    </w:p>
    <w:p w14:paraId="74241E39" w14:textId="77777777" w:rsidR="00996E47" w:rsidRPr="00996E47" w:rsidRDefault="00996E47" w:rsidP="006E150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96E47">
        <w:rPr>
          <w:rFonts w:ascii="Times New Roman" w:hAnsi="Times New Roman" w:cs="Times New Roman"/>
          <w:b/>
          <w:bCs/>
          <w:sz w:val="28"/>
          <w:szCs w:val="28"/>
        </w:rPr>
        <w:t>DECLARATION</w:t>
      </w:r>
    </w:p>
    <w:p w14:paraId="30ED1183" w14:textId="6DE7CF8D" w:rsidR="00B51D1B" w:rsidRDefault="00996E47" w:rsidP="006E15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 hereby declare that the </w:t>
      </w:r>
      <w:r w:rsidR="00E748C1">
        <w:rPr>
          <w:rFonts w:ascii="Times New Roman" w:hAnsi="Times New Roman" w:cs="Times New Roman"/>
        </w:rPr>
        <w:t>above-mentioned</w:t>
      </w:r>
      <w:r w:rsidRPr="007F0A5A">
        <w:rPr>
          <w:rFonts w:ascii="Times New Roman" w:hAnsi="Times New Roman" w:cs="Times New Roman"/>
        </w:rPr>
        <w:t xml:space="preserve"> information is correct to the best of my knowledge</w:t>
      </w:r>
    </w:p>
    <w:p w14:paraId="711236AD" w14:textId="62C87EC3" w:rsidR="00A605BA" w:rsidRPr="00A605BA" w:rsidRDefault="00A605BA" w:rsidP="00A605BA"/>
    <w:p w14:paraId="40B3D8AE" w14:textId="4E8C5CE2" w:rsidR="00A605BA" w:rsidRPr="00A605BA" w:rsidRDefault="00A605BA" w:rsidP="00A605BA"/>
    <w:p w14:paraId="79D4237D" w14:textId="5A6266FF" w:rsidR="00A605BA" w:rsidRDefault="00A605BA" w:rsidP="00A605BA">
      <w:pPr>
        <w:rPr>
          <w:rFonts w:ascii="Times New Roman" w:hAnsi="Times New Roman" w:cs="Times New Roman"/>
        </w:rPr>
      </w:pPr>
    </w:p>
    <w:p w14:paraId="0C1636C2" w14:textId="4B3F5617" w:rsidR="00A605BA" w:rsidRPr="00A605BA" w:rsidRDefault="00A605BA" w:rsidP="00A605BA">
      <w:pPr>
        <w:tabs>
          <w:tab w:val="left" w:pos="5684"/>
        </w:tabs>
      </w:pPr>
      <w:r>
        <w:tab/>
      </w:r>
    </w:p>
    <w:sectPr w:rsidR="00A605BA" w:rsidRPr="00A605BA" w:rsidSect="00A75CD1">
      <w:footerReference w:type="default" r:id="rId8"/>
      <w:headerReference w:type="first" r:id="rId9"/>
      <w:pgSz w:w="11906" w:h="16838" w:code="9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01E70" w14:textId="77777777" w:rsidR="000F48A4" w:rsidRDefault="000F48A4" w:rsidP="0068194B">
      <w:r>
        <w:separator/>
      </w:r>
    </w:p>
    <w:p w14:paraId="6C5C8886" w14:textId="77777777" w:rsidR="000F48A4" w:rsidRDefault="000F48A4"/>
    <w:p w14:paraId="34EE74B7" w14:textId="77777777" w:rsidR="000F48A4" w:rsidRDefault="000F48A4"/>
  </w:endnote>
  <w:endnote w:type="continuationSeparator" w:id="0">
    <w:p w14:paraId="19F01DFB" w14:textId="77777777" w:rsidR="000F48A4" w:rsidRDefault="000F48A4" w:rsidP="0068194B">
      <w:r>
        <w:continuationSeparator/>
      </w:r>
    </w:p>
    <w:p w14:paraId="2BBAE9B2" w14:textId="77777777" w:rsidR="000F48A4" w:rsidRDefault="000F48A4"/>
    <w:p w14:paraId="3CA41E64" w14:textId="77777777" w:rsidR="000F48A4" w:rsidRDefault="000F48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B2EE47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3BC33" w14:textId="77777777" w:rsidR="000F48A4" w:rsidRDefault="000F48A4" w:rsidP="0068194B">
      <w:r>
        <w:separator/>
      </w:r>
    </w:p>
    <w:p w14:paraId="6CE7B409" w14:textId="77777777" w:rsidR="000F48A4" w:rsidRDefault="000F48A4"/>
    <w:p w14:paraId="0FF2B05D" w14:textId="77777777" w:rsidR="000F48A4" w:rsidRDefault="000F48A4"/>
  </w:footnote>
  <w:footnote w:type="continuationSeparator" w:id="0">
    <w:p w14:paraId="69724302" w14:textId="77777777" w:rsidR="000F48A4" w:rsidRDefault="000F48A4" w:rsidP="0068194B">
      <w:r>
        <w:continuationSeparator/>
      </w:r>
    </w:p>
    <w:p w14:paraId="5F81A3A1" w14:textId="77777777" w:rsidR="000F48A4" w:rsidRDefault="000F48A4"/>
    <w:p w14:paraId="0B6F33A7" w14:textId="77777777" w:rsidR="000F48A4" w:rsidRDefault="000F48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4D7B6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13F11F4" wp14:editId="7BA09A79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1849120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02320E42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E3F2BF1"/>
    <w:multiLevelType w:val="hybridMultilevel"/>
    <w:tmpl w:val="D3785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4DE221B6"/>
    <w:multiLevelType w:val="hybridMultilevel"/>
    <w:tmpl w:val="05A4C8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C14DA9"/>
    <w:multiLevelType w:val="hybridMultilevel"/>
    <w:tmpl w:val="F488A9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1"/>
  </w:num>
  <w:num w:numId="6">
    <w:abstractNumId w:val="3"/>
  </w:num>
  <w:num w:numId="7">
    <w:abstractNumId w:val="12"/>
  </w:num>
  <w:num w:numId="8">
    <w:abstractNumId w:val="2"/>
  </w:num>
  <w:num w:numId="9">
    <w:abstractNumId w:val="13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5"/>
  </w:num>
  <w:num w:numId="15">
    <w:abstractNumId w:val="1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A7C"/>
    <w:rsid w:val="000001EF"/>
    <w:rsid w:val="00007322"/>
    <w:rsid w:val="00007728"/>
    <w:rsid w:val="00024584"/>
    <w:rsid w:val="00024730"/>
    <w:rsid w:val="00055E95"/>
    <w:rsid w:val="0007021F"/>
    <w:rsid w:val="000B2BA5"/>
    <w:rsid w:val="000C2A7C"/>
    <w:rsid w:val="000F2F8C"/>
    <w:rsid w:val="000F48A4"/>
    <w:rsid w:val="0010006E"/>
    <w:rsid w:val="001045A8"/>
    <w:rsid w:val="00114A91"/>
    <w:rsid w:val="001427E1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065E"/>
    <w:rsid w:val="002212C2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612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6056"/>
    <w:rsid w:val="003544E1"/>
    <w:rsid w:val="00357E32"/>
    <w:rsid w:val="00366398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6B25"/>
    <w:rsid w:val="00420592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0D9B"/>
    <w:rsid w:val="004E2794"/>
    <w:rsid w:val="00510392"/>
    <w:rsid w:val="00513E2A"/>
    <w:rsid w:val="00563DEB"/>
    <w:rsid w:val="00566A35"/>
    <w:rsid w:val="0056701E"/>
    <w:rsid w:val="005740D7"/>
    <w:rsid w:val="005A0F26"/>
    <w:rsid w:val="005A1B10"/>
    <w:rsid w:val="005A2969"/>
    <w:rsid w:val="005A58AF"/>
    <w:rsid w:val="005A6850"/>
    <w:rsid w:val="005B1B1B"/>
    <w:rsid w:val="005B2CB7"/>
    <w:rsid w:val="005C5932"/>
    <w:rsid w:val="005D3CA7"/>
    <w:rsid w:val="005D4CC1"/>
    <w:rsid w:val="005F4B91"/>
    <w:rsid w:val="005F55D2"/>
    <w:rsid w:val="0062312F"/>
    <w:rsid w:val="00625F2C"/>
    <w:rsid w:val="006618E9"/>
    <w:rsid w:val="00680A61"/>
    <w:rsid w:val="0068194B"/>
    <w:rsid w:val="00692703"/>
    <w:rsid w:val="00695450"/>
    <w:rsid w:val="006A1962"/>
    <w:rsid w:val="006B5D48"/>
    <w:rsid w:val="006B7D7B"/>
    <w:rsid w:val="006C1A5E"/>
    <w:rsid w:val="006E1507"/>
    <w:rsid w:val="00712D8B"/>
    <w:rsid w:val="007273B7"/>
    <w:rsid w:val="00733E0A"/>
    <w:rsid w:val="0073623E"/>
    <w:rsid w:val="0074403D"/>
    <w:rsid w:val="00746D44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24A6E"/>
    <w:rsid w:val="00834955"/>
    <w:rsid w:val="008543F3"/>
    <w:rsid w:val="00855B59"/>
    <w:rsid w:val="00860461"/>
    <w:rsid w:val="0086487C"/>
    <w:rsid w:val="00870B20"/>
    <w:rsid w:val="008829F8"/>
    <w:rsid w:val="00885897"/>
    <w:rsid w:val="008A6538"/>
    <w:rsid w:val="008B669B"/>
    <w:rsid w:val="008C7056"/>
    <w:rsid w:val="008F3B14"/>
    <w:rsid w:val="00901899"/>
    <w:rsid w:val="0090344B"/>
    <w:rsid w:val="00905715"/>
    <w:rsid w:val="0091321E"/>
    <w:rsid w:val="00913946"/>
    <w:rsid w:val="0092726B"/>
    <w:rsid w:val="00932199"/>
    <w:rsid w:val="009361BA"/>
    <w:rsid w:val="00944F78"/>
    <w:rsid w:val="009510E7"/>
    <w:rsid w:val="00952C89"/>
    <w:rsid w:val="009571D8"/>
    <w:rsid w:val="009650EA"/>
    <w:rsid w:val="0097790C"/>
    <w:rsid w:val="0098506E"/>
    <w:rsid w:val="00996E47"/>
    <w:rsid w:val="009A44CE"/>
    <w:rsid w:val="009C4DFC"/>
    <w:rsid w:val="009D44F8"/>
    <w:rsid w:val="009E3160"/>
    <w:rsid w:val="009F220C"/>
    <w:rsid w:val="009F3B05"/>
    <w:rsid w:val="009F4931"/>
    <w:rsid w:val="009F5726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05BA"/>
    <w:rsid w:val="00A615E1"/>
    <w:rsid w:val="00A755E8"/>
    <w:rsid w:val="00A75CD1"/>
    <w:rsid w:val="00A85968"/>
    <w:rsid w:val="00A8706C"/>
    <w:rsid w:val="00A93A5D"/>
    <w:rsid w:val="00AB32F8"/>
    <w:rsid w:val="00AB610B"/>
    <w:rsid w:val="00AC2A50"/>
    <w:rsid w:val="00AD360E"/>
    <w:rsid w:val="00AD40FB"/>
    <w:rsid w:val="00AD7574"/>
    <w:rsid w:val="00AD782D"/>
    <w:rsid w:val="00AE7650"/>
    <w:rsid w:val="00B10EBE"/>
    <w:rsid w:val="00B160EB"/>
    <w:rsid w:val="00B213CD"/>
    <w:rsid w:val="00B236F1"/>
    <w:rsid w:val="00B50F99"/>
    <w:rsid w:val="00B51D1B"/>
    <w:rsid w:val="00B540F4"/>
    <w:rsid w:val="00B60FD0"/>
    <w:rsid w:val="00B622DF"/>
    <w:rsid w:val="00B6332A"/>
    <w:rsid w:val="00B81760"/>
    <w:rsid w:val="00B8494C"/>
    <w:rsid w:val="00BA1546"/>
    <w:rsid w:val="00BB4E51"/>
    <w:rsid w:val="00BD431F"/>
    <w:rsid w:val="00BE423E"/>
    <w:rsid w:val="00BF61AC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4B3"/>
    <w:rsid w:val="00CF1A49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2DB"/>
    <w:rsid w:val="00E5632B"/>
    <w:rsid w:val="00E61CA5"/>
    <w:rsid w:val="00E70240"/>
    <w:rsid w:val="00E71E6B"/>
    <w:rsid w:val="00E748C1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76C4"/>
    <w:rsid w:val="00F61DF9"/>
    <w:rsid w:val="00F81960"/>
    <w:rsid w:val="00F8769D"/>
    <w:rsid w:val="00F9350C"/>
    <w:rsid w:val="00F94EB5"/>
    <w:rsid w:val="00F9624D"/>
    <w:rsid w:val="00FB31C1"/>
    <w:rsid w:val="00FB58F2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6D73A"/>
  <w15:chartTrackingRefBased/>
  <w15:docId w15:val="{F1156594-79A8-4F20-8CF7-35048E180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OJA\AppData\Local\Microsoft\Office\16.0\DTS\en-US%7b7E566F3C-14C3-4BA7-A634-AA879AAC8F40%7d\%7b955B40B5-3916-4F1C-B86A-1572AEB56C7D%7dtf16402488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6E8E7D1C3354F88863C67B3440D04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8FCC6B-F5FB-4AF1-A568-04E560CEFCE8}"/>
      </w:docPartPr>
      <w:docPartBody>
        <w:p w:rsidR="00687F47" w:rsidRDefault="00460BB0">
          <w:pPr>
            <w:pStyle w:val="C6E8E7D1C3354F88863C67B3440D0401"/>
          </w:pPr>
          <w:r w:rsidRPr="00CF1A49">
            <w:t>Email</w:t>
          </w:r>
        </w:p>
      </w:docPartBody>
    </w:docPart>
    <w:docPart>
      <w:docPartPr>
        <w:name w:val="5492F160C31E452290A754B5E92DD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519-44DD-4911-9F1B-6FD188A1B3D9}"/>
      </w:docPartPr>
      <w:docPartBody>
        <w:p w:rsidR="00687F47" w:rsidRDefault="00460BB0">
          <w:pPr>
            <w:pStyle w:val="5492F160C31E452290A754B5E92DD616"/>
          </w:pPr>
          <w:r w:rsidRPr="00CF1A49">
            <w:t>Dates From</w:t>
          </w:r>
        </w:p>
      </w:docPartBody>
    </w:docPart>
    <w:docPart>
      <w:docPartPr>
        <w:name w:val="DFA2ADA0D1BD41CBB47E9F6CEAE1D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4BECAA-4A58-429E-8049-377F482D9208}"/>
      </w:docPartPr>
      <w:docPartBody>
        <w:p w:rsidR="00687F47" w:rsidRDefault="00460BB0">
          <w:pPr>
            <w:pStyle w:val="DFA2ADA0D1BD41CBB47E9F6CEAE1D4DE"/>
          </w:pPr>
          <w:r w:rsidRPr="00CF1A49">
            <w:t>Dates From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8E"/>
    <w:rsid w:val="002D3EF5"/>
    <w:rsid w:val="00444142"/>
    <w:rsid w:val="00460BB0"/>
    <w:rsid w:val="00687F47"/>
    <w:rsid w:val="0087776C"/>
    <w:rsid w:val="00C4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C6E8E7D1C3354F88863C67B3440D0401">
    <w:name w:val="C6E8E7D1C3354F88863C67B3440D0401"/>
  </w:style>
  <w:style w:type="paragraph" w:customStyle="1" w:styleId="5492F160C31E452290A754B5E92DD616">
    <w:name w:val="5492F160C31E452290A754B5E92DD616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DFA2ADA0D1BD41CBB47E9F6CEAE1D4DE">
    <w:name w:val="DFA2ADA0D1BD41CBB47E9F6CEAE1D4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575C7-F31F-467B-9189-44FDE0043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{955B40B5-3916-4F1C-B86A-1572AEB56C7D}tf16402488_win32</Template>
  <TotalTime>0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</dc:creator>
  <cp:keywords/>
  <dc:description/>
  <cp:lastModifiedBy>POOJA SHIRSATH</cp:lastModifiedBy>
  <cp:revision>2</cp:revision>
  <dcterms:created xsi:type="dcterms:W3CDTF">2021-09-20T06:42:00Z</dcterms:created>
  <dcterms:modified xsi:type="dcterms:W3CDTF">2021-09-20T06:42:00Z</dcterms:modified>
  <cp:category/>
</cp:coreProperties>
</file>