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2D08D" w14:textId="77777777" w:rsidR="00A266F8" w:rsidRDefault="006374DE">
      <w:pPr>
        <w:pStyle w:val="Name"/>
      </w:pPr>
      <w:r>
        <w:t>Miss. Rutuja Mangesh Dhamale</w:t>
      </w:r>
    </w:p>
    <w:p w14:paraId="53878750" w14:textId="0571D858" w:rsidR="00A266F8" w:rsidRDefault="007F65CF">
      <w:pPr>
        <w:pStyle w:val="ContactInfo"/>
      </w:pPr>
      <w:r>
        <w:t xml:space="preserve">Email: </w:t>
      </w:r>
      <w:hyperlink r:id="rId8" w:history="1">
        <w:r w:rsidR="00141DBC" w:rsidRPr="00ED780C">
          <w:rPr>
            <w:rStyle w:val="Hyperlink"/>
          </w:rPr>
          <w:t>rutujahrutvik@gmail.com</w:t>
        </w:r>
      </w:hyperlink>
    </w:p>
    <w:p w14:paraId="3B601024" w14:textId="774265EE" w:rsidR="00141DBC" w:rsidRDefault="00141DBC">
      <w:pPr>
        <w:pStyle w:val="ContactInfo"/>
      </w:pPr>
      <w:r>
        <w:t>Mobile number: 8530867133</w:t>
      </w:r>
    </w:p>
    <w:p w14:paraId="115EFCF4" w14:textId="6636A636" w:rsidR="00A266F8" w:rsidRDefault="00B60D70">
      <w:pPr>
        <w:pStyle w:val="Heading1"/>
      </w:pPr>
      <w:r>
        <w:t>Key management skills</w:t>
      </w:r>
    </w:p>
    <w:p w14:paraId="7097B916" w14:textId="2B399899" w:rsidR="00225F01" w:rsidRDefault="00B60D70">
      <w:r>
        <w:t>•</w:t>
      </w:r>
      <w:r w:rsidR="00F53B28">
        <w:t xml:space="preserve"> Team management</w:t>
      </w:r>
      <w:r w:rsidR="001809CB">
        <w:t xml:space="preserve">                     </w:t>
      </w:r>
      <w:r w:rsidR="003C2970">
        <w:t>• Optimistic</w:t>
      </w:r>
    </w:p>
    <w:p w14:paraId="18B25CD4" w14:textId="2567A65C" w:rsidR="003C5782" w:rsidRDefault="00F53B28">
      <w:r>
        <w:t>• Participative</w:t>
      </w:r>
      <w:r w:rsidR="003C5782">
        <w:t xml:space="preserve"> &amp; people oriented </w:t>
      </w:r>
      <w:r w:rsidR="00CE2520">
        <w:t xml:space="preserve">    • Negotiation skills                                </w:t>
      </w:r>
    </w:p>
    <w:p w14:paraId="15BFC8C7" w14:textId="6ECE0B0B" w:rsidR="00A266F8" w:rsidRDefault="008F6F66">
      <w:pPr>
        <w:pStyle w:val="Heading1"/>
      </w:pPr>
      <w:r>
        <w:t>Academic experience</w:t>
      </w:r>
    </w:p>
    <w:p w14:paraId="2EC01833" w14:textId="30996E17" w:rsidR="003518FA" w:rsidRDefault="003518FA" w:rsidP="00C26E3B">
      <w:pPr>
        <w:pStyle w:val="ListBullet"/>
      </w:pPr>
      <w:r>
        <w:t>On Field Training Of Vineyard Management And Technology at</w:t>
      </w:r>
      <w:r w:rsidR="00C26E3B">
        <w:t xml:space="preserve"> </w:t>
      </w:r>
      <w:r>
        <w:t>National Research Center Of Grapes,</w:t>
      </w:r>
      <w:r w:rsidR="00C26E3B">
        <w:t xml:space="preserve"> </w:t>
      </w:r>
      <w:r>
        <w:t>Manjri Bk, Pune.</w:t>
      </w:r>
    </w:p>
    <w:p w14:paraId="5E9D0A6C" w14:textId="7EDFECE2" w:rsidR="00756EF6" w:rsidRDefault="003518FA" w:rsidP="00756EF6">
      <w:pPr>
        <w:pStyle w:val="ListBullet"/>
      </w:pPr>
      <w:r>
        <w:t xml:space="preserve"> Active Participation in all the processes of Wine making including; Grape sorting , Crushing &amp; Destemming , Sterilization of winery</w:t>
      </w:r>
      <w:r w:rsidR="00C26E3B">
        <w:t xml:space="preserve"> equipment’s</w:t>
      </w:r>
      <w:r>
        <w:t xml:space="preserve"> , Preparation of pure yeast culture , </w:t>
      </w:r>
      <w:r w:rsidR="00502A4A">
        <w:t>Y</w:t>
      </w:r>
      <w:r>
        <w:t>east pitching ,</w:t>
      </w:r>
      <w:r w:rsidR="00502A4A">
        <w:t xml:space="preserve"> </w:t>
      </w:r>
      <w:r w:rsidR="00756EF6">
        <w:t>Fermentation , Racking &amp; Bottling At our pilot winery of Vasantdada Sugar Institute Manjari Budruk , Pune.</w:t>
      </w:r>
    </w:p>
    <w:p w14:paraId="732400AD" w14:textId="77777777" w:rsidR="0012239F" w:rsidRDefault="0012239F" w:rsidP="000B5D17">
      <w:pPr>
        <w:pStyle w:val="ListBullet"/>
      </w:pPr>
      <w:r>
        <w:t>Training at ‘</w:t>
      </w:r>
      <w:r>
        <w:rPr>
          <w:b/>
          <w:bCs/>
        </w:rPr>
        <w:t xml:space="preserve">Domaine Sula', </w:t>
      </w:r>
      <w:r>
        <w:t xml:space="preserve">Ramanagara, Banglore. Under the guidance of Mr. Swapnil Metkar. </w:t>
      </w:r>
    </w:p>
    <w:p w14:paraId="473ADE10" w14:textId="77777777" w:rsidR="0012239F" w:rsidRDefault="0012239F" w:rsidP="000B5D17">
      <w:pPr>
        <w:pStyle w:val="ListBullet"/>
        <w:numPr>
          <w:ilvl w:val="0"/>
          <w:numId w:val="0"/>
        </w:numPr>
        <w:ind w:left="216"/>
      </w:pPr>
      <w:r>
        <w:t xml:space="preserve">3 months training in Vintage 2021 (January 2021 to March 2021) </w:t>
      </w:r>
    </w:p>
    <w:p w14:paraId="2CABF615" w14:textId="4BB7C994" w:rsidR="0012239F" w:rsidRDefault="00736104" w:rsidP="004A0F51">
      <w:pPr>
        <w:pStyle w:val="ListBullet"/>
      </w:pPr>
      <w:r>
        <w:t>Trainee</w:t>
      </w:r>
      <w:r w:rsidR="0012239F">
        <w:t xml:space="preserve"> at </w:t>
      </w:r>
      <w:proofErr w:type="spellStart"/>
      <w:r w:rsidR="0012239F">
        <w:t>Cerana</w:t>
      </w:r>
      <w:proofErr w:type="spellEnd"/>
      <w:r w:rsidR="0012239F">
        <w:t xml:space="preserve"> </w:t>
      </w:r>
      <w:proofErr w:type="spellStart"/>
      <w:r w:rsidR="0012239F">
        <w:t>Meadery</w:t>
      </w:r>
      <w:proofErr w:type="spellEnd"/>
      <w:r w:rsidR="00655F9D">
        <w:t xml:space="preserve">, </w:t>
      </w:r>
      <w:proofErr w:type="spellStart"/>
      <w:r w:rsidR="00655F9D">
        <w:t>Malegoan</w:t>
      </w:r>
      <w:proofErr w:type="spellEnd"/>
      <w:r w:rsidR="00655F9D">
        <w:t xml:space="preserve">, </w:t>
      </w:r>
      <w:proofErr w:type="spellStart"/>
      <w:r>
        <w:t>Sinnar</w:t>
      </w:r>
      <w:proofErr w:type="spellEnd"/>
      <w:r>
        <w:t xml:space="preserve">. </w:t>
      </w:r>
      <w:r w:rsidR="00655F9D">
        <w:t xml:space="preserve">Under guidance of </w:t>
      </w:r>
      <w:r w:rsidR="001568CD">
        <w:t xml:space="preserve">Mrs. </w:t>
      </w:r>
      <w:proofErr w:type="spellStart"/>
      <w:r w:rsidR="00655F9D">
        <w:t>Ashwini</w:t>
      </w:r>
      <w:proofErr w:type="spellEnd"/>
      <w:r w:rsidR="00655F9D">
        <w:t xml:space="preserve"> </w:t>
      </w:r>
      <w:proofErr w:type="spellStart"/>
      <w:r w:rsidR="00655F9D">
        <w:t>Tilay</w:t>
      </w:r>
      <w:proofErr w:type="spellEnd"/>
      <w:r w:rsidR="00655F9D">
        <w:t xml:space="preserve">. ( </w:t>
      </w:r>
      <w:r w:rsidR="00B64AAD">
        <w:t xml:space="preserve">25 July 2021 to present) </w:t>
      </w:r>
    </w:p>
    <w:p w14:paraId="5259C08B" w14:textId="0BA21380" w:rsidR="0012239F" w:rsidRDefault="0012239F" w:rsidP="0012239F">
      <w:pPr>
        <w:pStyle w:val="ListBullet"/>
        <w:numPr>
          <w:ilvl w:val="0"/>
          <w:numId w:val="0"/>
        </w:numPr>
        <w:ind w:left="216" w:hanging="216"/>
      </w:pPr>
    </w:p>
    <w:p w14:paraId="6914385B" w14:textId="6EA3DD41" w:rsidR="00DA7A29" w:rsidRDefault="009F3E25" w:rsidP="00834F65">
      <w:pPr>
        <w:pStyle w:val="Heading1"/>
      </w:pPr>
      <w:r>
        <w:t>Education</w:t>
      </w:r>
    </w:p>
    <w:p w14:paraId="3E4FF9F1" w14:textId="77777777" w:rsidR="007822FA" w:rsidRDefault="007822FA" w:rsidP="007822FA">
      <w:pPr>
        <w:pStyle w:val="ListParagraph"/>
        <w:numPr>
          <w:ilvl w:val="0"/>
          <w:numId w:val="14"/>
        </w:numPr>
      </w:pPr>
      <w:r>
        <w:t>Higher secondary education- Maharashtra Board (Balaji college of Arts,</w:t>
      </w:r>
    </w:p>
    <w:p w14:paraId="3BC9190D" w14:textId="74CBE2FC" w:rsidR="00733860" w:rsidRDefault="007822FA" w:rsidP="007822FA">
      <w:pPr>
        <w:pStyle w:val="ListParagraph"/>
        <w:numPr>
          <w:ilvl w:val="0"/>
          <w:numId w:val="14"/>
        </w:numPr>
      </w:pPr>
      <w:r>
        <w:t>commerce and Science, Pune)</w:t>
      </w:r>
      <w:r w:rsidR="00B9790E">
        <w:t xml:space="preserve"> Year: </w:t>
      </w:r>
      <w:r w:rsidR="00BE50B6">
        <w:t>2014-2016</w:t>
      </w:r>
    </w:p>
    <w:p w14:paraId="230AC085" w14:textId="4E13F5E3" w:rsidR="00CB2F26" w:rsidRDefault="00733860" w:rsidP="00733860">
      <w:pPr>
        <w:pStyle w:val="ListParagraph"/>
        <w:numPr>
          <w:ilvl w:val="0"/>
          <w:numId w:val="14"/>
        </w:numPr>
      </w:pPr>
      <w:r>
        <w:t>B.Sc. in Biotechnology - Pune University ( Modern College of Art,</w:t>
      </w:r>
      <w:r w:rsidR="00B9790E">
        <w:t xml:space="preserve"> </w:t>
      </w:r>
      <w:r>
        <w:t>Commerce and Science, Ganeshkhind, Pune)</w:t>
      </w:r>
      <w:r w:rsidR="0009308F">
        <w:t xml:space="preserve"> </w:t>
      </w:r>
      <w:r w:rsidR="00CB2F26">
        <w:t>Year: 2016-2019</w:t>
      </w:r>
    </w:p>
    <w:p w14:paraId="46A0CBCB" w14:textId="0EAF47A6" w:rsidR="00A266F8" w:rsidRDefault="00733860" w:rsidP="00B9790E">
      <w:pPr>
        <w:pStyle w:val="ListParagraph"/>
        <w:numPr>
          <w:ilvl w:val="0"/>
          <w:numId w:val="14"/>
        </w:numPr>
      </w:pPr>
      <w:r>
        <w:t>M.Sc in Wine, Beer and Alcohol Technology- Vasantdada Sugar</w:t>
      </w:r>
      <w:r w:rsidR="00B9790E">
        <w:t xml:space="preserve"> </w:t>
      </w:r>
      <w:r>
        <w:t>Institute, Manjri-Budruk.</w:t>
      </w:r>
      <w:r w:rsidR="0009308F">
        <w:t xml:space="preserve">  </w:t>
      </w:r>
      <w:r>
        <w:t>Year: 2019- Still pursuing</w:t>
      </w:r>
      <w:r w:rsidR="0009308F">
        <w:t xml:space="preserve">. </w:t>
      </w:r>
    </w:p>
    <w:p w14:paraId="21B701F7" w14:textId="422273B7" w:rsidR="00A266F8" w:rsidRDefault="00766968">
      <w:pPr>
        <w:pStyle w:val="Heading1"/>
      </w:pPr>
      <w:r>
        <w:t>Responsibilities during training</w:t>
      </w:r>
    </w:p>
    <w:p w14:paraId="5072236F" w14:textId="75B7E67D" w:rsidR="00766968" w:rsidRDefault="00766968" w:rsidP="00AC423C">
      <w:pPr>
        <w:pStyle w:val="ListBullet"/>
      </w:pPr>
      <w:r>
        <w:t>Viticulture - Pest &amp; Diseases management, Forecast &amp; control on Wine grapes quality Parameters, Sampling, Juice analysis etc.</w:t>
      </w:r>
    </w:p>
    <w:p w14:paraId="083B375E" w14:textId="0D8492CB" w:rsidR="00766968" w:rsidRDefault="00766968" w:rsidP="00AC423C">
      <w:pPr>
        <w:pStyle w:val="ListBullet"/>
      </w:pPr>
      <w:r>
        <w:t xml:space="preserve">Wine Making – Entire lab analysis with machineries handling during crushing, Controlling parameters during Alcoholic &amp;  </w:t>
      </w:r>
      <w:r w:rsidR="00AC423C">
        <w:t>Malolactic</w:t>
      </w:r>
      <w:r>
        <w:t xml:space="preserve"> fermentation. </w:t>
      </w:r>
    </w:p>
    <w:p w14:paraId="62C7D6C1" w14:textId="77777777" w:rsidR="00766968" w:rsidRDefault="00766968" w:rsidP="00766968">
      <w:pPr>
        <w:pStyle w:val="ListBullet"/>
      </w:pPr>
      <w:r>
        <w:t xml:space="preserve">Post fermentation - Maintaining wine quality parameters. Lab analysis &amp; </w:t>
      </w:r>
    </w:p>
    <w:p w14:paraId="17A0ADD8" w14:textId="3AEAEAAB" w:rsidR="00172EC8" w:rsidRDefault="00766968" w:rsidP="00172EC8">
      <w:pPr>
        <w:pStyle w:val="ListBullet"/>
        <w:numPr>
          <w:ilvl w:val="0"/>
          <w:numId w:val="0"/>
        </w:numPr>
        <w:ind w:left="216"/>
      </w:pPr>
      <w:r>
        <w:t xml:space="preserve"> Trials, Racking, Stabilization, Filtration, </w:t>
      </w:r>
      <w:r w:rsidR="00172EC8">
        <w:t>Record</w:t>
      </w:r>
      <w:r w:rsidR="00AF743F">
        <w:t>.</w:t>
      </w:r>
    </w:p>
    <w:p w14:paraId="4FCBAC93" w14:textId="470D3362" w:rsidR="00B869EB" w:rsidRDefault="00B869EB" w:rsidP="00B869EB">
      <w:pPr>
        <w:pStyle w:val="ListBullet"/>
      </w:pPr>
      <w:r>
        <w:t xml:space="preserve">Winery Operation - Chilling Plant, Soft water operation. Barrel maturation - Barrel Maturation, barrel racking, transfer, washing,  Filling and sampling. </w:t>
      </w:r>
    </w:p>
    <w:p w14:paraId="7AA99286" w14:textId="083FBDC7" w:rsidR="00C62F7B" w:rsidRDefault="00B869EB" w:rsidP="00C62F7B">
      <w:pPr>
        <w:pStyle w:val="ListBullet"/>
      </w:pPr>
      <w:r>
        <w:t>To co-ordinate wine maker, management &amp; production team etc.</w:t>
      </w:r>
    </w:p>
    <w:p w14:paraId="10602003" w14:textId="0929D9BF" w:rsidR="00673448" w:rsidRDefault="00673448" w:rsidP="00C62F7B">
      <w:pPr>
        <w:pStyle w:val="ListBullet"/>
      </w:pPr>
      <w:r>
        <w:t>Downstream processes</w:t>
      </w:r>
    </w:p>
    <w:p w14:paraId="25932EE8" w14:textId="23904A75" w:rsidR="00673448" w:rsidRDefault="00AD05FD" w:rsidP="00C62F7B">
      <w:pPr>
        <w:pStyle w:val="ListBullet"/>
      </w:pPr>
      <w:r>
        <w:t xml:space="preserve">Quality control and </w:t>
      </w:r>
    </w:p>
    <w:p w14:paraId="71852D30" w14:textId="77777777" w:rsidR="00AD05FD" w:rsidRDefault="00AD05FD" w:rsidP="00A35E91">
      <w:pPr>
        <w:pStyle w:val="ListBullet"/>
      </w:pPr>
      <w:r>
        <w:t>Microbial Laboratory analysis</w:t>
      </w:r>
    </w:p>
    <w:p w14:paraId="630CA4EF" w14:textId="6F115C98" w:rsidR="00AD05FD" w:rsidRDefault="0094295F" w:rsidP="00C62F7B">
      <w:pPr>
        <w:pStyle w:val="ListBullet"/>
      </w:pPr>
      <w:r>
        <w:t>Aware of Laboratory safety parameters</w:t>
      </w:r>
    </w:p>
    <w:p w14:paraId="4993807E" w14:textId="77777777" w:rsidR="00826E22" w:rsidRDefault="00C62F7B" w:rsidP="00C62F7B">
      <w:pPr>
        <w:pStyle w:val="ListBullet"/>
        <w:numPr>
          <w:ilvl w:val="0"/>
          <w:numId w:val="0"/>
        </w:numPr>
        <w:rPr>
          <w:b/>
          <w:bCs/>
          <w:color w:val="0E0B05" w:themeColor="text2"/>
          <w:sz w:val="52"/>
          <w:szCs w:val="52"/>
        </w:rPr>
      </w:pPr>
      <w:r w:rsidRPr="00C62F7B">
        <w:rPr>
          <w:b/>
          <w:bCs/>
          <w:color w:val="0E0B05" w:themeColor="text2"/>
          <w:sz w:val="52"/>
          <w:szCs w:val="52"/>
        </w:rPr>
        <w:t>__</w:t>
      </w:r>
      <w:r w:rsidR="003A29B9" w:rsidRPr="00C62F7B">
        <w:rPr>
          <w:b/>
          <w:bCs/>
          <w:color w:val="0E0B05" w:themeColor="text2"/>
          <w:sz w:val="52"/>
          <w:szCs w:val="52"/>
        </w:rPr>
        <w:t>__________________________</w:t>
      </w:r>
    </w:p>
    <w:p w14:paraId="706633B8" w14:textId="16E479EF" w:rsidR="00C354DD" w:rsidRPr="003E2942" w:rsidRDefault="00B06156" w:rsidP="00C62F7B">
      <w:pPr>
        <w:pStyle w:val="ListBullet"/>
        <w:numPr>
          <w:ilvl w:val="0"/>
          <w:numId w:val="0"/>
        </w:numPr>
        <w:rPr>
          <w:b/>
          <w:bCs/>
          <w:color w:val="000000" w:themeColor="text1"/>
          <w:sz w:val="24"/>
          <w:szCs w:val="24"/>
        </w:rPr>
      </w:pPr>
      <w:r w:rsidRPr="00C62F7B">
        <w:rPr>
          <w:b/>
          <w:bCs/>
          <w:color w:val="000000" w:themeColor="text1"/>
          <w:sz w:val="24"/>
          <w:szCs w:val="24"/>
        </w:rPr>
        <w:t xml:space="preserve">MAJOR </w:t>
      </w:r>
      <w:r w:rsidR="00A906AB" w:rsidRPr="00C62F7B">
        <w:rPr>
          <w:b/>
          <w:bCs/>
          <w:color w:val="000000" w:themeColor="text1"/>
          <w:sz w:val="24"/>
          <w:szCs w:val="24"/>
        </w:rPr>
        <w:t xml:space="preserve">LIVE PROJECT </w:t>
      </w:r>
    </w:p>
    <w:p w14:paraId="14917AC5" w14:textId="77777777" w:rsidR="00327914" w:rsidRDefault="00327914" w:rsidP="00834F65">
      <w:pPr>
        <w:pStyle w:val="ListBullet"/>
      </w:pPr>
      <w:r>
        <w:t>Fruit Wine making</w:t>
      </w:r>
    </w:p>
    <w:p w14:paraId="2C1F8FC4" w14:textId="77777777" w:rsidR="00327914" w:rsidRDefault="00327914" w:rsidP="00834F65">
      <w:pPr>
        <w:pStyle w:val="ListBullet"/>
      </w:pPr>
      <w:r>
        <w:t>Ginger Cinnamon Wine (ABV 12.5%)</w:t>
      </w:r>
    </w:p>
    <w:p w14:paraId="51DB0E85" w14:textId="77777777" w:rsidR="00327914" w:rsidRDefault="00327914" w:rsidP="00834F65">
      <w:pPr>
        <w:pStyle w:val="ListBullet"/>
      </w:pPr>
      <w:r>
        <w:t>Preparation of Wine from Pomegranate.</w:t>
      </w:r>
    </w:p>
    <w:p w14:paraId="5BC8E69F" w14:textId="77777777" w:rsidR="00327914" w:rsidRDefault="00327914" w:rsidP="00834F65">
      <w:pPr>
        <w:pStyle w:val="ListBullet"/>
      </w:pPr>
      <w:r>
        <w:t>Coffee Mead (ABV 9.5%)</w:t>
      </w:r>
    </w:p>
    <w:p w14:paraId="45444797" w14:textId="7433B833" w:rsidR="00327914" w:rsidRDefault="00327914" w:rsidP="00834F65">
      <w:pPr>
        <w:pStyle w:val="ListBullet"/>
      </w:pPr>
      <w:r w:rsidRPr="00327914">
        <w:t>Preparation Of Red Wine By “Cabernet Sauvignon” Grape Variety</w:t>
      </w:r>
      <w:r w:rsidR="008F3100">
        <w:t xml:space="preserve">. </w:t>
      </w:r>
    </w:p>
    <w:p w14:paraId="7F2E68DF" w14:textId="392A27E0" w:rsidR="00FD7752" w:rsidRPr="003D675C" w:rsidRDefault="003D675C" w:rsidP="00A83F6F">
      <w:pPr>
        <w:pStyle w:val="ListBullet"/>
        <w:numPr>
          <w:ilvl w:val="0"/>
          <w:numId w:val="0"/>
        </w:numPr>
        <w:rPr>
          <w:b/>
          <w:bCs/>
          <w:color w:val="0E0B05" w:themeColor="text2"/>
          <w:sz w:val="52"/>
          <w:szCs w:val="52"/>
        </w:rPr>
      </w:pPr>
      <w:r>
        <w:rPr>
          <w:b/>
          <w:bCs/>
          <w:color w:val="0E0B05" w:themeColor="text2"/>
          <w:sz w:val="52"/>
          <w:szCs w:val="52"/>
        </w:rPr>
        <w:t>____________________________</w:t>
      </w:r>
    </w:p>
    <w:p w14:paraId="00D9230B" w14:textId="6D1D5C60" w:rsidR="002D5BA9" w:rsidRDefault="000F00AC" w:rsidP="009C33F2">
      <w:pPr>
        <w:pStyle w:val="ListBullet"/>
        <w:numPr>
          <w:ilvl w:val="0"/>
          <w:numId w:val="0"/>
        </w:numPr>
        <w:ind w:left="216" w:hanging="216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COMPUTER KNOWLEDGE</w:t>
      </w:r>
    </w:p>
    <w:p w14:paraId="2839712C" w14:textId="10E2B808" w:rsidR="00FD7752" w:rsidRDefault="00AC165D" w:rsidP="00834F65">
      <w:pPr>
        <w:pStyle w:val="ListBullet"/>
      </w:pPr>
      <w:r>
        <w:t>MS-Office</w:t>
      </w:r>
      <w:r w:rsidR="00FD7752" w:rsidRPr="00FD7752">
        <w:t xml:space="preserve"> Excel, </w:t>
      </w:r>
      <w:r>
        <w:t xml:space="preserve">Internet and </w:t>
      </w:r>
      <w:r w:rsidR="000841DB">
        <w:t xml:space="preserve">Several others. </w:t>
      </w:r>
    </w:p>
    <w:p w14:paraId="64BABB28" w14:textId="40DA86FF" w:rsidR="002557FD" w:rsidRPr="002557FD" w:rsidRDefault="005D117B" w:rsidP="002557FD">
      <w:pPr>
        <w:pStyle w:val="ListBullet"/>
        <w:numPr>
          <w:ilvl w:val="0"/>
          <w:numId w:val="0"/>
        </w:numPr>
        <w:rPr>
          <w:b/>
          <w:bCs/>
          <w:color w:val="0E0B05" w:themeColor="text2"/>
          <w:sz w:val="52"/>
          <w:szCs w:val="52"/>
        </w:rPr>
      </w:pPr>
      <w:r>
        <w:rPr>
          <w:b/>
          <w:bCs/>
          <w:color w:val="0E0B05" w:themeColor="text2"/>
          <w:sz w:val="52"/>
          <w:szCs w:val="52"/>
        </w:rPr>
        <w:t>____________________________</w:t>
      </w:r>
    </w:p>
    <w:p w14:paraId="4D5C37ED" w14:textId="5C552F5D" w:rsidR="00706617" w:rsidRDefault="00604623" w:rsidP="00706617">
      <w:pPr>
        <w:pStyle w:val="ListBullet"/>
        <w:numPr>
          <w:ilvl w:val="0"/>
          <w:numId w:val="0"/>
        </w:numPr>
        <w:rPr>
          <w:b/>
          <w:bCs/>
          <w:color w:val="0E0B05" w:themeColor="text2"/>
          <w:sz w:val="24"/>
          <w:szCs w:val="24"/>
        </w:rPr>
      </w:pPr>
      <w:r>
        <w:rPr>
          <w:b/>
          <w:bCs/>
          <w:color w:val="0E0B05" w:themeColor="text2"/>
          <w:sz w:val="24"/>
          <w:szCs w:val="24"/>
        </w:rPr>
        <w:t>PERSONAL INFORMATION</w:t>
      </w:r>
    </w:p>
    <w:p w14:paraId="6E873CAD" w14:textId="77777777" w:rsidR="000C7615" w:rsidRDefault="000C7615" w:rsidP="000C7615">
      <w:pPr>
        <w:pStyle w:val="ListBullet"/>
      </w:pPr>
      <w:r>
        <w:t>Date of Birth : 26/August/1999</w:t>
      </w:r>
    </w:p>
    <w:p w14:paraId="3F2A3466" w14:textId="35ED5FF6" w:rsidR="000C7615" w:rsidRDefault="000C7615" w:rsidP="000C7615">
      <w:pPr>
        <w:pStyle w:val="ListBullet"/>
      </w:pPr>
      <w:r>
        <w:t xml:space="preserve"> Gender : Female</w:t>
      </w:r>
    </w:p>
    <w:p w14:paraId="51290ED6" w14:textId="4DC058F5" w:rsidR="000C7615" w:rsidRDefault="000C7615" w:rsidP="00834F65">
      <w:pPr>
        <w:pStyle w:val="ListBullet"/>
      </w:pPr>
      <w:r>
        <w:t>Marital status: Single</w:t>
      </w:r>
    </w:p>
    <w:p w14:paraId="2F2B0328" w14:textId="62BAEC71" w:rsidR="000C7615" w:rsidRDefault="000C7615" w:rsidP="00834F65">
      <w:pPr>
        <w:pStyle w:val="ListBullet"/>
      </w:pPr>
      <w:r>
        <w:t>Nationality: Indian</w:t>
      </w:r>
    </w:p>
    <w:p w14:paraId="2024E016" w14:textId="2C2271AD" w:rsidR="000C7615" w:rsidRDefault="000C7615" w:rsidP="00834F65">
      <w:pPr>
        <w:pStyle w:val="ListBullet"/>
      </w:pPr>
      <w:r>
        <w:t>Languages known : English, Hindi, Marathi, currently learning Korean.</w:t>
      </w:r>
    </w:p>
    <w:p w14:paraId="406FB557" w14:textId="0362CC07" w:rsidR="00D962BB" w:rsidRDefault="00DD669C" w:rsidP="00834F65">
      <w:pPr>
        <w:pStyle w:val="ListBullet"/>
      </w:pPr>
      <w:r>
        <w:t xml:space="preserve">Extra curricular </w:t>
      </w:r>
      <w:r w:rsidR="00D962BB">
        <w:t xml:space="preserve">: </w:t>
      </w:r>
      <w:r w:rsidR="0084609C">
        <w:t xml:space="preserve">Reading, writing novels, singing, dancing, learning new languages, winemaking, </w:t>
      </w:r>
      <w:r w:rsidR="009E58B4">
        <w:t xml:space="preserve">poetry, travelling. </w:t>
      </w:r>
    </w:p>
    <w:p w14:paraId="70653717" w14:textId="1A5E0652" w:rsidR="000C7615" w:rsidRDefault="000C7615" w:rsidP="003722ED">
      <w:pPr>
        <w:pStyle w:val="ListBullet"/>
      </w:pPr>
      <w:r>
        <w:t>Permanent Address: 25/2A, Khambate colony, Tathawade, Chinchwad,</w:t>
      </w:r>
      <w:r w:rsidR="003722ED">
        <w:t xml:space="preserve"> </w:t>
      </w:r>
      <w:r>
        <w:t>Pune</w:t>
      </w:r>
      <w:r w:rsidR="003722ED">
        <w:t xml:space="preserve"> ,</w:t>
      </w:r>
      <w:r>
        <w:t>Pincode: 411033</w:t>
      </w:r>
    </w:p>
    <w:p w14:paraId="24254844" w14:textId="77777777" w:rsidR="00A365BD" w:rsidRDefault="00A365BD" w:rsidP="00A365BD">
      <w:pPr>
        <w:pStyle w:val="ListBullet"/>
        <w:numPr>
          <w:ilvl w:val="0"/>
          <w:numId w:val="0"/>
        </w:numPr>
        <w:ind w:left="216"/>
      </w:pPr>
    </w:p>
    <w:p w14:paraId="4CA3F372" w14:textId="3291B1C8" w:rsidR="005D117B" w:rsidRPr="00A365BD" w:rsidRDefault="00A365BD" w:rsidP="005D117B">
      <w:pPr>
        <w:pStyle w:val="ListBullet"/>
        <w:numPr>
          <w:ilvl w:val="0"/>
          <w:numId w:val="0"/>
        </w:numPr>
        <w:rPr>
          <w:b/>
          <w:bCs/>
          <w:color w:val="0E0B05" w:themeColor="text2"/>
          <w:sz w:val="52"/>
          <w:szCs w:val="52"/>
        </w:rPr>
      </w:pPr>
      <w:r>
        <w:rPr>
          <w:b/>
          <w:bCs/>
          <w:color w:val="0E0B05" w:themeColor="text2"/>
          <w:sz w:val="52"/>
          <w:szCs w:val="52"/>
        </w:rPr>
        <w:t>____________________________</w:t>
      </w:r>
    </w:p>
    <w:p w14:paraId="6D48E5DB" w14:textId="2DDDA61B" w:rsidR="00AF73F3" w:rsidRDefault="00BA2951" w:rsidP="00027251">
      <w:pPr>
        <w:pStyle w:val="ListBullet"/>
        <w:numPr>
          <w:ilvl w:val="0"/>
          <w:numId w:val="0"/>
        </w:numPr>
        <w:ind w:left="216" w:hanging="216"/>
        <w:rPr>
          <w:b/>
          <w:bCs/>
          <w:color w:val="0E0B05" w:themeColor="text2"/>
          <w:sz w:val="24"/>
          <w:szCs w:val="24"/>
        </w:rPr>
      </w:pPr>
      <w:r>
        <w:rPr>
          <w:b/>
          <w:bCs/>
          <w:color w:val="0E0B05" w:themeColor="text2"/>
          <w:sz w:val="24"/>
          <w:szCs w:val="24"/>
        </w:rPr>
        <w:t>REFERENCES</w:t>
      </w:r>
    </w:p>
    <w:p w14:paraId="70ABB231" w14:textId="77777777" w:rsidR="0052392A" w:rsidRDefault="0052392A" w:rsidP="003526AA">
      <w:pPr>
        <w:pStyle w:val="ListBullet"/>
        <w:numPr>
          <w:ilvl w:val="0"/>
          <w:numId w:val="0"/>
        </w:numPr>
        <w:ind w:left="216" w:hanging="216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Professor. </w:t>
      </w:r>
      <w:proofErr w:type="spellStart"/>
      <w:r>
        <w:rPr>
          <w:color w:val="808080" w:themeColor="background1" w:themeShade="80"/>
        </w:rPr>
        <w:t>Ragunath</w:t>
      </w:r>
      <w:proofErr w:type="spellEnd"/>
      <w:r>
        <w:rPr>
          <w:color w:val="808080" w:themeColor="background1" w:themeShade="80"/>
        </w:rPr>
        <w:t xml:space="preserve"> Burase</w:t>
      </w:r>
    </w:p>
    <w:p w14:paraId="05DFFF89" w14:textId="1CEDF6CD" w:rsidR="0052392A" w:rsidRDefault="0052392A" w:rsidP="003526AA">
      <w:pPr>
        <w:pStyle w:val="ListBullet"/>
        <w:numPr>
          <w:ilvl w:val="0"/>
          <w:numId w:val="0"/>
        </w:numPr>
        <w:ind w:left="216" w:hanging="216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Designation: </w:t>
      </w:r>
      <w:r w:rsidR="00682835">
        <w:rPr>
          <w:color w:val="808080" w:themeColor="background1" w:themeShade="80"/>
        </w:rPr>
        <w:t>Technical Officer, Vasantdada Sugar Institute, Manjari Bk</w:t>
      </w:r>
    </w:p>
    <w:p w14:paraId="20E1F603" w14:textId="3F60681F" w:rsidR="0052392A" w:rsidRDefault="0052392A" w:rsidP="003526AA">
      <w:pPr>
        <w:pStyle w:val="ListBullet"/>
        <w:numPr>
          <w:ilvl w:val="0"/>
          <w:numId w:val="0"/>
        </w:numPr>
        <w:ind w:left="216" w:hanging="216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Cell no: </w:t>
      </w:r>
      <w:r w:rsidR="00A02D7E">
        <w:rPr>
          <w:color w:val="808080" w:themeColor="background1" w:themeShade="80"/>
        </w:rPr>
        <w:t>7887924063</w:t>
      </w:r>
    </w:p>
    <w:p w14:paraId="209C17DF" w14:textId="77777777" w:rsidR="007C38E8" w:rsidRPr="00304B1B" w:rsidRDefault="007C38E8" w:rsidP="003526AA">
      <w:pPr>
        <w:pStyle w:val="ListBullet"/>
        <w:numPr>
          <w:ilvl w:val="0"/>
          <w:numId w:val="0"/>
        </w:numPr>
        <w:ind w:left="216" w:hanging="216"/>
        <w:rPr>
          <w:color w:val="808080" w:themeColor="background1" w:themeShade="80"/>
        </w:rPr>
      </w:pPr>
    </w:p>
    <w:p w14:paraId="68AEC4B8" w14:textId="2CB0CFD9" w:rsidR="00A06A5D" w:rsidRPr="00304B1B" w:rsidRDefault="008D78E3" w:rsidP="00D243AC">
      <w:pPr>
        <w:pStyle w:val="ListBullet"/>
        <w:numPr>
          <w:ilvl w:val="0"/>
          <w:numId w:val="0"/>
        </w:numPr>
        <w:rPr>
          <w:color w:val="808080" w:themeColor="background1" w:themeShade="80"/>
        </w:rPr>
      </w:pPr>
      <w:r w:rsidRPr="00304B1B">
        <w:rPr>
          <w:color w:val="808080" w:themeColor="background1" w:themeShade="80"/>
        </w:rPr>
        <w:t xml:space="preserve">Professor. </w:t>
      </w:r>
      <w:proofErr w:type="spellStart"/>
      <w:r w:rsidRPr="00304B1B">
        <w:rPr>
          <w:color w:val="808080" w:themeColor="background1" w:themeShade="80"/>
        </w:rPr>
        <w:t>Vandan</w:t>
      </w:r>
      <w:proofErr w:type="spellEnd"/>
      <w:r w:rsidRPr="00304B1B">
        <w:rPr>
          <w:color w:val="808080" w:themeColor="background1" w:themeShade="80"/>
        </w:rPr>
        <w:t xml:space="preserve"> Ghule</w:t>
      </w:r>
    </w:p>
    <w:p w14:paraId="571AD80A" w14:textId="0F5E62AC" w:rsidR="008D78E3" w:rsidRDefault="00D243AC" w:rsidP="00027251">
      <w:pPr>
        <w:pStyle w:val="ListBullet"/>
        <w:numPr>
          <w:ilvl w:val="0"/>
          <w:numId w:val="0"/>
        </w:numPr>
        <w:ind w:left="216" w:hanging="216"/>
        <w:rPr>
          <w:color w:val="808080" w:themeColor="background1" w:themeShade="80"/>
        </w:rPr>
      </w:pPr>
      <w:r>
        <w:rPr>
          <w:color w:val="808080" w:themeColor="background1" w:themeShade="80"/>
        </w:rPr>
        <w:t>D</w:t>
      </w:r>
      <w:r w:rsidR="00304B1B" w:rsidRPr="00304B1B">
        <w:rPr>
          <w:color w:val="808080" w:themeColor="background1" w:themeShade="80"/>
        </w:rPr>
        <w:t xml:space="preserve">esignation: </w:t>
      </w:r>
      <w:r w:rsidR="00682835">
        <w:rPr>
          <w:color w:val="808080" w:themeColor="background1" w:themeShade="80"/>
        </w:rPr>
        <w:t>Assistant Technical Officer, Vasantdada Sugar Institute, Manjari Bk</w:t>
      </w:r>
    </w:p>
    <w:p w14:paraId="62BF0053" w14:textId="633C7D39" w:rsidR="00D243AC" w:rsidRDefault="00D243AC" w:rsidP="00FD3D52">
      <w:pPr>
        <w:pStyle w:val="ListBullet"/>
        <w:numPr>
          <w:ilvl w:val="0"/>
          <w:numId w:val="0"/>
        </w:numPr>
        <w:ind w:left="216" w:hanging="216"/>
        <w:rPr>
          <w:color w:val="808080" w:themeColor="background1" w:themeShade="80"/>
        </w:rPr>
      </w:pPr>
      <w:r>
        <w:rPr>
          <w:color w:val="808080" w:themeColor="background1" w:themeShade="80"/>
        </w:rPr>
        <w:t>Cell no: 9881258282</w:t>
      </w:r>
    </w:p>
    <w:p w14:paraId="229CCF32" w14:textId="77777777" w:rsidR="00FD3D52" w:rsidRDefault="00FD3D52" w:rsidP="00FD3D52">
      <w:pPr>
        <w:pStyle w:val="ListBullet"/>
        <w:numPr>
          <w:ilvl w:val="0"/>
          <w:numId w:val="0"/>
        </w:numPr>
        <w:ind w:left="216" w:hanging="216"/>
        <w:rPr>
          <w:color w:val="808080" w:themeColor="background1" w:themeShade="80"/>
        </w:rPr>
      </w:pPr>
    </w:p>
    <w:p w14:paraId="7683E0AB" w14:textId="5E2A264A" w:rsidR="00DC51EC" w:rsidRDefault="00DC51EC" w:rsidP="00A06A5D">
      <w:pPr>
        <w:pStyle w:val="ListBullet"/>
        <w:numPr>
          <w:ilvl w:val="0"/>
          <w:numId w:val="0"/>
        </w:numPr>
        <w:ind w:left="216" w:hanging="216"/>
      </w:pPr>
      <w:r>
        <w:t xml:space="preserve">Mr. </w:t>
      </w:r>
      <w:r w:rsidR="00427D6A">
        <w:t>Swapnil Metkar</w:t>
      </w:r>
      <w:r w:rsidR="00AF73F3">
        <w:t xml:space="preserve">   </w:t>
      </w:r>
    </w:p>
    <w:p w14:paraId="3C4EFCE1" w14:textId="6B3FF895" w:rsidR="00DC51EC" w:rsidRDefault="00EC18EE" w:rsidP="00834F65">
      <w:pPr>
        <w:pStyle w:val="ListBullet"/>
        <w:numPr>
          <w:ilvl w:val="0"/>
          <w:numId w:val="0"/>
        </w:numPr>
      </w:pPr>
      <w:r>
        <w:t>Designation:</w:t>
      </w:r>
      <w:r w:rsidR="00AC3E2C">
        <w:t xml:space="preserve"> </w:t>
      </w:r>
      <w:r w:rsidR="00E47E97">
        <w:t xml:space="preserve">Winemaker, </w:t>
      </w:r>
      <w:r w:rsidR="00DC51EC">
        <w:t xml:space="preserve">Domaine Sula. </w:t>
      </w:r>
    </w:p>
    <w:p w14:paraId="2A8A2B80" w14:textId="24AA4034" w:rsidR="00802C93" w:rsidRDefault="00DC51EC" w:rsidP="00834F65">
      <w:pPr>
        <w:pStyle w:val="ListBullet"/>
        <w:numPr>
          <w:ilvl w:val="0"/>
          <w:numId w:val="0"/>
        </w:numPr>
      </w:pPr>
      <w:r>
        <w:t xml:space="preserve">Cell No: </w:t>
      </w:r>
      <w:r w:rsidR="00427D6A">
        <w:t>7337</w:t>
      </w:r>
      <w:r w:rsidR="000E1E7F">
        <w:t xml:space="preserve">607222, </w:t>
      </w:r>
      <w:r w:rsidR="00802C93">
        <w:t>9762570709</w:t>
      </w:r>
    </w:p>
    <w:p w14:paraId="326DE39B" w14:textId="77777777" w:rsidR="00FD3D52" w:rsidRDefault="00FD3D52" w:rsidP="00834F65">
      <w:pPr>
        <w:pStyle w:val="ListBullet"/>
        <w:numPr>
          <w:ilvl w:val="0"/>
          <w:numId w:val="0"/>
        </w:numPr>
      </w:pPr>
    </w:p>
    <w:p w14:paraId="77B13971" w14:textId="77777777" w:rsidR="00FD3D52" w:rsidRDefault="00FD3D52" w:rsidP="003526AA">
      <w:pPr>
        <w:pStyle w:val="ListBullet"/>
        <w:numPr>
          <w:ilvl w:val="0"/>
          <w:numId w:val="0"/>
        </w:numPr>
        <w:ind w:left="216" w:hanging="216"/>
        <w:rPr>
          <w:color w:val="808080" w:themeColor="background1" w:themeShade="80"/>
        </w:rPr>
      </w:pPr>
      <w:r>
        <w:rPr>
          <w:color w:val="808080" w:themeColor="background1" w:themeShade="80"/>
        </w:rPr>
        <w:t>Mr. Akash Nigam</w:t>
      </w:r>
    </w:p>
    <w:p w14:paraId="64F5AE84" w14:textId="77777777" w:rsidR="00FD3D52" w:rsidRDefault="00FD3D52" w:rsidP="003526AA">
      <w:pPr>
        <w:pStyle w:val="ListBullet"/>
        <w:numPr>
          <w:ilvl w:val="0"/>
          <w:numId w:val="0"/>
        </w:numPr>
        <w:ind w:left="216" w:hanging="216"/>
        <w:rPr>
          <w:color w:val="808080" w:themeColor="background1" w:themeShade="80"/>
        </w:rPr>
      </w:pPr>
      <w:r>
        <w:rPr>
          <w:color w:val="808080" w:themeColor="background1" w:themeShade="80"/>
        </w:rPr>
        <w:t>Designation: Enologist, Domaine Sula</w:t>
      </w:r>
    </w:p>
    <w:p w14:paraId="4034F191" w14:textId="77777777" w:rsidR="00FD3D52" w:rsidRDefault="00FD3D52" w:rsidP="003526AA">
      <w:pPr>
        <w:pStyle w:val="ListBullet"/>
        <w:numPr>
          <w:ilvl w:val="0"/>
          <w:numId w:val="0"/>
        </w:numPr>
        <w:ind w:left="216" w:hanging="216"/>
        <w:rPr>
          <w:color w:val="808080" w:themeColor="background1" w:themeShade="80"/>
        </w:rPr>
      </w:pPr>
      <w:r>
        <w:rPr>
          <w:color w:val="808080" w:themeColor="background1" w:themeShade="80"/>
        </w:rPr>
        <w:t>Cell no: 8318658395</w:t>
      </w:r>
    </w:p>
    <w:p w14:paraId="438C37E1" w14:textId="1D24B7C2" w:rsidR="00062855" w:rsidRPr="006F7FD6" w:rsidRDefault="00715E51" w:rsidP="00834F65">
      <w:pPr>
        <w:pStyle w:val="ListBullet"/>
        <w:numPr>
          <w:ilvl w:val="0"/>
          <w:numId w:val="0"/>
        </w:numPr>
        <w:rPr>
          <w:b/>
          <w:bCs/>
          <w:color w:val="0E0B05" w:themeColor="text2"/>
          <w:sz w:val="52"/>
          <w:szCs w:val="52"/>
        </w:rPr>
      </w:pPr>
      <w:r>
        <w:rPr>
          <w:b/>
          <w:bCs/>
          <w:color w:val="0E0B05" w:themeColor="text2"/>
          <w:sz w:val="52"/>
          <w:szCs w:val="52"/>
        </w:rPr>
        <w:t>________________</w:t>
      </w:r>
    </w:p>
    <w:p w14:paraId="78D66590" w14:textId="3BE647CA" w:rsidR="00202A99" w:rsidRDefault="007D56C7" w:rsidP="009C33F2">
      <w:pPr>
        <w:pStyle w:val="ListBullet"/>
        <w:numPr>
          <w:ilvl w:val="0"/>
          <w:numId w:val="0"/>
        </w:numPr>
        <w:ind w:left="216" w:hanging="216"/>
        <w:rPr>
          <w:b/>
          <w:bCs/>
          <w:color w:val="0E0B05" w:themeColor="text2"/>
          <w:sz w:val="24"/>
          <w:szCs w:val="24"/>
        </w:rPr>
      </w:pPr>
      <w:r>
        <w:rPr>
          <w:b/>
          <w:bCs/>
          <w:color w:val="0E0B05" w:themeColor="text2"/>
          <w:sz w:val="24"/>
          <w:szCs w:val="24"/>
        </w:rPr>
        <w:t>ACKNOWLEDGEMENT</w:t>
      </w:r>
    </w:p>
    <w:p w14:paraId="27B4D891" w14:textId="77777777" w:rsidR="00EF3DE6" w:rsidRPr="00EF3DE6" w:rsidRDefault="00EF3DE6" w:rsidP="00EF3DE6">
      <w:pPr>
        <w:pStyle w:val="ListBullet"/>
        <w:numPr>
          <w:ilvl w:val="0"/>
          <w:numId w:val="0"/>
        </w:numPr>
        <w:ind w:left="216"/>
      </w:pPr>
      <w:r w:rsidRPr="00EF3DE6">
        <w:t>I hereby declare that the above mentioned information is correct as per my</w:t>
      </w:r>
    </w:p>
    <w:p w14:paraId="729E73C1" w14:textId="70631E07" w:rsidR="00BA2951" w:rsidRDefault="00EF3DE6" w:rsidP="00476CD2">
      <w:pPr>
        <w:pStyle w:val="ListBullet"/>
        <w:numPr>
          <w:ilvl w:val="0"/>
          <w:numId w:val="0"/>
        </w:numPr>
        <w:ind w:left="216" w:hanging="216"/>
      </w:pPr>
      <w:r w:rsidRPr="00EF3DE6">
        <w:t>knowledge.</w:t>
      </w:r>
    </w:p>
    <w:p w14:paraId="2583F1A0" w14:textId="77777777" w:rsidR="00EF3DE6" w:rsidRPr="00062855" w:rsidRDefault="00EF3DE6" w:rsidP="00476CD2">
      <w:pPr>
        <w:pStyle w:val="ListBullet"/>
        <w:numPr>
          <w:ilvl w:val="0"/>
          <w:numId w:val="0"/>
        </w:numPr>
        <w:ind w:left="216" w:hanging="216"/>
      </w:pPr>
    </w:p>
    <w:p w14:paraId="2FA2EA35" w14:textId="22AA4D85" w:rsidR="005C18E2" w:rsidRDefault="00CC016D" w:rsidP="00706617">
      <w:pPr>
        <w:pStyle w:val="ListBullet"/>
        <w:numPr>
          <w:ilvl w:val="0"/>
          <w:numId w:val="0"/>
        </w:numPr>
        <w:rPr>
          <w:b/>
          <w:bCs/>
          <w:color w:val="0E0B05" w:themeColor="text2"/>
          <w:sz w:val="24"/>
          <w:szCs w:val="24"/>
        </w:rPr>
      </w:pPr>
      <w:r>
        <w:rPr>
          <w:b/>
          <w:bCs/>
          <w:color w:val="0E0B05" w:themeColor="text2"/>
          <w:sz w:val="24"/>
          <w:szCs w:val="24"/>
        </w:rPr>
        <w:t>DATE:</w:t>
      </w:r>
      <w:r w:rsidR="005C18E2">
        <w:rPr>
          <w:b/>
          <w:bCs/>
          <w:color w:val="0E0B05" w:themeColor="text2"/>
          <w:sz w:val="24"/>
          <w:szCs w:val="24"/>
        </w:rPr>
        <w:t xml:space="preserve">                                                                      </w:t>
      </w:r>
      <w:r>
        <w:rPr>
          <w:b/>
          <w:bCs/>
          <w:color w:val="0E0B05" w:themeColor="text2"/>
          <w:sz w:val="24"/>
          <w:szCs w:val="24"/>
        </w:rPr>
        <w:t xml:space="preserve">PLACE:                                         </w:t>
      </w:r>
    </w:p>
    <w:p w14:paraId="0B03C056" w14:textId="386256A6" w:rsidR="005C18E2" w:rsidRDefault="00CC016D" w:rsidP="00706617">
      <w:pPr>
        <w:pStyle w:val="ListBullet"/>
        <w:numPr>
          <w:ilvl w:val="0"/>
          <w:numId w:val="0"/>
        </w:numPr>
        <w:rPr>
          <w:b/>
          <w:bCs/>
          <w:color w:val="0E0B05" w:themeColor="text2"/>
          <w:sz w:val="24"/>
          <w:szCs w:val="24"/>
        </w:rPr>
      </w:pPr>
      <w:r>
        <w:rPr>
          <w:b/>
          <w:bCs/>
          <w:color w:val="0E0B05" w:themeColor="text2"/>
          <w:sz w:val="24"/>
          <w:szCs w:val="24"/>
        </w:rPr>
        <w:t xml:space="preserve">                </w:t>
      </w:r>
      <w:r w:rsidR="005C18E2">
        <w:rPr>
          <w:b/>
          <w:bCs/>
          <w:color w:val="0E0B05" w:themeColor="text2"/>
          <w:sz w:val="24"/>
          <w:szCs w:val="24"/>
        </w:rPr>
        <w:t xml:space="preserve">        </w:t>
      </w:r>
    </w:p>
    <w:p w14:paraId="3A9E5E4A" w14:textId="5A341A3B" w:rsidR="00CC016D" w:rsidRPr="005C18E2" w:rsidRDefault="005C18E2" w:rsidP="00706617">
      <w:pPr>
        <w:pStyle w:val="ListBullet"/>
        <w:numPr>
          <w:ilvl w:val="0"/>
          <w:numId w:val="0"/>
        </w:numPr>
        <w:rPr>
          <w:b/>
          <w:bCs/>
          <w:color w:val="0E0B05" w:themeColor="text2"/>
          <w:sz w:val="24"/>
          <w:szCs w:val="24"/>
        </w:rPr>
      </w:pPr>
      <w:r>
        <w:rPr>
          <w:b/>
          <w:bCs/>
          <w:color w:val="0E0B05" w:themeColor="text2"/>
          <w:sz w:val="24"/>
          <w:szCs w:val="24"/>
        </w:rPr>
        <w:t xml:space="preserve">                              </w:t>
      </w:r>
      <w:r w:rsidR="00802C93">
        <w:rPr>
          <w:b/>
          <w:bCs/>
          <w:color w:val="0E0B05" w:themeColor="text2"/>
          <w:sz w:val="24"/>
          <w:szCs w:val="24"/>
        </w:rPr>
        <w:t xml:space="preserve">            </w:t>
      </w:r>
      <w:r>
        <w:rPr>
          <w:b/>
          <w:bCs/>
          <w:color w:val="0E0B05" w:themeColor="text2"/>
          <w:sz w:val="24"/>
          <w:szCs w:val="24"/>
        </w:rPr>
        <w:t xml:space="preserve">           (RUTUJA</w:t>
      </w:r>
      <w:r w:rsidR="00802C93">
        <w:rPr>
          <w:b/>
          <w:bCs/>
          <w:color w:val="0E0B05" w:themeColor="text2"/>
          <w:sz w:val="24"/>
          <w:szCs w:val="24"/>
        </w:rPr>
        <w:t xml:space="preserve"> </w:t>
      </w:r>
      <w:r>
        <w:rPr>
          <w:b/>
          <w:bCs/>
          <w:color w:val="0E0B05" w:themeColor="text2"/>
          <w:sz w:val="24"/>
          <w:szCs w:val="24"/>
        </w:rPr>
        <w:t xml:space="preserve">MANGESH DHAMALE) </w:t>
      </w:r>
    </w:p>
    <w:p w14:paraId="69672B8C" w14:textId="5F34FD10" w:rsidR="00CC016D" w:rsidRDefault="00CC016D" w:rsidP="00706617">
      <w:pPr>
        <w:pStyle w:val="ListBullet"/>
        <w:numPr>
          <w:ilvl w:val="0"/>
          <w:numId w:val="0"/>
        </w:numPr>
        <w:rPr>
          <w:b/>
          <w:bCs/>
          <w:color w:val="0E0B05" w:themeColor="text2"/>
          <w:sz w:val="24"/>
          <w:szCs w:val="24"/>
        </w:rPr>
      </w:pPr>
      <w:r>
        <w:rPr>
          <w:b/>
          <w:bCs/>
          <w:color w:val="0E0B05" w:themeColor="text2"/>
          <w:sz w:val="24"/>
          <w:szCs w:val="24"/>
        </w:rPr>
        <w:t xml:space="preserve">   </w:t>
      </w:r>
    </w:p>
    <w:p w14:paraId="0EDD4341" w14:textId="275345B1" w:rsidR="00CC016D" w:rsidRDefault="00CC016D" w:rsidP="00706617">
      <w:pPr>
        <w:pStyle w:val="ListBullet"/>
        <w:numPr>
          <w:ilvl w:val="0"/>
          <w:numId w:val="0"/>
        </w:numPr>
        <w:rPr>
          <w:b/>
          <w:bCs/>
          <w:color w:val="0E0B05" w:themeColor="text2"/>
          <w:sz w:val="24"/>
          <w:szCs w:val="24"/>
        </w:rPr>
      </w:pPr>
      <w:r>
        <w:rPr>
          <w:b/>
          <w:bCs/>
          <w:color w:val="0E0B05" w:themeColor="text2"/>
          <w:sz w:val="24"/>
          <w:szCs w:val="24"/>
        </w:rPr>
        <w:t xml:space="preserve">                                     </w:t>
      </w:r>
    </w:p>
    <w:p w14:paraId="4B1C2241" w14:textId="77777777" w:rsidR="00604623" w:rsidRPr="00706617" w:rsidRDefault="00604623" w:rsidP="00706617">
      <w:pPr>
        <w:pStyle w:val="ListBullet"/>
        <w:numPr>
          <w:ilvl w:val="0"/>
          <w:numId w:val="0"/>
        </w:numPr>
        <w:rPr>
          <w:b/>
          <w:bCs/>
          <w:color w:val="0E0B05" w:themeColor="text2"/>
          <w:sz w:val="24"/>
          <w:szCs w:val="24"/>
        </w:rPr>
      </w:pPr>
    </w:p>
    <w:p w14:paraId="1FCB7EDD" w14:textId="77777777" w:rsidR="00FD7752" w:rsidRDefault="00FD7752" w:rsidP="00AC165D">
      <w:pPr>
        <w:pStyle w:val="ListBullet"/>
        <w:numPr>
          <w:ilvl w:val="0"/>
          <w:numId w:val="0"/>
        </w:numPr>
        <w:ind w:left="216"/>
      </w:pPr>
    </w:p>
    <w:p w14:paraId="1311AD7E" w14:textId="77777777" w:rsidR="00FD7752" w:rsidRDefault="00FD7752" w:rsidP="000F00AC">
      <w:pPr>
        <w:pStyle w:val="ListBullet"/>
        <w:numPr>
          <w:ilvl w:val="0"/>
          <w:numId w:val="0"/>
        </w:numPr>
        <w:ind w:left="216" w:hanging="216"/>
        <w:rPr>
          <w:b/>
          <w:bCs/>
          <w:color w:val="000000" w:themeColor="text1"/>
          <w:sz w:val="24"/>
          <w:szCs w:val="24"/>
        </w:rPr>
      </w:pPr>
    </w:p>
    <w:p w14:paraId="44E2C797" w14:textId="77777777" w:rsidR="000F00AC" w:rsidRPr="000F00AC" w:rsidRDefault="000F00AC" w:rsidP="000F00AC">
      <w:pPr>
        <w:pStyle w:val="ListBullet"/>
        <w:numPr>
          <w:ilvl w:val="0"/>
          <w:numId w:val="0"/>
        </w:numPr>
        <w:ind w:left="216" w:hanging="216"/>
        <w:rPr>
          <w:b/>
          <w:bCs/>
          <w:color w:val="000000" w:themeColor="text1"/>
          <w:sz w:val="24"/>
          <w:szCs w:val="24"/>
        </w:rPr>
      </w:pPr>
    </w:p>
    <w:p w14:paraId="2473AA9F" w14:textId="77777777" w:rsidR="008F3100" w:rsidRDefault="008F3100" w:rsidP="008F3100">
      <w:pPr>
        <w:pStyle w:val="ListBullet"/>
        <w:numPr>
          <w:ilvl w:val="0"/>
          <w:numId w:val="0"/>
        </w:numPr>
        <w:ind w:left="216"/>
      </w:pPr>
    </w:p>
    <w:p w14:paraId="68F4A374" w14:textId="77777777" w:rsidR="00A906AB" w:rsidRDefault="00A906AB" w:rsidP="00A906AB">
      <w:pPr>
        <w:pStyle w:val="ListBullet"/>
        <w:numPr>
          <w:ilvl w:val="0"/>
          <w:numId w:val="0"/>
        </w:numPr>
        <w:ind w:left="216" w:hanging="216"/>
        <w:rPr>
          <w:b/>
          <w:bCs/>
          <w:color w:val="000000" w:themeColor="text1"/>
          <w:sz w:val="24"/>
          <w:szCs w:val="24"/>
        </w:rPr>
      </w:pPr>
    </w:p>
    <w:p w14:paraId="58CD2EC0" w14:textId="77777777" w:rsidR="00A906AB" w:rsidRPr="00A906AB" w:rsidRDefault="00A906AB" w:rsidP="00A906AB">
      <w:pPr>
        <w:pStyle w:val="ListBullet"/>
        <w:numPr>
          <w:ilvl w:val="0"/>
          <w:numId w:val="0"/>
        </w:numPr>
        <w:ind w:left="936"/>
        <w:rPr>
          <w:color w:val="000000" w:themeColor="text1"/>
          <w:sz w:val="24"/>
          <w:szCs w:val="24"/>
        </w:rPr>
      </w:pPr>
    </w:p>
    <w:p w14:paraId="5EB950EB" w14:textId="77777777" w:rsidR="00A906AB" w:rsidRPr="00A906AB" w:rsidRDefault="00A906AB" w:rsidP="00A906AB">
      <w:pPr>
        <w:pStyle w:val="ListBullet"/>
        <w:numPr>
          <w:ilvl w:val="0"/>
          <w:numId w:val="0"/>
        </w:numPr>
        <w:ind w:left="936"/>
        <w:rPr>
          <w:b/>
          <w:bCs/>
          <w:color w:val="E3AB47" w:themeColor="accent1"/>
          <w:sz w:val="24"/>
          <w:szCs w:val="24"/>
        </w:rPr>
      </w:pPr>
    </w:p>
    <w:sectPr w:rsidR="00A906AB" w:rsidRPr="00A906AB">
      <w:headerReference w:type="default" r:id="rId9"/>
      <w:footerReference w:type="default" r:id="rId10"/>
      <w:headerReference w:type="first" r:id="rId11"/>
      <w:pgSz w:w="12240" w:h="15840" w:code="1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92457" w14:textId="77777777" w:rsidR="009E575A" w:rsidRDefault="009E575A">
      <w:r>
        <w:separator/>
      </w:r>
    </w:p>
  </w:endnote>
  <w:endnote w:type="continuationSeparator" w:id="0">
    <w:p w14:paraId="6C167EE8" w14:textId="77777777" w:rsidR="009E575A" w:rsidRDefault="009E5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0A95C" w14:textId="77777777" w:rsidR="00A266F8" w:rsidRDefault="00560635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93E5C" w14:textId="77777777" w:rsidR="009E575A" w:rsidRDefault="009E575A">
      <w:r>
        <w:separator/>
      </w:r>
    </w:p>
  </w:footnote>
  <w:footnote w:type="continuationSeparator" w:id="0">
    <w:p w14:paraId="1DB03F76" w14:textId="77777777" w:rsidR="009E575A" w:rsidRDefault="009E57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C58993" w14:textId="77777777" w:rsidR="00A266F8" w:rsidRDefault="00560635"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25AF08D7" wp14:editId="46F2E21E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w14:anchorId="12CFABFC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&#13;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A69F1" w14:textId="77777777" w:rsidR="00A266F8" w:rsidRDefault="00560635"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6ED973B6" wp14:editId="2738ECA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6985"/>
              <wp:wrapNone/>
              <wp:docPr id="4" name="Group 4" title="Page frame with tab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Frame 5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228599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DDB8CEC" w14:textId="77777777" w:rsidR="00A266F8" w:rsidRDefault="00A266F8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w14:anchorId="6ED973B6" id="Group 4" o:spid="_x0000_s1026" alt="Title: Page frame with tab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">
              <v:shape id="Frame 5" o:spid="_x0000_s1027" style="position:absolute;left:1333;width:73152;height:96012;visibility:visible;mso-wrap-style:square;v-text-anchor:middle" coordsize="7315200,96012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" path="m,l7315200,r,9601200l,9601200,,xm190488,190488r,9220224l7124712,9410712r,-9220224l190488,190488xe" fillcolor="#e3ab47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Freeform 8" o:spid="_x0000_s1028" style="position:absolute;left:2285;top:4286;width:3582;height:8020;visibility:visible;mso-wrap-style:square;v-text-anchor:top" coordsize="240,528" o:spt="1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&#13;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14:paraId="4DDB8CEC" w14:textId="77777777" w:rsidR="00A266F8" w:rsidRDefault="00A266F8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C2BA48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1E24A5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627D0A"/>
    <w:multiLevelType w:val="hybridMultilevel"/>
    <w:tmpl w:val="74C2B816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1" w15:restartNumberingAfterBreak="0">
    <w:nsid w:val="0C2F1676"/>
    <w:multiLevelType w:val="hybridMultilevel"/>
    <w:tmpl w:val="E2DA7EC2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2" w15:restartNumberingAfterBreak="0">
    <w:nsid w:val="11B219A0"/>
    <w:multiLevelType w:val="hybridMultilevel"/>
    <w:tmpl w:val="2C448C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A460E4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40278F6"/>
    <w:multiLevelType w:val="hybridMultilevel"/>
    <w:tmpl w:val="6DD2976A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5" w15:restartNumberingAfterBreak="0">
    <w:nsid w:val="454416C3"/>
    <w:multiLevelType w:val="hybridMultilevel"/>
    <w:tmpl w:val="8F32D2E0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7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8630AD"/>
    <w:multiLevelType w:val="hybridMultilevel"/>
    <w:tmpl w:val="52283C02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7" w15:restartNumberingAfterBreak="0">
    <w:nsid w:val="63D12743"/>
    <w:multiLevelType w:val="hybridMultilevel"/>
    <w:tmpl w:val="0026E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454655"/>
    <w:multiLevelType w:val="hybridMultilevel"/>
    <w:tmpl w:val="7AB01E5C"/>
    <w:lvl w:ilvl="0" w:tplc="14FA4362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13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8"/>
  </w:num>
  <w:num w:numId="14">
    <w:abstractNumId w:val="12"/>
  </w:num>
  <w:num w:numId="15">
    <w:abstractNumId w:val="10"/>
  </w:num>
  <w:num w:numId="16">
    <w:abstractNumId w:val="16"/>
  </w:num>
  <w:num w:numId="17">
    <w:abstractNumId w:val="11"/>
  </w:num>
  <w:num w:numId="18">
    <w:abstractNumId w:val="14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attachedTemplate r:id="rId1"/>
  <w:revisionView w:inkAnnotations="0"/>
  <w:defaultTabStop w:val="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4DE"/>
    <w:rsid w:val="00004F14"/>
    <w:rsid w:val="00027251"/>
    <w:rsid w:val="00030DD9"/>
    <w:rsid w:val="00062855"/>
    <w:rsid w:val="000841DB"/>
    <w:rsid w:val="0009308F"/>
    <w:rsid w:val="000A2E16"/>
    <w:rsid w:val="000C7615"/>
    <w:rsid w:val="000E1E7F"/>
    <w:rsid w:val="000E58DF"/>
    <w:rsid w:val="000F00AC"/>
    <w:rsid w:val="0012239F"/>
    <w:rsid w:val="00141DBC"/>
    <w:rsid w:val="00153AF9"/>
    <w:rsid w:val="001568CD"/>
    <w:rsid w:val="00172EC8"/>
    <w:rsid w:val="0017756C"/>
    <w:rsid w:val="001809CB"/>
    <w:rsid w:val="001A4029"/>
    <w:rsid w:val="00202A99"/>
    <w:rsid w:val="00225F01"/>
    <w:rsid w:val="002557FD"/>
    <w:rsid w:val="00274FFF"/>
    <w:rsid w:val="00293D69"/>
    <w:rsid w:val="002D0C2C"/>
    <w:rsid w:val="002D5BA9"/>
    <w:rsid w:val="002E0C1E"/>
    <w:rsid w:val="00304B1B"/>
    <w:rsid w:val="00315DCF"/>
    <w:rsid w:val="00327914"/>
    <w:rsid w:val="0034794E"/>
    <w:rsid w:val="003518FA"/>
    <w:rsid w:val="00354968"/>
    <w:rsid w:val="00365A96"/>
    <w:rsid w:val="003722ED"/>
    <w:rsid w:val="00377725"/>
    <w:rsid w:val="003838D0"/>
    <w:rsid w:val="003A039F"/>
    <w:rsid w:val="003A29B9"/>
    <w:rsid w:val="003C2970"/>
    <w:rsid w:val="003C5782"/>
    <w:rsid w:val="003D675C"/>
    <w:rsid w:val="003E2942"/>
    <w:rsid w:val="003E4746"/>
    <w:rsid w:val="00427D6A"/>
    <w:rsid w:val="00447175"/>
    <w:rsid w:val="00476CD2"/>
    <w:rsid w:val="00481851"/>
    <w:rsid w:val="004A0F51"/>
    <w:rsid w:val="004D496C"/>
    <w:rsid w:val="004E6FB7"/>
    <w:rsid w:val="00502A4A"/>
    <w:rsid w:val="0052268B"/>
    <w:rsid w:val="0052392A"/>
    <w:rsid w:val="00560635"/>
    <w:rsid w:val="005A1DF1"/>
    <w:rsid w:val="005B75CE"/>
    <w:rsid w:val="005C18E2"/>
    <w:rsid w:val="005C320F"/>
    <w:rsid w:val="005D117B"/>
    <w:rsid w:val="005E2EFE"/>
    <w:rsid w:val="00604623"/>
    <w:rsid w:val="006374DE"/>
    <w:rsid w:val="00655F9D"/>
    <w:rsid w:val="006647E2"/>
    <w:rsid w:val="00673448"/>
    <w:rsid w:val="00681BBC"/>
    <w:rsid w:val="00682835"/>
    <w:rsid w:val="006874F7"/>
    <w:rsid w:val="006B2D77"/>
    <w:rsid w:val="006C4D91"/>
    <w:rsid w:val="006E0F84"/>
    <w:rsid w:val="006F7FD6"/>
    <w:rsid w:val="0070388A"/>
    <w:rsid w:val="00706617"/>
    <w:rsid w:val="00715E51"/>
    <w:rsid w:val="00733860"/>
    <w:rsid w:val="00736104"/>
    <w:rsid w:val="00756EF6"/>
    <w:rsid w:val="00766968"/>
    <w:rsid w:val="007672DB"/>
    <w:rsid w:val="007822FA"/>
    <w:rsid w:val="00796D98"/>
    <w:rsid w:val="007C38E8"/>
    <w:rsid w:val="007C3C14"/>
    <w:rsid w:val="007D56C7"/>
    <w:rsid w:val="007E00DD"/>
    <w:rsid w:val="007F5A12"/>
    <w:rsid w:val="007F65CF"/>
    <w:rsid w:val="00802C93"/>
    <w:rsid w:val="00826E22"/>
    <w:rsid w:val="0084190A"/>
    <w:rsid w:val="0084609C"/>
    <w:rsid w:val="008737C5"/>
    <w:rsid w:val="0089060D"/>
    <w:rsid w:val="008D78E3"/>
    <w:rsid w:val="008F3100"/>
    <w:rsid w:val="008F6F66"/>
    <w:rsid w:val="0094295F"/>
    <w:rsid w:val="00965071"/>
    <w:rsid w:val="009C33F2"/>
    <w:rsid w:val="009E575A"/>
    <w:rsid w:val="009E58B4"/>
    <w:rsid w:val="009F3E25"/>
    <w:rsid w:val="00A02D7E"/>
    <w:rsid w:val="00A06A5D"/>
    <w:rsid w:val="00A156F7"/>
    <w:rsid w:val="00A266F8"/>
    <w:rsid w:val="00A365BD"/>
    <w:rsid w:val="00A36CEF"/>
    <w:rsid w:val="00A83F6F"/>
    <w:rsid w:val="00A906AB"/>
    <w:rsid w:val="00AC165D"/>
    <w:rsid w:val="00AC3E2C"/>
    <w:rsid w:val="00AC423C"/>
    <w:rsid w:val="00AD05FD"/>
    <w:rsid w:val="00AD6356"/>
    <w:rsid w:val="00AE56AC"/>
    <w:rsid w:val="00AF73F3"/>
    <w:rsid w:val="00AF743F"/>
    <w:rsid w:val="00B06156"/>
    <w:rsid w:val="00B40917"/>
    <w:rsid w:val="00B60D70"/>
    <w:rsid w:val="00B64AAD"/>
    <w:rsid w:val="00B869EB"/>
    <w:rsid w:val="00B9790E"/>
    <w:rsid w:val="00BA2951"/>
    <w:rsid w:val="00BB7DBA"/>
    <w:rsid w:val="00BE50B6"/>
    <w:rsid w:val="00C02D65"/>
    <w:rsid w:val="00C26E3B"/>
    <w:rsid w:val="00C320E1"/>
    <w:rsid w:val="00C32F3E"/>
    <w:rsid w:val="00C354DD"/>
    <w:rsid w:val="00C35BF2"/>
    <w:rsid w:val="00C51149"/>
    <w:rsid w:val="00C62F7B"/>
    <w:rsid w:val="00CA31B3"/>
    <w:rsid w:val="00CB2B50"/>
    <w:rsid w:val="00CB2F26"/>
    <w:rsid w:val="00CC016D"/>
    <w:rsid w:val="00CC2E8C"/>
    <w:rsid w:val="00CE2520"/>
    <w:rsid w:val="00D243AC"/>
    <w:rsid w:val="00D60ABC"/>
    <w:rsid w:val="00D71401"/>
    <w:rsid w:val="00D962BB"/>
    <w:rsid w:val="00DA7A29"/>
    <w:rsid w:val="00DB275A"/>
    <w:rsid w:val="00DC51EC"/>
    <w:rsid w:val="00DD669C"/>
    <w:rsid w:val="00E01639"/>
    <w:rsid w:val="00E47E97"/>
    <w:rsid w:val="00EC18EE"/>
    <w:rsid w:val="00ED29D0"/>
    <w:rsid w:val="00EF3DE6"/>
    <w:rsid w:val="00F20C59"/>
    <w:rsid w:val="00F53B28"/>
    <w:rsid w:val="00FA6961"/>
    <w:rsid w:val="00FD3D52"/>
    <w:rsid w:val="00FD7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B2B45F4"/>
  <w15:chartTrackingRefBased/>
  <w15:docId w15:val="{DD1D5A90-F4BF-DE4B-9B62-153DB43EB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customStyle="1" w:styleId="ContactInfo">
    <w:name w:val="Contact Info"/>
    <w:basedOn w:val="Normal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Bullet">
    <w:name w:val="List Bullet"/>
    <w:basedOn w:val="Normal"/>
    <w:uiPriority w:val="9"/>
    <w:qFormat/>
    <w:pPr>
      <w:numPr>
        <w:numId w:val="2"/>
      </w:numPr>
      <w:spacing w:after="12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qFormat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Pr>
      <w:color w:val="0E0B05" w:themeColor="text2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Emphasis">
    <w:name w:val="Emphasis"/>
    <w:basedOn w:val="DefaultParagraphFont"/>
    <w:uiPriority w:val="20"/>
    <w:semiHidden/>
    <w:unhideWhenUsed/>
    <w:qFormat/>
    <w:rPr>
      <w:i w:val="0"/>
      <w:iCs/>
      <w:color w:val="E3AB47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Cs/>
      <w:color w:val="262626" w:themeColor="text1" w:themeTint="D9"/>
      <w:sz w:val="26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 w:val="0"/>
      <w:iCs/>
      <w:color w:val="E3AB47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unhideWhenUsed/>
    <w:qFormat/>
    <w:pPr>
      <w:ind w:left="216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TOAHeading">
    <w:name w:val="toa heading"/>
    <w:basedOn w:val="Normal"/>
    <w:next w:val="Normal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ame">
    <w:name w:val="Name"/>
    <w:basedOn w:val="Normal"/>
    <w:uiPriority w:val="1"/>
    <w:qFormat/>
    <w:pPr>
      <w:spacing w:before="120" w:after="120" w:line="192" w:lineRule="auto"/>
      <w:contextualSpacing/>
    </w:pPr>
    <w:rPr>
      <w:rFonts w:asciiTheme="majorHAnsi" w:hAnsiTheme="majorHAnsi"/>
      <w:b/>
      <w:caps/>
      <w:color w:val="0E0B05" w:themeColor="text2"/>
      <w:kern w:val="28"/>
      <w:sz w:val="70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Number">
    <w:name w:val="List Number"/>
    <w:basedOn w:val="Normal"/>
    <w:uiPriority w:val="10"/>
    <w:qFormat/>
    <w:pPr>
      <w:numPr>
        <w:numId w:val="13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spacing w:before="720" w:after="280" w:line="240" w:lineRule="auto"/>
      <w:contextualSpacing/>
    </w:pPr>
    <w:rPr>
      <w:color w:val="0E0B05" w:themeColor="text2"/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rPr>
      <w:color w:val="0E0B05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spacing w:before="800" w:after="0" w:line="240" w:lineRule="auto"/>
    </w:pPr>
    <w:rPr>
      <w:color w:val="0E0B05" w:themeColor="text2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color w:val="0E0B05" w:themeColor="text2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before="1080" w:after="280" w:line="240" w:lineRule="auto"/>
      <w:contextualSpacing/>
    </w:pPr>
    <w:rPr>
      <w:color w:val="0E0B05" w:themeColor="text2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color w:val="0E0B05" w:themeColor="text2"/>
    </w:rPr>
  </w:style>
  <w:style w:type="character" w:styleId="Hyperlink">
    <w:name w:val="Hyperlink"/>
    <w:basedOn w:val="DefaultParagraphFont"/>
    <w:uiPriority w:val="99"/>
    <w:unhideWhenUsed/>
    <w:rsid w:val="00141DBC"/>
    <w:rPr>
      <w:color w:val="53C3C7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1DB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51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tujahrutvik@gmail.com" TargetMode="External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eader" Target="header2.xml" /><Relationship Id="rId5" Type="http://schemas.openxmlformats.org/officeDocument/2006/relationships/webSettings" Target="webSettings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1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CF261AAF-DCFB-B741-BB58-21343388B1B6%7dtf50002018.dotx" TargetMode="External" 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7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33049D-B675-42B7-9701-8F57847BD7F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%7bCF261AAF-DCFB-B741-BB58-21343388B1B6%7dtf50002018.dotx</Template>
  <TotalTime>0</TotalTime>
  <Pages>1</Pages>
  <Words>554</Words>
  <Characters>3159</Characters>
  <Application>Microsoft Office Word</Application>
  <DocSecurity>0</DocSecurity>
  <Lines>26</Lines>
  <Paragraphs>7</Paragraphs>
  <ScaleCrop>false</ScaleCrop>
  <Company/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918530867133</dc:creator>
  <cp:keywords/>
  <dc:description/>
  <cp:lastModifiedBy>918530867133</cp:lastModifiedBy>
  <cp:revision>2</cp:revision>
  <dcterms:created xsi:type="dcterms:W3CDTF">2021-09-27T06:57:00Z</dcterms:created>
  <dcterms:modified xsi:type="dcterms:W3CDTF">2021-09-27T06:57:00Z</dcterms:modified>
</cp:coreProperties>
</file>