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76" w:type="dxa"/>
        <w:tblInd w:w="-190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2970"/>
        <w:gridCol w:w="6930"/>
        <w:gridCol w:w="576"/>
      </w:tblGrid>
      <w:tr w:rsidR="003D5FCE" w:rsidRPr="008C04CE" w:rsidTr="003D5FCE">
        <w:trPr>
          <w:gridAfter w:val="1"/>
          <w:wAfter w:w="576" w:type="dxa"/>
          <w:trHeight w:val="13324"/>
        </w:trPr>
        <w:tc>
          <w:tcPr>
            <w:tcW w:w="9900" w:type="dxa"/>
            <w:gridSpan w:val="2"/>
            <w:tcBorders>
              <w:bottom w:val="single" w:sz="4" w:space="0" w:color="auto"/>
            </w:tcBorders>
          </w:tcPr>
          <w:p w:rsidR="003D5FCE" w:rsidRPr="008C04CE" w:rsidRDefault="006A217E" w:rsidP="006A217E">
            <w:pPr>
              <w:pStyle w:val="Heading9"/>
              <w:keepNext/>
              <w:shd w:val="pct12" w:color="auto" w:fill="auto"/>
              <w:ind w:right="-414"/>
              <w:outlineLvl w:val="8"/>
              <w:rPr>
                <w:rFonts w:ascii="Times New Roman" w:hAnsi="Times New Roman"/>
                <w:b/>
                <w:bCs/>
                <w:smallCaps/>
                <w:sz w:val="24"/>
                <w:szCs w:val="24"/>
                <w:lang w:val="fr-FR"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FR" w:eastAsia="en-US"/>
              </w:rPr>
              <w:t xml:space="preserve">                                                            </w:t>
            </w:r>
            <w:r w:rsidR="003D5FCE" w:rsidRPr="008C04CE">
              <w:rPr>
                <w:rFonts w:ascii="Times New Roman" w:hAnsi="Times New Roman"/>
                <w:b/>
                <w:bCs/>
                <w:smallCaps/>
                <w:sz w:val="24"/>
                <w:szCs w:val="24"/>
                <w:lang w:val="fr-FR" w:eastAsia="en-US"/>
              </w:rPr>
              <w:t xml:space="preserve">Curriculum Vitae                                </w:t>
            </w:r>
          </w:p>
          <w:p w:rsidR="003D5FCE" w:rsidRPr="008C04CE" w:rsidRDefault="003D5FCE" w:rsidP="00474E28">
            <w:pPr>
              <w:pStyle w:val="Subtitle"/>
              <w:rPr>
                <w:rFonts w:ascii="Times New Roman" w:hAnsi="Times New Roman"/>
                <w:b/>
                <w:bCs/>
                <w:lang w:val="en-US" w:eastAsia="en-US"/>
              </w:rPr>
            </w:pPr>
            <w:r w:rsidRPr="008C04CE">
              <w:rPr>
                <w:rFonts w:ascii="Times New Roman" w:hAnsi="Times New Roman"/>
                <w:b/>
                <w:bCs/>
                <w:lang w:val="en-US" w:eastAsia="en-US"/>
              </w:rPr>
              <w:t xml:space="preserve">   </w:t>
            </w:r>
          </w:p>
          <w:p w:rsidR="003D5FCE" w:rsidRPr="008C04CE" w:rsidRDefault="006A217E" w:rsidP="00D23CB1">
            <w:pPr>
              <w:pStyle w:val="Subtitle"/>
              <w:jc w:val="left"/>
              <w:rPr>
                <w:rFonts w:ascii="Times New Roman" w:hAnsi="Times New Roman"/>
                <w:b/>
                <w:bCs/>
                <w:lang w:val="en-US" w:eastAsia="en-US"/>
              </w:rPr>
            </w:pPr>
            <w:r>
              <w:rPr>
                <w:rFonts w:ascii="Times New Roman" w:hAnsi="Times New Roman"/>
                <w:b/>
                <w:bCs/>
                <w:lang w:val="en-US" w:eastAsia="en-US"/>
              </w:rPr>
              <w:t>ANJALI  AILAPPAGARI</w:t>
            </w:r>
          </w:p>
          <w:p w:rsidR="003D5FCE" w:rsidRPr="008C04CE" w:rsidRDefault="003206E8" w:rsidP="00D23CB1">
            <w:pPr>
              <w:rPr>
                <w:b/>
                <w:bCs/>
              </w:rPr>
            </w:pPr>
            <w:r w:rsidRPr="008C04CE">
              <w:rPr>
                <w:b/>
                <w:bCs/>
              </w:rPr>
              <w:t xml:space="preserve">E-Mail: </w:t>
            </w:r>
            <w:hyperlink r:id="rId8" w:history="1">
              <w:r w:rsidR="00FC4B44" w:rsidRPr="00A8157E">
                <w:rPr>
                  <w:color w:val="006699"/>
                  <w:sz w:val="28"/>
                  <w:szCs w:val="28"/>
                </w:rPr>
                <w:t>anjali.ailappagari@gmail.com</w:t>
              </w:r>
            </w:hyperlink>
          </w:p>
          <w:p w:rsidR="00B02A86" w:rsidRDefault="003465EA" w:rsidP="00D23CB1">
            <w:r w:rsidRPr="008C04CE">
              <w:rPr>
                <w:b/>
                <w:bCs/>
              </w:rPr>
              <w:t>Mobile No:</w:t>
            </w:r>
            <w:r w:rsidRPr="008C04CE">
              <w:t xml:space="preserve"> </w:t>
            </w:r>
            <w:r w:rsidR="00561FD4" w:rsidRPr="00561FD4">
              <w:rPr>
                <w:b/>
                <w:bCs/>
              </w:rPr>
              <w:t>7075137955</w:t>
            </w:r>
          </w:p>
          <w:p w:rsidR="003465EA" w:rsidRPr="008C04CE" w:rsidRDefault="003465EA" w:rsidP="00D23CB1">
            <w:pPr>
              <w:rPr>
                <w:b/>
                <w:bCs/>
              </w:rPr>
            </w:pPr>
            <w:r w:rsidRPr="008C04CE">
              <w:t xml:space="preserve">                   </w:t>
            </w:r>
          </w:p>
          <w:p w:rsidR="00B02A86" w:rsidRDefault="00B02A86" w:rsidP="00B02A86">
            <w:pPr>
              <w:rPr>
                <w:b/>
                <w:color w:val="006699"/>
                <w:sz w:val="28"/>
                <w:szCs w:val="28"/>
              </w:rPr>
            </w:pPr>
            <w:r>
              <w:rPr>
                <w:b/>
                <w:color w:val="006699"/>
                <w:sz w:val="28"/>
                <w:szCs w:val="28"/>
                <w:u w:val="single"/>
              </w:rPr>
              <w:t>Objective</w:t>
            </w:r>
          </w:p>
          <w:p w:rsidR="00932DC0" w:rsidRDefault="007B5098" w:rsidP="00932DC0">
            <w:pPr>
              <w:ind w:left="100" w:hanging="100"/>
              <w:jc w:val="both"/>
              <w:rPr>
                <w:color w:val="000000"/>
                <w:shd w:val="clear" w:color="auto" w:fill="FFFFFF"/>
              </w:rPr>
            </w:pPr>
            <w:r>
              <w:t xml:space="preserve"> </w:t>
            </w:r>
            <w:r w:rsidR="003D5FCE" w:rsidRPr="007B5098">
              <w:t xml:space="preserve"> </w:t>
            </w:r>
            <w:r w:rsidR="00932DC0" w:rsidRPr="00932DC0">
              <w:rPr>
                <w:color w:val="000000"/>
                <w:shd w:val="clear" w:color="auto" w:fill="FFFFFF"/>
              </w:rPr>
              <w:t>To work in an organization which offers continuous challenges and excellent growth prospects as well as to enhance my pre-existing skills and learn new ones.</w:t>
            </w:r>
          </w:p>
          <w:p w:rsidR="006A0406" w:rsidRDefault="006A0406" w:rsidP="0057525E">
            <w:pPr>
              <w:rPr>
                <w:b/>
                <w:color w:val="333333"/>
              </w:rPr>
            </w:pPr>
          </w:p>
          <w:p w:rsidR="006A0406" w:rsidRPr="006A0406" w:rsidRDefault="006A0406" w:rsidP="0057525E">
            <w:pPr>
              <w:rPr>
                <w:b/>
                <w:color w:val="006699"/>
                <w:sz w:val="28"/>
                <w:szCs w:val="28"/>
                <w:u w:val="single"/>
              </w:rPr>
            </w:pPr>
            <w:r>
              <w:rPr>
                <w:b/>
                <w:color w:val="006699"/>
                <w:sz w:val="28"/>
                <w:szCs w:val="28"/>
                <w:u w:val="single"/>
              </w:rPr>
              <w:t>Professional Summary</w:t>
            </w:r>
          </w:p>
          <w:p w:rsidR="0057525E" w:rsidRDefault="006A0406" w:rsidP="0057525E">
            <w:pPr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Asst.</w:t>
            </w:r>
            <w:r w:rsidR="0057525E">
              <w:rPr>
                <w:b/>
                <w:color w:val="333333"/>
              </w:rPr>
              <w:t>Manager</w:t>
            </w:r>
            <w:proofErr w:type="spellEnd"/>
          </w:p>
          <w:p w:rsidR="0057525E" w:rsidRDefault="0057525E" w:rsidP="0057525E">
            <w:pP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25/09/2019 – Till date</w:t>
            </w:r>
          </w:p>
          <w:p w:rsidR="0057525E" w:rsidRDefault="0057525E" w:rsidP="0057525E">
            <w:pP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ICICI BANK LTD</w:t>
            </w:r>
          </w:p>
          <w:p w:rsidR="0057525E" w:rsidRDefault="0057525E" w:rsidP="00A8157E">
            <w:pP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Bangalore, Karnataka</w:t>
            </w:r>
          </w:p>
          <w:p w:rsidR="00A8157E" w:rsidRPr="00A8157E" w:rsidRDefault="00A8157E" w:rsidP="00A8157E">
            <w:pPr>
              <w:widowControl/>
              <w:autoSpaceDE/>
              <w:autoSpaceDN/>
              <w:adjustRightInd/>
              <w:rPr>
                <w:rFonts w:eastAsia="Cambria"/>
              </w:rPr>
            </w:pPr>
          </w:p>
          <w:p w:rsidR="0057525E" w:rsidRDefault="0057525E" w:rsidP="005971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"/>
              <w:rPr>
                <w:rFonts w:ascii="Cambria" w:eastAsia="Cambria" w:hAnsi="Cambria" w:cs="Cambria"/>
                <w:b/>
                <w:color w:val="000000"/>
                <w:u w:val="single"/>
              </w:rPr>
            </w:pPr>
            <w:r>
              <w:rPr>
                <w:rFonts w:ascii="Cambria" w:eastAsia="Cambria" w:hAnsi="Cambria" w:cs="Cambria"/>
                <w:b/>
                <w:color w:val="000000"/>
                <w:u w:val="single"/>
              </w:rPr>
              <w:t xml:space="preserve">Deputy Manager | ICICI Bank Ltd. | September2019- </w:t>
            </w:r>
            <w:r w:rsidR="003347DC">
              <w:rPr>
                <w:rFonts w:ascii="Cambria" w:eastAsia="Cambria" w:hAnsi="Cambria" w:cs="Cambria"/>
                <w:b/>
                <w:color w:val="000000"/>
                <w:u w:val="single"/>
              </w:rPr>
              <w:t>Dec 29</w:t>
            </w:r>
            <w:r w:rsidR="003347DC" w:rsidRPr="003347DC">
              <w:rPr>
                <w:rFonts w:ascii="Cambria" w:eastAsia="Cambria" w:hAnsi="Cambria" w:cs="Cambria"/>
                <w:b/>
                <w:color w:val="000000"/>
                <w:u w:val="single"/>
                <w:vertAlign w:val="superscript"/>
              </w:rPr>
              <w:t>th</w:t>
            </w:r>
            <w:r w:rsidR="003347DC">
              <w:rPr>
                <w:rFonts w:ascii="Cambria" w:eastAsia="Cambria" w:hAnsi="Cambria" w:cs="Cambria"/>
                <w:b/>
                <w:color w:val="000000"/>
                <w:u w:val="single"/>
              </w:rPr>
              <w:t xml:space="preserve"> 2020</w:t>
            </w:r>
          </w:p>
          <w:p w:rsidR="00DB7FE7" w:rsidRP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000000"/>
              </w:rPr>
            </w:pPr>
            <w:r w:rsidRPr="00DB7FE7">
              <w:rPr>
                <w:color w:val="000000"/>
              </w:rPr>
              <w:t xml:space="preserve">Managing Customer Relationship. </w:t>
            </w:r>
          </w:p>
          <w:p w:rsid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000000"/>
              </w:rPr>
            </w:pPr>
            <w:r>
              <w:rPr>
                <w:color w:val="000000"/>
              </w:rPr>
              <w:t>Monitoring Sales and efficiently providing Privilege Banking Services to Privilege,</w:t>
            </w:r>
          </w:p>
          <w:p w:rsidR="00DB7FE7" w:rsidRDefault="00DB7FE7" w:rsidP="005971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Wealth and HNI (High net worth) customers.</w:t>
            </w:r>
          </w:p>
          <w:p w:rsid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000000"/>
              </w:rPr>
            </w:pPr>
            <w:r>
              <w:rPr>
                <w:color w:val="000000"/>
              </w:rPr>
              <w:t>Handles Inward Trade and Remittances settlements and Retail outward remittances or all the forex related things.</w:t>
            </w:r>
          </w:p>
          <w:p w:rsid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000000"/>
              </w:rPr>
            </w:pPr>
            <w:r>
              <w:rPr>
                <w:color w:val="000000"/>
              </w:rPr>
              <w:t>Handling acquisition of new customers through effective self-sourcing and relevant references.</w:t>
            </w:r>
          </w:p>
          <w:p w:rsid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000000"/>
              </w:rPr>
            </w:pPr>
            <w:r>
              <w:rPr>
                <w:color w:val="000000"/>
              </w:rPr>
              <w:t>Cross-sells products and services to both new and as well as existing customers as per their Lifestyle risk profiling and requirements.</w:t>
            </w:r>
          </w:p>
          <w:p w:rsidR="00DB7FE7" w:rsidRPr="00FB6583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sz w:val="20"/>
                <w:szCs w:val="20"/>
              </w:rPr>
            </w:pPr>
            <w:r>
              <w:rPr>
                <w:color w:val="000000"/>
              </w:rPr>
              <w:t>Maintaining and developing effective relationship with the key clients.</w:t>
            </w:r>
          </w:p>
          <w:p w:rsid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000000"/>
              </w:rPr>
            </w:pPr>
            <w:r>
              <w:rPr>
                <w:color w:val="000000"/>
              </w:rPr>
              <w:t>Ensures high levels of customer service orientation and application of bank policy.</w:t>
            </w:r>
          </w:p>
          <w:p w:rsid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000000"/>
              </w:rPr>
            </w:pPr>
            <w:r>
              <w:rPr>
                <w:color w:val="000000"/>
              </w:rPr>
              <w:t>Ensures compliance as per the bank requirements.</w:t>
            </w:r>
          </w:p>
          <w:p w:rsidR="00DB7FE7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color w:val="333333"/>
              </w:rPr>
            </w:pPr>
            <w:r>
              <w:rPr>
                <w:color w:val="333333"/>
              </w:rPr>
              <w:t>Informs customers about the new products to further expand the banking relationship.</w:t>
            </w:r>
          </w:p>
          <w:p w:rsidR="00DB7FE7" w:rsidRPr="00BC5143" w:rsidRDefault="00DB7FE7" w:rsidP="005971C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utoSpaceDE/>
              <w:autoSpaceDN/>
              <w:adjustRightInd/>
              <w:ind w:left="375"/>
              <w:rPr>
                <w:sz w:val="20"/>
                <w:szCs w:val="20"/>
              </w:rPr>
            </w:pPr>
            <w:r>
              <w:rPr>
                <w:color w:val="333333"/>
              </w:rPr>
              <w:t>Adept in handling general banking operations like A/C opening, Forex Fixed Deposit, Demand Draft issuance/cancellation, Revalidation, NEFT/RTGS, Bulk Salary Upload Etc.</w:t>
            </w:r>
          </w:p>
          <w:p w:rsidR="00BC5143" w:rsidRPr="00BC5143" w:rsidRDefault="00BC5143" w:rsidP="00BC5143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ind w:left="375"/>
              <w:rPr>
                <w:color w:val="333333"/>
              </w:rPr>
            </w:pPr>
            <w:r w:rsidRPr="00BC5143">
              <w:rPr>
                <w:color w:val="333333"/>
              </w:rPr>
              <w:t xml:space="preserve">And taking care of the </w:t>
            </w:r>
            <w:proofErr w:type="spellStart"/>
            <w:r w:rsidRPr="00BC5143">
              <w:rPr>
                <w:color w:val="333333"/>
              </w:rPr>
              <w:t>homeloans</w:t>
            </w:r>
            <w:proofErr w:type="spellEnd"/>
            <w:r w:rsidRPr="00BC5143">
              <w:rPr>
                <w:color w:val="333333"/>
              </w:rPr>
              <w:t xml:space="preserve"> and personal loans till the </w:t>
            </w:r>
            <w:r>
              <w:rPr>
                <w:color w:val="333333"/>
              </w:rPr>
              <w:t>disbursement.</w:t>
            </w:r>
          </w:p>
          <w:p w:rsidR="00DB7FE7" w:rsidRPr="00FB6583" w:rsidRDefault="00DB7FE7" w:rsidP="00DB7FE7">
            <w:pPr>
              <w:widowControl/>
              <w:autoSpaceDE/>
              <w:autoSpaceDN/>
              <w:adjustRightInd/>
            </w:pPr>
          </w:p>
          <w:p w:rsidR="00DB7FE7" w:rsidRDefault="00DB7FE7" w:rsidP="00DB7FE7">
            <w:pP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Executive</w:t>
            </w:r>
          </w:p>
          <w:p w:rsidR="00DB7FE7" w:rsidRDefault="00DB7FE7" w:rsidP="00DB7FE7">
            <w:pP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01/06/2015 to December 2018</w:t>
            </w:r>
          </w:p>
          <w:p w:rsidR="00DB7FE7" w:rsidRPr="00A8157E" w:rsidRDefault="00DB7FE7" w:rsidP="00DB7FE7">
            <w:pPr>
              <w:rPr>
                <w:b/>
                <w:color w:val="333333"/>
              </w:rPr>
            </w:pPr>
            <w:r w:rsidRPr="00A8157E">
              <w:rPr>
                <w:b/>
                <w:color w:val="333333"/>
              </w:rPr>
              <w:t xml:space="preserve">HDB financial services </w:t>
            </w:r>
          </w:p>
          <w:p w:rsidR="005971CF" w:rsidRDefault="00DB7FE7" w:rsidP="005971CF">
            <w:pP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Bangalore, Karnataka</w:t>
            </w:r>
          </w:p>
          <w:p w:rsidR="005971CF" w:rsidRPr="005971CF" w:rsidRDefault="005971CF" w:rsidP="005971CF">
            <w:pPr>
              <w:widowControl/>
              <w:autoSpaceDE/>
              <w:autoSpaceDN/>
              <w:adjustRightInd/>
            </w:pPr>
          </w:p>
          <w:p w:rsidR="00DB7FE7" w:rsidRDefault="00DB7FE7" w:rsidP="005971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Cambria" w:hAnsi="Cambria" w:cs="Cambria"/>
                <w:b/>
                <w:color w:val="000000"/>
                <w:u w:val="single"/>
              </w:rPr>
            </w:pPr>
            <w:r>
              <w:rPr>
                <w:rFonts w:ascii="Cambria" w:eastAsia="Cambria" w:hAnsi="Cambria" w:cs="Cambria"/>
                <w:b/>
                <w:color w:val="000000"/>
                <w:u w:val="single"/>
              </w:rPr>
              <w:t>Executive | HDB financial services | June</w:t>
            </w:r>
            <w:r w:rsidR="003347DC">
              <w:rPr>
                <w:rFonts w:ascii="Cambria" w:eastAsia="Cambria" w:hAnsi="Cambria" w:cs="Cambria"/>
                <w:b/>
                <w:color w:val="000000"/>
                <w:u w:val="single"/>
              </w:rPr>
              <w:t xml:space="preserve"> 1</w:t>
            </w:r>
            <w:r w:rsidR="003347DC" w:rsidRPr="003347DC">
              <w:rPr>
                <w:rFonts w:ascii="Cambria" w:eastAsia="Cambria" w:hAnsi="Cambria" w:cs="Cambria"/>
                <w:b/>
                <w:color w:val="000000"/>
                <w:u w:val="single"/>
                <w:vertAlign w:val="superscript"/>
              </w:rPr>
              <w:t>st</w:t>
            </w:r>
            <w:r w:rsidR="003347DC">
              <w:rPr>
                <w:rFonts w:ascii="Cambria" w:eastAsia="Cambria" w:hAnsi="Cambria" w:cs="Cambria"/>
                <w:b/>
                <w:color w:val="000000"/>
                <w:u w:val="single"/>
                <w:vertAlign w:val="superscript"/>
              </w:rPr>
              <w:t xml:space="preserve"> </w:t>
            </w:r>
            <w:r>
              <w:rPr>
                <w:rFonts w:ascii="Cambria" w:eastAsia="Cambria" w:hAnsi="Cambria" w:cs="Cambria"/>
                <w:b/>
                <w:color w:val="000000"/>
                <w:u w:val="single"/>
              </w:rPr>
              <w:t>2015- December</w:t>
            </w:r>
            <w:r w:rsidR="003347DC">
              <w:rPr>
                <w:rFonts w:ascii="Cambria" w:eastAsia="Cambria" w:hAnsi="Cambria" w:cs="Cambria"/>
                <w:b/>
                <w:color w:val="000000"/>
                <w:u w:val="single"/>
              </w:rPr>
              <w:t xml:space="preserve"> 22</w:t>
            </w:r>
            <w:r w:rsidR="003347DC" w:rsidRPr="003347DC">
              <w:rPr>
                <w:rFonts w:ascii="Cambria" w:eastAsia="Cambria" w:hAnsi="Cambria" w:cs="Cambria"/>
                <w:b/>
                <w:color w:val="000000"/>
                <w:u w:val="single"/>
                <w:vertAlign w:val="superscript"/>
              </w:rPr>
              <w:t>nd</w:t>
            </w:r>
            <w:r>
              <w:rPr>
                <w:rFonts w:ascii="Cambria" w:eastAsia="Cambria" w:hAnsi="Cambria" w:cs="Cambria"/>
                <w:b/>
                <w:color w:val="000000"/>
                <w:u w:val="single"/>
              </w:rPr>
              <w:t xml:space="preserve"> 2018</w:t>
            </w:r>
          </w:p>
          <w:p w:rsidR="00DB7FE7" w:rsidRDefault="00DB7FE7" w:rsidP="00561FD4">
            <w:pPr>
              <w:pStyle w:val="ListParagraph"/>
              <w:ind w:left="0"/>
            </w:pPr>
          </w:p>
          <w:p w:rsidR="00DB7FE7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>
              <w:t xml:space="preserve">Looking after the short term and long term </w:t>
            </w:r>
            <w:proofErr w:type="spellStart"/>
            <w:r>
              <w:t>fundimg</w:t>
            </w:r>
            <w:proofErr w:type="spellEnd"/>
            <w:r>
              <w:t xml:space="preserve"> requirements of business clients and individual customers.</w:t>
            </w:r>
          </w:p>
          <w:p w:rsidR="00DB7FE7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>
              <w:t>Maintaining a professional image at all times .</w:t>
            </w:r>
          </w:p>
          <w:p w:rsidR="00DB7FE7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>
              <w:t xml:space="preserve">Handling of customer queries face to </w:t>
            </w:r>
            <w:proofErr w:type="spellStart"/>
            <w:r>
              <w:t>face,over</w:t>
            </w:r>
            <w:proofErr w:type="spellEnd"/>
            <w:r>
              <w:t xml:space="preserve"> the phone or via correspondence.</w:t>
            </w:r>
          </w:p>
          <w:p w:rsidR="00DB7FE7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>
              <w:t>Verify customer data to detect and identify financial fraud.</w:t>
            </w:r>
          </w:p>
          <w:p w:rsidR="00DB7FE7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>
              <w:t>Answering any financial and banking queries.</w:t>
            </w:r>
          </w:p>
          <w:p w:rsidR="00DB7FE7" w:rsidRPr="007B5098" w:rsidRDefault="00DB7FE7" w:rsidP="00561FD4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B5098">
              <w:t>Manage the plan and new schemes which are being introduced by the bank.</w:t>
            </w:r>
          </w:p>
          <w:p w:rsidR="00DB7FE7" w:rsidRPr="007B5098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B5098">
              <w:t>Make work plan to ensure the quality services.</w:t>
            </w:r>
          </w:p>
          <w:p w:rsidR="00DB7FE7" w:rsidRPr="007B5098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B5098">
              <w:t xml:space="preserve">Prepare the plan for giving loan and receiving the interest </w:t>
            </w:r>
            <w:r>
              <w:t xml:space="preserve">from the </w:t>
            </w:r>
            <w:r w:rsidRPr="007B5098">
              <w:t xml:space="preserve"> various </w:t>
            </w:r>
            <w:proofErr w:type="spellStart"/>
            <w:r>
              <w:t>claints</w:t>
            </w:r>
            <w:proofErr w:type="spellEnd"/>
            <w:r w:rsidRPr="007B5098">
              <w:t>.</w:t>
            </w:r>
          </w:p>
          <w:p w:rsidR="00DB7FE7" w:rsidRPr="007B5098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B5098">
              <w:t>Insure the satisfaction of customers.</w:t>
            </w:r>
          </w:p>
          <w:p w:rsidR="00DB7FE7" w:rsidRPr="007B5098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B5098">
              <w:t>Train the new employees.</w:t>
            </w:r>
          </w:p>
          <w:p w:rsidR="00DB7FE7" w:rsidRPr="007B5098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B5098">
              <w:t>Handle all the other responsibilities related to the job.</w:t>
            </w:r>
          </w:p>
          <w:p w:rsidR="00DB7FE7" w:rsidRPr="002F6321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2F6321">
              <w:t>Answers live action telephone calls to process payments, take new loan applications, and solicit current clients for new money loans</w:t>
            </w:r>
            <w:r>
              <w:t>.</w:t>
            </w:r>
          </w:p>
          <w:p w:rsidR="00DB7FE7" w:rsidRPr="002F6321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2F6321">
              <w:t>Responsible for maintaining expert product knowledge and recommending products based on needs of client</w:t>
            </w:r>
            <w:r>
              <w:t>.</w:t>
            </w:r>
          </w:p>
          <w:p w:rsidR="00DB7FE7" w:rsidRPr="002F6321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2F6321">
              <w:t>Uses rapport building skills to discuss needs with client and make recommendations based on needs of client</w:t>
            </w:r>
            <w:r>
              <w:t>.</w:t>
            </w:r>
          </w:p>
          <w:p w:rsidR="00DB7FE7" w:rsidRPr="002F6321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2F6321">
              <w:t>Actively underwrites loans during decision process; process includes income verification, employment verification, residence verification, asset</w:t>
            </w:r>
            <w:r>
              <w:t>.</w:t>
            </w:r>
          </w:p>
          <w:p w:rsidR="00DB7FE7" w:rsidRPr="002F6321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  <w:rPr>
                <w:rFonts w:ascii="Arial" w:hAnsi="Arial" w:cs="Arial"/>
                <w:color w:val="181717"/>
              </w:rPr>
            </w:pPr>
            <w:r w:rsidRPr="002F6321">
              <w:t>Collected copies of financial statements, credit histories and other financial information of loan applicant</w:t>
            </w:r>
            <w:r w:rsidRPr="002F6321">
              <w:rPr>
                <w:rFonts w:ascii="Arial" w:hAnsi="Arial" w:cs="Arial"/>
                <w:color w:val="181717"/>
              </w:rPr>
              <w:t>.</w:t>
            </w:r>
          </w:p>
          <w:p w:rsidR="00DB7FE7" w:rsidRPr="002F6321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2F6321">
              <w:t>Analyzed applicants financial status, credit history, and financial goals to determine how best to assist.</w:t>
            </w:r>
          </w:p>
          <w:p w:rsidR="00DB7FE7" w:rsidRPr="002F6321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2F6321">
              <w:t>Coordinated with the applicant for getting information about loan applications and answered questions.</w:t>
            </w:r>
          </w:p>
          <w:p w:rsidR="00DB7FE7" w:rsidRPr="00787412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87412">
              <w:t>Preparing loan files for each customer who has applied for the loan and file in all the necessary documents</w:t>
            </w:r>
            <w:r>
              <w:t>.</w:t>
            </w:r>
          </w:p>
          <w:p w:rsidR="00DB7FE7" w:rsidRPr="00787412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87412">
              <w:t>Explaining the terms and regulations of applying for and availing a loan to the customer. Answer their queries, if any.</w:t>
            </w:r>
          </w:p>
          <w:p w:rsidR="00DB7FE7" w:rsidRPr="00787412" w:rsidRDefault="00DB7FE7" w:rsidP="005971CF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87412">
              <w:t>Studying the financial documents submitted by the customers and evaluate the financial standing and credit</w:t>
            </w:r>
            <w:r w:rsidR="00561FD4">
              <w:t xml:space="preserve"> </w:t>
            </w:r>
            <w:r w:rsidRPr="00787412">
              <w:t>worthiness of the customer</w:t>
            </w:r>
            <w:r>
              <w:t>.</w:t>
            </w:r>
          </w:p>
          <w:p w:rsidR="00561FD4" w:rsidRPr="00D71CF1" w:rsidRDefault="00DB7FE7" w:rsidP="00D71CF1">
            <w:pPr>
              <w:pStyle w:val="ListParagraph"/>
              <w:numPr>
                <w:ilvl w:val="0"/>
                <w:numId w:val="1"/>
              </w:numPr>
              <w:ind w:left="375"/>
            </w:pPr>
            <w:r w:rsidRPr="00787412">
              <w:t>Gave appointments to interested candidates and call them to office</w:t>
            </w:r>
            <w:r>
              <w:t>.</w:t>
            </w:r>
          </w:p>
          <w:p w:rsidR="00D71CF1" w:rsidRPr="00D71CF1" w:rsidRDefault="00BC5143" w:rsidP="00D71CF1">
            <w:pPr>
              <w:pStyle w:val="ListParagraph"/>
              <w:numPr>
                <w:ilvl w:val="0"/>
                <w:numId w:val="1"/>
              </w:numPr>
              <w:ind w:left="375"/>
            </w:pPr>
            <w:r>
              <w:t xml:space="preserve">generating the home loan  leads by telling the corporate offers to customers and getting  those leads into </w:t>
            </w:r>
            <w:r w:rsidR="00D71CF1" w:rsidRPr="00D71CF1">
              <w:t>conversion</w:t>
            </w:r>
            <w:r w:rsidR="00F504C7">
              <w:t>.</w:t>
            </w:r>
            <w:r w:rsidR="00D71CF1" w:rsidRPr="00D71CF1">
              <w:t xml:space="preserve"> </w:t>
            </w:r>
          </w:p>
          <w:p w:rsidR="00A8157E" w:rsidRPr="00A8157E" w:rsidRDefault="00A8157E" w:rsidP="00A8157E">
            <w:pPr>
              <w:widowControl/>
              <w:autoSpaceDE/>
              <w:autoSpaceDN/>
              <w:adjustRightInd/>
            </w:pPr>
          </w:p>
          <w:p w:rsidR="00971DFD" w:rsidRDefault="00971DFD" w:rsidP="00971DFD">
            <w:pPr>
              <w:tabs>
                <w:tab w:val="left" w:pos="2160"/>
              </w:tabs>
              <w:rPr>
                <w:b/>
                <w:color w:val="006699"/>
                <w:sz w:val="28"/>
                <w:szCs w:val="28"/>
                <w:u w:val="single"/>
              </w:rPr>
            </w:pPr>
            <w:r>
              <w:rPr>
                <w:b/>
                <w:color w:val="006699"/>
                <w:sz w:val="28"/>
                <w:szCs w:val="28"/>
                <w:u w:val="single"/>
              </w:rPr>
              <w:t>Skills</w:t>
            </w:r>
          </w:p>
          <w:p w:rsidR="00971DFD" w:rsidRDefault="00971DFD" w:rsidP="00971DFD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>Excellent verbal and writing skill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>Team management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 xml:space="preserve">Expertise in </w:t>
            </w:r>
            <w:r>
              <w:rPr>
                <w:b/>
                <w:color w:val="333333"/>
              </w:rPr>
              <w:t>Finacle</w:t>
            </w:r>
            <w:r>
              <w:rPr>
                <w:color w:val="333333"/>
              </w:rPr>
              <w:t xml:space="preserve">, a software platform for banking Operations 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 xml:space="preserve">Expertise in </w:t>
            </w:r>
            <w:r>
              <w:rPr>
                <w:b/>
                <w:color w:val="333333"/>
              </w:rPr>
              <w:t>Locker</w:t>
            </w:r>
            <w:r>
              <w:rPr>
                <w:color w:val="333333"/>
              </w:rPr>
              <w:t xml:space="preserve"> </w:t>
            </w:r>
            <w:r>
              <w:rPr>
                <w:b/>
                <w:color w:val="333333"/>
              </w:rPr>
              <w:t>mapping</w:t>
            </w:r>
            <w:r>
              <w:rPr>
                <w:color w:val="333333"/>
              </w:rPr>
              <w:t xml:space="preserve"> and operations as was responsible for the setup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 xml:space="preserve">Expertise in </w:t>
            </w:r>
            <w:r>
              <w:rPr>
                <w:b/>
                <w:color w:val="333333"/>
              </w:rPr>
              <w:t>Forex</w:t>
            </w:r>
            <w:r>
              <w:rPr>
                <w:color w:val="333333"/>
              </w:rPr>
              <w:t xml:space="preserve"> Transactions, Multi currency Travel Card, Inward and Outward Remittance, Wire transfer, Foreign Currency exchange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>Expertise in handling service request escalations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 xml:space="preserve">Expertise in operations like </w:t>
            </w:r>
            <w:r>
              <w:rPr>
                <w:b/>
                <w:color w:val="333333"/>
              </w:rPr>
              <w:t>NEFT</w:t>
            </w:r>
            <w:r>
              <w:rPr>
                <w:color w:val="333333"/>
              </w:rPr>
              <w:t xml:space="preserve"> (National Electronic fund Transfer),</w:t>
            </w:r>
            <w:r>
              <w:rPr>
                <w:b/>
                <w:color w:val="333333"/>
              </w:rPr>
              <w:t>RTGS</w:t>
            </w:r>
            <w:r>
              <w:rPr>
                <w:color w:val="333333"/>
              </w:rPr>
              <w:t xml:space="preserve">(Real Time Gross Settlement),Cheque Transfer, Fund Transfer, </w:t>
            </w:r>
            <w:r>
              <w:rPr>
                <w:b/>
                <w:color w:val="333333"/>
              </w:rPr>
              <w:t>DD</w:t>
            </w:r>
            <w:r>
              <w:rPr>
                <w:color w:val="333333"/>
              </w:rPr>
              <w:t xml:space="preserve"> Pay order, </w:t>
            </w:r>
            <w:r>
              <w:rPr>
                <w:b/>
                <w:color w:val="333333"/>
              </w:rPr>
              <w:t>Remittance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 xml:space="preserve">Having Knowledge of </w:t>
            </w:r>
            <w:r>
              <w:rPr>
                <w:b/>
                <w:color w:val="333333"/>
              </w:rPr>
              <w:t>KYC</w:t>
            </w:r>
            <w:r>
              <w:rPr>
                <w:color w:val="333333"/>
              </w:rPr>
              <w:t xml:space="preserve">(know your Customer) and </w:t>
            </w:r>
            <w:r>
              <w:rPr>
                <w:b/>
                <w:color w:val="333333"/>
              </w:rPr>
              <w:t>AML</w:t>
            </w:r>
            <w:r>
              <w:rPr>
                <w:color w:val="333333"/>
              </w:rPr>
              <w:t>(Anti Money Laundering),as well as solving customer requisition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 xml:space="preserve">Expertise in </w:t>
            </w:r>
            <w:r>
              <w:rPr>
                <w:b/>
                <w:color w:val="333333"/>
              </w:rPr>
              <w:t>FCRM</w:t>
            </w:r>
            <w:r>
              <w:rPr>
                <w:color w:val="333333"/>
              </w:rPr>
              <w:t xml:space="preserve"> For raising Service Request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>
              <w:rPr>
                <w:color w:val="333333"/>
              </w:rPr>
              <w:t>Extensively involved in Clearing and maintaining the</w:t>
            </w:r>
            <w:r>
              <w:rPr>
                <w:b/>
                <w:color w:val="333333"/>
              </w:rPr>
              <w:t xml:space="preserve"> NPS(Net Promoter Score</w:t>
            </w:r>
            <w:r>
              <w:rPr>
                <w:color w:val="333333"/>
              </w:rPr>
              <w:t xml:space="preserve">) and </w:t>
            </w:r>
            <w:r>
              <w:rPr>
                <w:b/>
                <w:color w:val="333333"/>
              </w:rPr>
              <w:t>Focus</w:t>
            </w:r>
            <w:r>
              <w:rPr>
                <w:color w:val="333333"/>
              </w:rPr>
              <w:t>(</w:t>
            </w:r>
            <w:r>
              <w:rPr>
                <w:b/>
                <w:color w:val="333333"/>
              </w:rPr>
              <w:t>Feedback on Customer Services</w:t>
            </w:r>
            <w:r>
              <w:rPr>
                <w:color w:val="333333"/>
              </w:rPr>
              <w:t>) of the branch.</w:t>
            </w: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Pr="00B02A86" w:rsidRDefault="00A8157E" w:rsidP="00A8157E">
            <w:pPr>
              <w:tabs>
                <w:tab w:val="left" w:pos="2160"/>
              </w:tabs>
              <w:rPr>
                <w:b/>
                <w:color w:val="006699"/>
                <w:sz w:val="28"/>
                <w:szCs w:val="28"/>
                <w:u w:val="single"/>
              </w:rPr>
            </w:pPr>
            <w:r w:rsidRPr="00B02A86">
              <w:rPr>
                <w:b/>
                <w:color w:val="006699"/>
                <w:sz w:val="28"/>
                <w:szCs w:val="28"/>
                <w:u w:val="single"/>
              </w:rPr>
              <w:t>Workshops / Certifications/ Seminars</w:t>
            </w:r>
          </w:p>
          <w:p w:rsidR="00A8157E" w:rsidRDefault="00A8157E" w:rsidP="00A8157E">
            <w:pPr>
              <w:rPr>
                <w:color w:val="333333"/>
              </w:rPr>
            </w:pPr>
          </w:p>
          <w:p w:rsidR="00A8157E" w:rsidRPr="00B344FB" w:rsidRDefault="00A8157E" w:rsidP="00A8157E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rFonts w:eastAsia="Calibri"/>
                <w:color w:val="000000"/>
                <w:sz w:val="22"/>
                <w:szCs w:val="22"/>
              </w:rPr>
            </w:pPr>
            <w:r w:rsidRPr="00B344FB">
              <w:rPr>
                <w:rFonts w:eastAsia="Calibri"/>
                <w:b/>
                <w:color w:val="000000"/>
                <w:sz w:val="22"/>
                <w:szCs w:val="22"/>
              </w:rPr>
              <w:t>IRDA</w:t>
            </w:r>
            <w:r w:rsidRPr="00B344FB">
              <w:rPr>
                <w:rFonts w:eastAsia="Calibri"/>
                <w:color w:val="000000"/>
                <w:sz w:val="22"/>
                <w:szCs w:val="22"/>
              </w:rPr>
              <w:t xml:space="preserve"> (Insurance Regulatory and Development Authority) certified.</w:t>
            </w: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Default="00A8157E" w:rsidP="00A8157E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p w:rsidR="00A8157E" w:rsidRPr="00A8157E" w:rsidRDefault="00A8157E" w:rsidP="00A8157E">
            <w:pPr>
              <w:widowControl/>
              <w:autoSpaceDE/>
              <w:autoSpaceDN/>
              <w:adjustRightInd/>
            </w:pPr>
          </w:p>
          <w:p w:rsidR="00FB6583" w:rsidRPr="00FB6583" w:rsidRDefault="00FB6583" w:rsidP="00FB6583">
            <w:pPr>
              <w:widowControl/>
              <w:autoSpaceDE/>
              <w:autoSpaceDN/>
              <w:adjustRightInd/>
            </w:pPr>
          </w:p>
          <w:p w:rsidR="00B02A86" w:rsidRDefault="00B02A86" w:rsidP="00B02A86">
            <w:pPr>
              <w:tabs>
                <w:tab w:val="left" w:pos="2160"/>
              </w:tabs>
              <w:rPr>
                <w:b/>
                <w:color w:val="006699"/>
                <w:sz w:val="28"/>
                <w:szCs w:val="28"/>
                <w:u w:val="single"/>
              </w:rPr>
            </w:pPr>
            <w:r w:rsidRPr="00B02A86">
              <w:rPr>
                <w:b/>
                <w:color w:val="006699"/>
                <w:sz w:val="28"/>
                <w:szCs w:val="28"/>
                <w:u w:val="single"/>
              </w:rPr>
              <w:t>Educational Qualifications</w:t>
            </w:r>
          </w:p>
          <w:p w:rsidR="00971DFD" w:rsidRDefault="00971DFD" w:rsidP="00971DFD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  <w:tbl>
            <w:tblPr>
              <w:tblW w:w="95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89"/>
              <w:gridCol w:w="2389"/>
              <w:gridCol w:w="2389"/>
              <w:gridCol w:w="2389"/>
            </w:tblGrid>
            <w:tr w:rsidR="00971DFD" w:rsidRPr="0054647D" w:rsidTr="0054647D">
              <w:trPr>
                <w:trHeight w:val="526"/>
              </w:trPr>
              <w:tc>
                <w:tcPr>
                  <w:tcW w:w="2389" w:type="dxa"/>
                  <w:shd w:val="clear" w:color="auto" w:fill="auto"/>
                </w:tcPr>
                <w:p w:rsidR="00971DFD" w:rsidRPr="0054647D" w:rsidRDefault="00971DFD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sz w:val="20"/>
                      <w:szCs w:val="20"/>
                    </w:rPr>
                  </w:pPr>
                  <w:r w:rsidRPr="0054647D">
                    <w:rPr>
                      <w:b/>
                      <w:color w:val="006699"/>
                      <w:sz w:val="28"/>
                      <w:szCs w:val="28"/>
                    </w:rPr>
                    <w:t>DEGREE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54647D" w:rsidRDefault="00971DFD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sz w:val="20"/>
                      <w:szCs w:val="20"/>
                    </w:rPr>
                  </w:pPr>
                  <w:r w:rsidRPr="0054647D">
                    <w:rPr>
                      <w:b/>
                      <w:color w:val="006699"/>
                      <w:sz w:val="28"/>
                      <w:szCs w:val="28"/>
                    </w:rPr>
                    <w:t>UNIVERSITY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54647D" w:rsidRDefault="00971DFD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sz w:val="20"/>
                      <w:szCs w:val="20"/>
                    </w:rPr>
                  </w:pPr>
                  <w:r w:rsidRPr="0054647D">
                    <w:rPr>
                      <w:b/>
                      <w:color w:val="006699"/>
                      <w:sz w:val="28"/>
                      <w:szCs w:val="28"/>
                    </w:rPr>
                    <w:t>YOP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54647D" w:rsidRDefault="00971DFD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sz w:val="20"/>
                      <w:szCs w:val="20"/>
                    </w:rPr>
                  </w:pPr>
                  <w:r w:rsidRPr="0054647D">
                    <w:rPr>
                      <w:b/>
                      <w:color w:val="006699"/>
                      <w:sz w:val="28"/>
                      <w:szCs w:val="28"/>
                    </w:rPr>
                    <w:t>Marks</w:t>
                  </w:r>
                </w:p>
              </w:tc>
            </w:tr>
            <w:tr w:rsidR="00971DFD" w:rsidRPr="0054647D" w:rsidTr="0054647D">
              <w:trPr>
                <w:trHeight w:val="526"/>
              </w:trPr>
              <w:tc>
                <w:tcPr>
                  <w:tcW w:w="2389" w:type="dxa"/>
                  <w:shd w:val="clear" w:color="auto" w:fill="auto"/>
                </w:tcPr>
                <w:p w:rsidR="00971DFD" w:rsidRPr="0054647D" w:rsidRDefault="00971DFD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b/>
                      <w:color w:val="006699"/>
                      <w:sz w:val="28"/>
                      <w:szCs w:val="28"/>
                    </w:rPr>
                  </w:pPr>
                  <w:proofErr w:type="spellStart"/>
                  <w:r w:rsidRPr="00A8157E">
                    <w:t>B.Tech</w:t>
                  </w:r>
                  <w:proofErr w:type="spellEnd"/>
                  <w:r w:rsidRPr="00A8157E">
                    <w:t>(EEE)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54647D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b/>
                      <w:color w:val="006699"/>
                      <w:sz w:val="28"/>
                      <w:szCs w:val="28"/>
                    </w:rPr>
                  </w:pPr>
                  <w:proofErr w:type="spellStart"/>
                  <w:r>
                    <w:t>Audisankara</w:t>
                  </w:r>
                  <w:proofErr w:type="spellEnd"/>
                  <w:r>
                    <w:t xml:space="preserve"> college of engineering and technology</w:t>
                  </w:r>
                  <w:r w:rsidRPr="0054647D">
                    <w:rPr>
                      <w:b/>
                      <w:color w:val="006699"/>
                      <w:sz w:val="28"/>
                      <w:szCs w:val="28"/>
                    </w:rPr>
                    <w:t xml:space="preserve"> </w:t>
                  </w:r>
                  <w:r w:rsidRPr="00A8157E">
                    <w:t>(</w:t>
                  </w:r>
                  <w:r w:rsidR="00971DFD" w:rsidRPr="00A8157E">
                    <w:t>JNTU</w:t>
                  </w:r>
                  <w:r w:rsidRPr="00A8157E">
                    <w:t>)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 w:rsidRPr="00A8157E">
                    <w:t>2013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 w:rsidRPr="00A8157E">
                    <w:t>72%</w:t>
                  </w:r>
                </w:p>
              </w:tc>
            </w:tr>
            <w:tr w:rsidR="00971DFD" w:rsidRPr="0054647D" w:rsidTr="0054647D">
              <w:trPr>
                <w:trHeight w:val="526"/>
              </w:trPr>
              <w:tc>
                <w:tcPr>
                  <w:tcW w:w="2389" w:type="dxa"/>
                  <w:shd w:val="clear" w:color="auto" w:fill="auto"/>
                </w:tcPr>
                <w:p w:rsidR="00971DFD" w:rsidRPr="0054647D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b/>
                      <w:color w:val="006699"/>
                      <w:sz w:val="28"/>
                      <w:szCs w:val="28"/>
                    </w:rPr>
                  </w:pPr>
                  <w:r>
                    <w:t>Intermediate in MPC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A8157E" w:rsidRDefault="00A8157E" w:rsidP="002B37C3">
                  <w:pPr>
                    <w:pStyle w:val="ListParagraph"/>
                    <w:ind w:left="0"/>
                    <w:jc w:val="center"/>
                  </w:pPr>
                  <w:proofErr w:type="spellStart"/>
                  <w:r>
                    <w:t>srichaitanya</w:t>
                  </w:r>
                  <w:proofErr w:type="spellEnd"/>
                  <w:r>
                    <w:t xml:space="preserve"> college</w:t>
                  </w:r>
                </w:p>
                <w:p w:rsidR="00971DFD" w:rsidRPr="0054647D" w:rsidRDefault="00971DFD" w:rsidP="002B37C3">
                  <w:pPr>
                    <w:widowControl/>
                    <w:autoSpaceDE/>
                    <w:autoSpaceDN/>
                    <w:adjustRightInd/>
                    <w:jc w:val="center"/>
                    <w:rPr>
                      <w:b/>
                      <w:color w:val="006699"/>
                      <w:sz w:val="28"/>
                      <w:szCs w:val="28"/>
                    </w:rPr>
                  </w:pP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 w:rsidRPr="00A8157E">
                    <w:t>2009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 w:rsidRPr="00A8157E">
                    <w:t>90%</w:t>
                  </w:r>
                </w:p>
              </w:tc>
            </w:tr>
            <w:tr w:rsidR="00971DFD" w:rsidRPr="0054647D" w:rsidTr="0054647D">
              <w:trPr>
                <w:trHeight w:val="526"/>
              </w:trPr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>
                    <w:t>SSC</w:t>
                  </w:r>
                </w:p>
                <w:p w:rsidR="00971DFD" w:rsidRPr="0054647D" w:rsidRDefault="00971DFD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>
                    <w:t>APRJC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 w:rsidRPr="00A8157E">
                    <w:t>2007</w:t>
                  </w:r>
                </w:p>
              </w:tc>
              <w:tc>
                <w:tcPr>
                  <w:tcW w:w="2389" w:type="dxa"/>
                  <w:shd w:val="clear" w:color="auto" w:fill="auto"/>
                </w:tcPr>
                <w:p w:rsidR="00971DFD" w:rsidRPr="00A8157E" w:rsidRDefault="00A8157E" w:rsidP="002B37C3">
                  <w:pPr>
                    <w:widowControl/>
                    <w:autoSpaceDE/>
                    <w:autoSpaceDN/>
                    <w:adjustRightInd/>
                    <w:jc w:val="center"/>
                  </w:pPr>
                  <w:r>
                    <w:t>89.3</w:t>
                  </w:r>
                  <w:r w:rsidRPr="00B07D68">
                    <w:t>%</w:t>
                  </w:r>
                </w:p>
              </w:tc>
            </w:tr>
          </w:tbl>
          <w:p w:rsidR="0007355D" w:rsidRDefault="0007355D" w:rsidP="00971DFD">
            <w:pPr>
              <w:rPr>
                <w:b/>
                <w:color w:val="006699"/>
                <w:sz w:val="28"/>
                <w:szCs w:val="28"/>
                <w:u w:val="single"/>
              </w:rPr>
            </w:pPr>
          </w:p>
          <w:p w:rsidR="00971DFD" w:rsidRDefault="00971DFD" w:rsidP="00971DFD">
            <w:pPr>
              <w:rPr>
                <w:b/>
                <w:color w:val="006699"/>
                <w:sz w:val="28"/>
                <w:szCs w:val="28"/>
                <w:u w:val="single"/>
              </w:rPr>
            </w:pPr>
            <w:r>
              <w:rPr>
                <w:b/>
                <w:color w:val="006699"/>
                <w:sz w:val="28"/>
                <w:szCs w:val="28"/>
                <w:u w:val="single"/>
              </w:rPr>
              <w:t>Computer Skills &amp; Tools known</w:t>
            </w:r>
          </w:p>
          <w:p w:rsidR="00971DFD" w:rsidRDefault="00971DFD" w:rsidP="00971DFD">
            <w:pPr>
              <w:tabs>
                <w:tab w:val="left" w:pos="2160"/>
              </w:tabs>
              <w:rPr>
                <w:color w:val="333333"/>
              </w:rPr>
            </w:pPr>
          </w:p>
          <w:p w:rsidR="00971DFD" w:rsidRPr="00971DFD" w:rsidRDefault="00971DFD" w:rsidP="00971DFD">
            <w:pPr>
              <w:tabs>
                <w:tab w:val="left" w:pos="2160"/>
              </w:tabs>
              <w:spacing w:line="360" w:lineRule="auto"/>
              <w:rPr>
                <w:color w:val="333333"/>
              </w:rPr>
            </w:pPr>
            <w:r w:rsidRPr="00971DFD">
              <w:rPr>
                <w:b/>
                <w:color w:val="333333"/>
              </w:rPr>
              <w:t>Operating System</w:t>
            </w:r>
            <w:r w:rsidRPr="00971DFD">
              <w:rPr>
                <w:color w:val="333333"/>
              </w:rPr>
              <w:tab/>
              <w:t xml:space="preserve">  :  Windows XP, Windows 7, 8 &amp; 10.</w:t>
            </w:r>
          </w:p>
          <w:p w:rsidR="00971DFD" w:rsidRPr="00971DFD" w:rsidRDefault="00971DFD" w:rsidP="00971DFD">
            <w:pPr>
              <w:rPr>
                <w:color w:val="333333"/>
              </w:rPr>
            </w:pPr>
            <w:r w:rsidRPr="00971DFD">
              <w:rPr>
                <w:b/>
                <w:color w:val="333333"/>
              </w:rPr>
              <w:t>Application Software</w:t>
            </w:r>
            <w:r w:rsidRPr="00971DFD">
              <w:rPr>
                <w:color w:val="333333"/>
              </w:rPr>
              <w:t xml:space="preserve">  :  MS Word, Excel, PowerPoint.</w:t>
            </w:r>
          </w:p>
          <w:p w:rsidR="00971DFD" w:rsidRDefault="00971DFD" w:rsidP="00971DFD">
            <w:pPr>
              <w:ind w:left="15"/>
              <w:rPr>
                <w:color w:val="333333"/>
              </w:rPr>
            </w:pPr>
            <w:r w:rsidRPr="00971DFD">
              <w:rPr>
                <w:b/>
                <w:color w:val="333333"/>
              </w:rPr>
              <w:t>Tools</w:t>
            </w:r>
            <w:r w:rsidRPr="00971DFD">
              <w:rPr>
                <w:color w:val="333333"/>
              </w:rPr>
              <w:tab/>
            </w:r>
            <w:r w:rsidRPr="00971DFD">
              <w:rPr>
                <w:color w:val="333333"/>
              </w:rPr>
              <w:tab/>
            </w:r>
            <w:r w:rsidRPr="00971DFD">
              <w:rPr>
                <w:color w:val="333333"/>
              </w:rPr>
              <w:tab/>
              <w:t xml:space="preserve">  :  Finacle, I-view, Star Application, NSDL and CDSL App, FCRM, </w:t>
            </w:r>
            <w:r>
              <w:rPr>
                <w:color w:val="333333"/>
              </w:rPr>
              <w:t xml:space="preserve">  </w:t>
            </w:r>
            <w:r w:rsidRPr="00971DFD">
              <w:rPr>
                <w:color w:val="333333"/>
              </w:rPr>
              <w:t>OMNIFLOW</w:t>
            </w:r>
          </w:p>
          <w:p w:rsidR="00971DFD" w:rsidRDefault="003D5FCE" w:rsidP="00A8157E">
            <w:pPr>
              <w:ind w:left="15"/>
              <w:rPr>
                <w:color w:val="333333"/>
              </w:rPr>
            </w:pPr>
            <w:r w:rsidRPr="00F97D03">
              <w:rPr>
                <w:b/>
              </w:rPr>
              <w:t xml:space="preserve">     </w:t>
            </w:r>
          </w:p>
          <w:p w:rsidR="00971DFD" w:rsidRDefault="00971DFD" w:rsidP="00971DFD">
            <w:pPr>
              <w:tabs>
                <w:tab w:val="left" w:pos="2160"/>
              </w:tabs>
              <w:rPr>
                <w:b/>
                <w:color w:val="006699"/>
                <w:sz w:val="28"/>
                <w:szCs w:val="28"/>
              </w:rPr>
            </w:pPr>
            <w:r>
              <w:rPr>
                <w:b/>
                <w:color w:val="006699"/>
                <w:sz w:val="28"/>
                <w:szCs w:val="28"/>
                <w:u w:val="single"/>
              </w:rPr>
              <w:t>Strengths</w:t>
            </w:r>
          </w:p>
          <w:p w:rsidR="00971DFD" w:rsidRDefault="00971DFD" w:rsidP="00971DFD">
            <w:pPr>
              <w:tabs>
                <w:tab w:val="left" w:pos="2160"/>
              </w:tabs>
              <w:rPr>
                <w:b/>
                <w:color w:val="006699"/>
                <w:sz w:val="28"/>
                <w:szCs w:val="28"/>
              </w:rPr>
            </w:pPr>
          </w:p>
          <w:p w:rsidR="00971DFD" w:rsidRP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 w:rsidRPr="00971DFD">
              <w:rPr>
                <w:color w:val="333333"/>
              </w:rPr>
              <w:t>Positive approach.</w:t>
            </w:r>
          </w:p>
          <w:p w:rsidR="00971DFD" w:rsidRP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 w:rsidRPr="00971DFD">
              <w:rPr>
                <w:color w:val="333333"/>
              </w:rPr>
              <w:t>Good Leadership Skill.</w:t>
            </w:r>
          </w:p>
          <w:p w:rsidR="00971DFD" w:rsidRP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 w:rsidRPr="00971DFD">
              <w:rPr>
                <w:color w:val="333333"/>
              </w:rPr>
              <w:t>Can work any vertical</w:t>
            </w:r>
          </w:p>
          <w:p w:rsidR="00971DFD" w:rsidRDefault="00971DFD" w:rsidP="00971DF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75"/>
              <w:rPr>
                <w:color w:val="333333"/>
              </w:rPr>
            </w:pPr>
            <w:r w:rsidRPr="00971DFD">
              <w:rPr>
                <w:color w:val="333333"/>
              </w:rPr>
              <w:t>Ability to quick learning</w:t>
            </w:r>
          </w:p>
          <w:p w:rsidR="00971DFD" w:rsidRPr="00971DFD" w:rsidRDefault="00971DFD" w:rsidP="00971DFD">
            <w:pPr>
              <w:widowControl/>
              <w:autoSpaceDE/>
              <w:autoSpaceDN/>
              <w:adjustRightInd/>
            </w:pPr>
          </w:p>
          <w:p w:rsidR="00E26598" w:rsidRDefault="00E26598" w:rsidP="00E26598">
            <w:pPr>
              <w:rPr>
                <w:b/>
                <w:color w:val="006699"/>
                <w:sz w:val="28"/>
                <w:szCs w:val="28"/>
                <w:u w:val="single"/>
              </w:rPr>
            </w:pPr>
            <w:r>
              <w:rPr>
                <w:b/>
                <w:color w:val="006699"/>
                <w:sz w:val="28"/>
                <w:szCs w:val="28"/>
                <w:u w:val="single"/>
              </w:rPr>
              <w:t>Personal Details</w:t>
            </w:r>
          </w:p>
          <w:p w:rsidR="003D5FCE" w:rsidRPr="008C04CE" w:rsidRDefault="003D5FCE" w:rsidP="001D7289">
            <w:pPr>
              <w:tabs>
                <w:tab w:val="left" w:pos="1360"/>
                <w:tab w:val="left" w:pos="1387"/>
              </w:tabs>
              <w:spacing w:line="360" w:lineRule="auto"/>
              <w:jc w:val="both"/>
            </w:pPr>
            <w:r w:rsidRPr="008C04CE">
              <w:t xml:space="preserve">Name                        </w:t>
            </w:r>
            <w:r w:rsidR="008C04CE">
              <w:t xml:space="preserve"> </w:t>
            </w:r>
            <w:r w:rsidRPr="008C04CE">
              <w:rPr>
                <w:b/>
              </w:rPr>
              <w:t>:</w:t>
            </w:r>
            <w:r w:rsidRPr="008C04CE">
              <w:t xml:space="preserve"> </w:t>
            </w:r>
            <w:r w:rsidR="006A217E">
              <w:t xml:space="preserve">Anjali </w:t>
            </w:r>
            <w:proofErr w:type="spellStart"/>
            <w:r w:rsidR="006A217E">
              <w:t>Ailappagari</w:t>
            </w:r>
            <w:proofErr w:type="spellEnd"/>
          </w:p>
          <w:p w:rsidR="003D5FCE" w:rsidRPr="008C04CE" w:rsidRDefault="003D5FCE" w:rsidP="0066163C">
            <w:pPr>
              <w:spacing w:line="360" w:lineRule="auto"/>
              <w:jc w:val="both"/>
            </w:pPr>
            <w:r w:rsidRPr="008C04CE">
              <w:t xml:space="preserve">Date of Birth        </w:t>
            </w:r>
            <w:r w:rsidR="008C04CE">
              <w:t xml:space="preserve"> </w:t>
            </w:r>
            <w:r w:rsidRPr="008C04CE">
              <w:t xml:space="preserve">   </w:t>
            </w:r>
            <w:r w:rsidR="008C04CE">
              <w:t xml:space="preserve"> </w:t>
            </w:r>
            <w:r w:rsidRPr="008C04CE">
              <w:rPr>
                <w:b/>
                <w:bCs/>
              </w:rPr>
              <w:t xml:space="preserve">: </w:t>
            </w:r>
            <w:r w:rsidR="006A217E">
              <w:rPr>
                <w:bCs/>
              </w:rPr>
              <w:t>10/04/1992</w:t>
            </w:r>
          </w:p>
          <w:p w:rsidR="003D5FCE" w:rsidRPr="008C04CE" w:rsidRDefault="008C04CE" w:rsidP="0066163C">
            <w:pPr>
              <w:spacing w:line="360" w:lineRule="auto"/>
              <w:jc w:val="both"/>
            </w:pPr>
            <w:r>
              <w:t xml:space="preserve">Gender                      </w:t>
            </w:r>
            <w:r w:rsidR="003D5FCE" w:rsidRPr="008C04CE">
              <w:rPr>
                <w:b/>
                <w:bCs/>
              </w:rPr>
              <w:t>:</w:t>
            </w:r>
            <w:r w:rsidR="006A217E">
              <w:t xml:space="preserve"> Fem</w:t>
            </w:r>
            <w:r w:rsidR="003D5FCE" w:rsidRPr="008C04CE">
              <w:t>ale</w:t>
            </w:r>
          </w:p>
          <w:p w:rsidR="003D5FCE" w:rsidRPr="008C04CE" w:rsidRDefault="003D5FCE" w:rsidP="0066163C">
            <w:pPr>
              <w:spacing w:line="360" w:lineRule="auto"/>
              <w:jc w:val="both"/>
            </w:pPr>
            <w:r w:rsidRPr="008C04CE">
              <w:t xml:space="preserve">Nationality                </w:t>
            </w:r>
            <w:r w:rsidRPr="008C04CE">
              <w:rPr>
                <w:b/>
                <w:bCs/>
              </w:rPr>
              <w:t>:</w:t>
            </w:r>
            <w:r w:rsidRPr="008C04CE">
              <w:t xml:space="preserve"> Indian</w:t>
            </w:r>
          </w:p>
          <w:p w:rsidR="003D5FCE" w:rsidRPr="008C04CE" w:rsidRDefault="003D5FCE" w:rsidP="0066163C">
            <w:pPr>
              <w:spacing w:line="360" w:lineRule="auto"/>
              <w:jc w:val="both"/>
            </w:pPr>
            <w:r w:rsidRPr="008C04CE">
              <w:t xml:space="preserve">Marital Status           </w:t>
            </w:r>
            <w:r w:rsidR="000925AF" w:rsidRPr="000925AF">
              <w:rPr>
                <w:b/>
              </w:rPr>
              <w:t>:</w:t>
            </w:r>
            <w:r w:rsidRPr="000925AF">
              <w:rPr>
                <w:b/>
                <w:bCs/>
              </w:rPr>
              <w:t xml:space="preserve"> </w:t>
            </w:r>
            <w:r w:rsidRPr="008C04CE">
              <w:t>Single</w:t>
            </w:r>
          </w:p>
          <w:p w:rsidR="003D5FCE" w:rsidRPr="008C04CE" w:rsidRDefault="003D5FCE" w:rsidP="0041074C">
            <w:pPr>
              <w:spacing w:line="360" w:lineRule="auto"/>
              <w:jc w:val="both"/>
            </w:pPr>
            <w:proofErr w:type="spellStart"/>
            <w:r w:rsidRPr="008C04CE">
              <w:t>LanguagesKnown</w:t>
            </w:r>
            <w:proofErr w:type="spellEnd"/>
            <w:r w:rsidRPr="008C04CE">
              <w:t xml:space="preserve">     </w:t>
            </w:r>
            <w:r w:rsidRPr="008C04CE">
              <w:rPr>
                <w:b/>
              </w:rPr>
              <w:t xml:space="preserve">: </w:t>
            </w:r>
            <w:r w:rsidR="0022547D" w:rsidRPr="008C04CE">
              <w:t xml:space="preserve">Telugu, </w:t>
            </w:r>
            <w:proofErr w:type="spellStart"/>
            <w:r w:rsidR="0022547D" w:rsidRPr="008C04CE">
              <w:t>English,Tamil</w:t>
            </w:r>
            <w:proofErr w:type="spellEnd"/>
            <w:r w:rsidR="0022547D" w:rsidRPr="008C04CE">
              <w:t xml:space="preserve"> &amp;</w:t>
            </w:r>
            <w:r w:rsidRPr="008C04CE">
              <w:t>.</w:t>
            </w:r>
            <w:proofErr w:type="spellStart"/>
            <w:r w:rsidR="0022547D" w:rsidRPr="008C04CE">
              <w:t>kannada</w:t>
            </w:r>
            <w:proofErr w:type="spellEnd"/>
            <w:r w:rsidR="0022547D" w:rsidRPr="008C04CE">
              <w:t>.</w:t>
            </w:r>
          </w:p>
          <w:p w:rsidR="00E26598" w:rsidRPr="00E26598" w:rsidRDefault="00E26598" w:rsidP="00B947D4">
            <w:pPr>
              <w:rPr>
                <w:b/>
                <w:color w:val="006699"/>
                <w:sz w:val="28"/>
                <w:szCs w:val="28"/>
                <w:u w:val="single"/>
              </w:rPr>
            </w:pPr>
          </w:p>
          <w:p w:rsidR="00E26598" w:rsidRPr="00E26598" w:rsidRDefault="00E26598" w:rsidP="00B947D4">
            <w:pPr>
              <w:rPr>
                <w:b/>
                <w:color w:val="006699"/>
                <w:sz w:val="28"/>
                <w:szCs w:val="28"/>
                <w:u w:val="single"/>
              </w:rPr>
            </w:pPr>
            <w:r w:rsidRPr="00E26598">
              <w:rPr>
                <w:b/>
                <w:color w:val="006699"/>
                <w:sz w:val="28"/>
                <w:szCs w:val="28"/>
                <w:u w:val="single"/>
              </w:rPr>
              <w:t>Declaration</w:t>
            </w:r>
          </w:p>
          <w:p w:rsidR="003D5FCE" w:rsidRDefault="003D5FCE" w:rsidP="00B947D4">
            <w:r w:rsidRPr="008C04CE">
              <w:t xml:space="preserve">I do here by declare that the above written particulars are </w:t>
            </w:r>
            <w:r w:rsidR="001D7289" w:rsidRPr="008C04CE">
              <w:t xml:space="preserve">true </w:t>
            </w:r>
            <w:r w:rsidRPr="008C04CE">
              <w:t>with</w:t>
            </w:r>
            <w:r w:rsidR="001D7289" w:rsidRPr="008C04CE">
              <w:t xml:space="preserve"> </w:t>
            </w:r>
            <w:r w:rsidRPr="008C04CE">
              <w:t>credible strength of my conscience.</w:t>
            </w:r>
          </w:p>
          <w:p w:rsidR="00CC35C9" w:rsidRPr="00CC35C9" w:rsidRDefault="00CC35C9" w:rsidP="00CC35C9">
            <w:pPr>
              <w:widowControl/>
              <w:autoSpaceDE/>
              <w:autoSpaceDN/>
              <w:adjustRightInd/>
            </w:pPr>
          </w:p>
          <w:p w:rsidR="00B947D4" w:rsidRPr="00B947D4" w:rsidRDefault="00B947D4" w:rsidP="00B947D4">
            <w:pPr>
              <w:widowControl/>
              <w:autoSpaceDE/>
              <w:autoSpaceDN/>
              <w:adjustRightInd/>
            </w:pPr>
          </w:p>
          <w:p w:rsidR="003D5FCE" w:rsidRPr="008C04CE" w:rsidRDefault="003D5FCE" w:rsidP="0066163C">
            <w:pPr>
              <w:spacing w:line="360" w:lineRule="auto"/>
              <w:jc w:val="both"/>
              <w:rPr>
                <w:bCs/>
              </w:rPr>
            </w:pPr>
            <w:r w:rsidRPr="008C04CE">
              <w:rPr>
                <w:b/>
                <w:bCs/>
              </w:rPr>
              <w:t xml:space="preserve">Place : </w:t>
            </w:r>
            <w:r w:rsidR="0022547D" w:rsidRPr="008C04CE">
              <w:rPr>
                <w:bCs/>
              </w:rPr>
              <w:t>Bangalore</w:t>
            </w:r>
            <w:r w:rsidRPr="008C04CE">
              <w:rPr>
                <w:bCs/>
              </w:rPr>
              <w:t xml:space="preserve">        </w:t>
            </w:r>
            <w:r w:rsidR="00791E4E" w:rsidRPr="008C04CE">
              <w:rPr>
                <w:bCs/>
              </w:rPr>
              <w:t xml:space="preserve">                                                                                          </w:t>
            </w:r>
            <w:r w:rsidR="006A217E">
              <w:rPr>
                <w:b/>
                <w:bCs/>
              </w:rPr>
              <w:t>ANJALI</w:t>
            </w:r>
          </w:p>
          <w:p w:rsidR="003D5FCE" w:rsidRPr="008C04CE" w:rsidRDefault="00524B38" w:rsidP="00E26598">
            <w:pPr>
              <w:spacing w:line="360" w:lineRule="auto"/>
              <w:jc w:val="both"/>
              <w:rPr>
                <w:b/>
              </w:rPr>
            </w:pPr>
            <w:r w:rsidRPr="008C04CE">
              <w:rPr>
                <w:b/>
              </w:rPr>
              <w:t xml:space="preserve">                             </w:t>
            </w:r>
          </w:p>
        </w:tc>
      </w:tr>
      <w:tr w:rsidR="00974890" w:rsidRPr="008C04CE" w:rsidTr="001D7289">
        <w:trPr>
          <w:trHeight w:val="60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4890" w:rsidRPr="008C04CE" w:rsidRDefault="00974890" w:rsidP="0066163C"/>
        </w:tc>
        <w:tc>
          <w:tcPr>
            <w:tcW w:w="750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974890" w:rsidRPr="008C04CE" w:rsidRDefault="00974890" w:rsidP="0066163C">
            <w:pPr>
              <w:tabs>
                <w:tab w:val="left" w:pos="2479"/>
              </w:tabs>
            </w:pPr>
          </w:p>
        </w:tc>
      </w:tr>
    </w:tbl>
    <w:p w:rsidR="00831E76" w:rsidRPr="008C04CE" w:rsidRDefault="00831E76" w:rsidP="00791E4E">
      <w:pPr>
        <w:tabs>
          <w:tab w:val="left" w:pos="5222"/>
        </w:tabs>
      </w:pPr>
    </w:p>
    <w:sectPr w:rsidR="00831E76" w:rsidRPr="008C04CE">
      <w:pgSz w:w="12240" w:h="15840"/>
      <w:pgMar w:top="806" w:right="1440" w:bottom="72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E069C" w:rsidRDefault="000E069C" w:rsidP="00B947D4">
      <w:r>
        <w:separator/>
      </w:r>
    </w:p>
  </w:endnote>
  <w:endnote w:type="continuationSeparator" w:id="0">
    <w:p w:rsidR="000E069C" w:rsidRDefault="000E069C" w:rsidP="00B94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E069C" w:rsidRDefault="000E069C" w:rsidP="00B947D4">
      <w:r>
        <w:separator/>
      </w:r>
    </w:p>
  </w:footnote>
  <w:footnote w:type="continuationSeparator" w:id="0">
    <w:p w:rsidR="000E069C" w:rsidRDefault="000E069C" w:rsidP="00B947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2E7E0F96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i w:val="0"/>
        <w:caps w:val="0"/>
        <w:vanish w:val="0"/>
        <w:webHidden w:val="0"/>
        <w:color w:val="auto"/>
        <w:sz w:val="24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272E2"/>
    <w:multiLevelType w:val="multilevel"/>
    <w:tmpl w:val="2B8AA6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081061"/>
    <w:multiLevelType w:val="multilevel"/>
    <w:tmpl w:val="135065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74176FA"/>
    <w:multiLevelType w:val="multilevel"/>
    <w:tmpl w:val="5E902A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565B2394"/>
    <w:multiLevelType w:val="multilevel"/>
    <w:tmpl w:val="1EC6D7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3557"/>
    <w:rsid w:val="000144AC"/>
    <w:rsid w:val="0002240E"/>
    <w:rsid w:val="00024996"/>
    <w:rsid w:val="0002583D"/>
    <w:rsid w:val="00030AFC"/>
    <w:rsid w:val="00031A59"/>
    <w:rsid w:val="000336D4"/>
    <w:rsid w:val="00033CBB"/>
    <w:rsid w:val="000365F4"/>
    <w:rsid w:val="000416BD"/>
    <w:rsid w:val="00042D2D"/>
    <w:rsid w:val="00053FD4"/>
    <w:rsid w:val="00054280"/>
    <w:rsid w:val="0005707A"/>
    <w:rsid w:val="00057AF2"/>
    <w:rsid w:val="00061E6C"/>
    <w:rsid w:val="00062CC6"/>
    <w:rsid w:val="0006333A"/>
    <w:rsid w:val="00067443"/>
    <w:rsid w:val="0007355D"/>
    <w:rsid w:val="00075C98"/>
    <w:rsid w:val="00077362"/>
    <w:rsid w:val="000774BA"/>
    <w:rsid w:val="00082A8D"/>
    <w:rsid w:val="0008449B"/>
    <w:rsid w:val="000925AF"/>
    <w:rsid w:val="00092951"/>
    <w:rsid w:val="00093C22"/>
    <w:rsid w:val="000A0F55"/>
    <w:rsid w:val="000C04DF"/>
    <w:rsid w:val="000C1348"/>
    <w:rsid w:val="000C2288"/>
    <w:rsid w:val="000C3AA2"/>
    <w:rsid w:val="000C5529"/>
    <w:rsid w:val="000C5F65"/>
    <w:rsid w:val="000C6DA5"/>
    <w:rsid w:val="000D19B4"/>
    <w:rsid w:val="000D1BA0"/>
    <w:rsid w:val="000D251C"/>
    <w:rsid w:val="000E069C"/>
    <w:rsid w:val="000E06F5"/>
    <w:rsid w:val="000F3E1B"/>
    <w:rsid w:val="000F64C1"/>
    <w:rsid w:val="001028A3"/>
    <w:rsid w:val="00103FC6"/>
    <w:rsid w:val="00105786"/>
    <w:rsid w:val="00111BB9"/>
    <w:rsid w:val="00117B63"/>
    <w:rsid w:val="00121BAE"/>
    <w:rsid w:val="00123E92"/>
    <w:rsid w:val="00125DB6"/>
    <w:rsid w:val="0013496E"/>
    <w:rsid w:val="00144BCA"/>
    <w:rsid w:val="0014585E"/>
    <w:rsid w:val="001513A3"/>
    <w:rsid w:val="0015256E"/>
    <w:rsid w:val="0016498F"/>
    <w:rsid w:val="001670BB"/>
    <w:rsid w:val="00170671"/>
    <w:rsid w:val="001726B2"/>
    <w:rsid w:val="001739B9"/>
    <w:rsid w:val="00175BEA"/>
    <w:rsid w:val="00180650"/>
    <w:rsid w:val="00180F35"/>
    <w:rsid w:val="00185722"/>
    <w:rsid w:val="001912A9"/>
    <w:rsid w:val="00192146"/>
    <w:rsid w:val="001938F1"/>
    <w:rsid w:val="001A0E55"/>
    <w:rsid w:val="001A3253"/>
    <w:rsid w:val="001A3555"/>
    <w:rsid w:val="001A470E"/>
    <w:rsid w:val="001B0E35"/>
    <w:rsid w:val="001C0C00"/>
    <w:rsid w:val="001C3D93"/>
    <w:rsid w:val="001C5DFA"/>
    <w:rsid w:val="001C75BB"/>
    <w:rsid w:val="001D153F"/>
    <w:rsid w:val="001D7289"/>
    <w:rsid w:val="001D7DC8"/>
    <w:rsid w:val="001E09CD"/>
    <w:rsid w:val="001E202A"/>
    <w:rsid w:val="00215C8C"/>
    <w:rsid w:val="00217271"/>
    <w:rsid w:val="0022547D"/>
    <w:rsid w:val="00225C52"/>
    <w:rsid w:val="00231C2C"/>
    <w:rsid w:val="00243BC9"/>
    <w:rsid w:val="002533BF"/>
    <w:rsid w:val="00253BB3"/>
    <w:rsid w:val="00257B4C"/>
    <w:rsid w:val="002632F3"/>
    <w:rsid w:val="00274FD6"/>
    <w:rsid w:val="00280C5B"/>
    <w:rsid w:val="00281471"/>
    <w:rsid w:val="00287D54"/>
    <w:rsid w:val="002A090B"/>
    <w:rsid w:val="002B06F1"/>
    <w:rsid w:val="002B26E7"/>
    <w:rsid w:val="002B37C3"/>
    <w:rsid w:val="002C05EF"/>
    <w:rsid w:val="002C2B4A"/>
    <w:rsid w:val="002C7244"/>
    <w:rsid w:val="002C7CB0"/>
    <w:rsid w:val="002D06B2"/>
    <w:rsid w:val="002D54AE"/>
    <w:rsid w:val="002D7DCF"/>
    <w:rsid w:val="002E3227"/>
    <w:rsid w:val="002F0C66"/>
    <w:rsid w:val="002F2D80"/>
    <w:rsid w:val="002F5992"/>
    <w:rsid w:val="002F6BF2"/>
    <w:rsid w:val="00301B41"/>
    <w:rsid w:val="003206E8"/>
    <w:rsid w:val="00321114"/>
    <w:rsid w:val="00322BBD"/>
    <w:rsid w:val="003260C3"/>
    <w:rsid w:val="00326311"/>
    <w:rsid w:val="003266A7"/>
    <w:rsid w:val="00333179"/>
    <w:rsid w:val="003347DC"/>
    <w:rsid w:val="00335964"/>
    <w:rsid w:val="00341A5D"/>
    <w:rsid w:val="003465EA"/>
    <w:rsid w:val="00350337"/>
    <w:rsid w:val="00350CC6"/>
    <w:rsid w:val="003601D1"/>
    <w:rsid w:val="003607B7"/>
    <w:rsid w:val="00360ECD"/>
    <w:rsid w:val="0039320B"/>
    <w:rsid w:val="00394EAF"/>
    <w:rsid w:val="003A015E"/>
    <w:rsid w:val="003B1EAC"/>
    <w:rsid w:val="003B6935"/>
    <w:rsid w:val="003C0916"/>
    <w:rsid w:val="003C5B97"/>
    <w:rsid w:val="003C6616"/>
    <w:rsid w:val="003D39E8"/>
    <w:rsid w:val="003D3E50"/>
    <w:rsid w:val="003D584E"/>
    <w:rsid w:val="003D5FCE"/>
    <w:rsid w:val="003E6143"/>
    <w:rsid w:val="003F09B6"/>
    <w:rsid w:val="003F0B8D"/>
    <w:rsid w:val="00401BA8"/>
    <w:rsid w:val="004025FC"/>
    <w:rsid w:val="004049BE"/>
    <w:rsid w:val="00406AD0"/>
    <w:rsid w:val="0041074C"/>
    <w:rsid w:val="00410F55"/>
    <w:rsid w:val="00417811"/>
    <w:rsid w:val="00420B05"/>
    <w:rsid w:val="00425B39"/>
    <w:rsid w:val="00427B03"/>
    <w:rsid w:val="00427C0D"/>
    <w:rsid w:val="00431102"/>
    <w:rsid w:val="00431BAD"/>
    <w:rsid w:val="004364C5"/>
    <w:rsid w:val="00437531"/>
    <w:rsid w:val="00444282"/>
    <w:rsid w:val="00444994"/>
    <w:rsid w:val="00445B13"/>
    <w:rsid w:val="004519C4"/>
    <w:rsid w:val="00452927"/>
    <w:rsid w:val="00452A65"/>
    <w:rsid w:val="00453A23"/>
    <w:rsid w:val="0045539F"/>
    <w:rsid w:val="0045726C"/>
    <w:rsid w:val="004628B5"/>
    <w:rsid w:val="004642A4"/>
    <w:rsid w:val="00464975"/>
    <w:rsid w:val="00465CB6"/>
    <w:rsid w:val="004704C4"/>
    <w:rsid w:val="00470FFD"/>
    <w:rsid w:val="00474E28"/>
    <w:rsid w:val="00481C84"/>
    <w:rsid w:val="004830BB"/>
    <w:rsid w:val="00483CF4"/>
    <w:rsid w:val="00485B22"/>
    <w:rsid w:val="004A0050"/>
    <w:rsid w:val="004C077C"/>
    <w:rsid w:val="004C0EBA"/>
    <w:rsid w:val="004C4E19"/>
    <w:rsid w:val="004D0268"/>
    <w:rsid w:val="004E17A6"/>
    <w:rsid w:val="004E2101"/>
    <w:rsid w:val="004F06E3"/>
    <w:rsid w:val="004F6626"/>
    <w:rsid w:val="0050057E"/>
    <w:rsid w:val="00501ED3"/>
    <w:rsid w:val="00514DEC"/>
    <w:rsid w:val="00516B87"/>
    <w:rsid w:val="00517BEE"/>
    <w:rsid w:val="005225B4"/>
    <w:rsid w:val="00524B38"/>
    <w:rsid w:val="00524F14"/>
    <w:rsid w:val="00524F45"/>
    <w:rsid w:val="00525D9D"/>
    <w:rsid w:val="00526BB8"/>
    <w:rsid w:val="0052754F"/>
    <w:rsid w:val="00532A95"/>
    <w:rsid w:val="00543BBE"/>
    <w:rsid w:val="0054647D"/>
    <w:rsid w:val="00561FD4"/>
    <w:rsid w:val="00562AF5"/>
    <w:rsid w:val="005676D6"/>
    <w:rsid w:val="005678EF"/>
    <w:rsid w:val="0057525E"/>
    <w:rsid w:val="00576A21"/>
    <w:rsid w:val="0059214C"/>
    <w:rsid w:val="0059352E"/>
    <w:rsid w:val="005971CF"/>
    <w:rsid w:val="005A0906"/>
    <w:rsid w:val="005A1390"/>
    <w:rsid w:val="005A67EA"/>
    <w:rsid w:val="005B21E8"/>
    <w:rsid w:val="005B3009"/>
    <w:rsid w:val="005B6D38"/>
    <w:rsid w:val="005D2549"/>
    <w:rsid w:val="005D3DDF"/>
    <w:rsid w:val="005E0869"/>
    <w:rsid w:val="005E0FF1"/>
    <w:rsid w:val="005E2EAB"/>
    <w:rsid w:val="005E3F33"/>
    <w:rsid w:val="005E5B7B"/>
    <w:rsid w:val="005F1142"/>
    <w:rsid w:val="005F1E3B"/>
    <w:rsid w:val="005F5E9C"/>
    <w:rsid w:val="005F6DAF"/>
    <w:rsid w:val="006010AB"/>
    <w:rsid w:val="00612406"/>
    <w:rsid w:val="00614EF7"/>
    <w:rsid w:val="00623494"/>
    <w:rsid w:val="00623A25"/>
    <w:rsid w:val="006306C0"/>
    <w:rsid w:val="00634838"/>
    <w:rsid w:val="006472AF"/>
    <w:rsid w:val="006564DC"/>
    <w:rsid w:val="0066024A"/>
    <w:rsid w:val="0066163C"/>
    <w:rsid w:val="006618F2"/>
    <w:rsid w:val="00670D1E"/>
    <w:rsid w:val="00675171"/>
    <w:rsid w:val="006761ED"/>
    <w:rsid w:val="006840FA"/>
    <w:rsid w:val="00687016"/>
    <w:rsid w:val="00691574"/>
    <w:rsid w:val="00691B5E"/>
    <w:rsid w:val="00694514"/>
    <w:rsid w:val="00696963"/>
    <w:rsid w:val="00697637"/>
    <w:rsid w:val="006A0406"/>
    <w:rsid w:val="006A1A1F"/>
    <w:rsid w:val="006A217E"/>
    <w:rsid w:val="006A4B1B"/>
    <w:rsid w:val="006A4CA1"/>
    <w:rsid w:val="006A79C6"/>
    <w:rsid w:val="006B3E70"/>
    <w:rsid w:val="006B6174"/>
    <w:rsid w:val="006C025C"/>
    <w:rsid w:val="006C10BA"/>
    <w:rsid w:val="006D056E"/>
    <w:rsid w:val="006D1E06"/>
    <w:rsid w:val="006D1EF0"/>
    <w:rsid w:val="006D2769"/>
    <w:rsid w:val="006D32EE"/>
    <w:rsid w:val="006D7B53"/>
    <w:rsid w:val="006E04EB"/>
    <w:rsid w:val="006E3C53"/>
    <w:rsid w:val="006F08AD"/>
    <w:rsid w:val="006F0EFC"/>
    <w:rsid w:val="006F106A"/>
    <w:rsid w:val="006F2B82"/>
    <w:rsid w:val="006F52D6"/>
    <w:rsid w:val="00700E83"/>
    <w:rsid w:val="00704EDA"/>
    <w:rsid w:val="007054EF"/>
    <w:rsid w:val="00705F85"/>
    <w:rsid w:val="007065AE"/>
    <w:rsid w:val="007074C7"/>
    <w:rsid w:val="007160FF"/>
    <w:rsid w:val="007234B6"/>
    <w:rsid w:val="0072386A"/>
    <w:rsid w:val="00741712"/>
    <w:rsid w:val="00747403"/>
    <w:rsid w:val="007514F8"/>
    <w:rsid w:val="00760710"/>
    <w:rsid w:val="007608AC"/>
    <w:rsid w:val="0076241C"/>
    <w:rsid w:val="00762577"/>
    <w:rsid w:val="007636BC"/>
    <w:rsid w:val="00787412"/>
    <w:rsid w:val="00791E4E"/>
    <w:rsid w:val="00794FEB"/>
    <w:rsid w:val="00795744"/>
    <w:rsid w:val="00797A2F"/>
    <w:rsid w:val="007A23CC"/>
    <w:rsid w:val="007A7FB2"/>
    <w:rsid w:val="007B0C74"/>
    <w:rsid w:val="007B5098"/>
    <w:rsid w:val="007B6549"/>
    <w:rsid w:val="007C0132"/>
    <w:rsid w:val="007C5E94"/>
    <w:rsid w:val="007C765E"/>
    <w:rsid w:val="007D0BE5"/>
    <w:rsid w:val="007D25C5"/>
    <w:rsid w:val="007D3B49"/>
    <w:rsid w:val="007D5910"/>
    <w:rsid w:val="007D5BC3"/>
    <w:rsid w:val="007E36BA"/>
    <w:rsid w:val="007E44CA"/>
    <w:rsid w:val="007E4F08"/>
    <w:rsid w:val="007F0D7F"/>
    <w:rsid w:val="007F29A4"/>
    <w:rsid w:val="007F3248"/>
    <w:rsid w:val="007F613D"/>
    <w:rsid w:val="00812276"/>
    <w:rsid w:val="0082190A"/>
    <w:rsid w:val="00823196"/>
    <w:rsid w:val="00826078"/>
    <w:rsid w:val="00831E76"/>
    <w:rsid w:val="00832AF4"/>
    <w:rsid w:val="00834B7B"/>
    <w:rsid w:val="008447B2"/>
    <w:rsid w:val="00852C57"/>
    <w:rsid w:val="00856FBE"/>
    <w:rsid w:val="008613C0"/>
    <w:rsid w:val="0087152F"/>
    <w:rsid w:val="008877BF"/>
    <w:rsid w:val="0089133B"/>
    <w:rsid w:val="0089269A"/>
    <w:rsid w:val="00893DE2"/>
    <w:rsid w:val="0089459D"/>
    <w:rsid w:val="008A471B"/>
    <w:rsid w:val="008A605C"/>
    <w:rsid w:val="008B25F0"/>
    <w:rsid w:val="008B7542"/>
    <w:rsid w:val="008C04CE"/>
    <w:rsid w:val="008C130F"/>
    <w:rsid w:val="008C2545"/>
    <w:rsid w:val="008C6653"/>
    <w:rsid w:val="008D1369"/>
    <w:rsid w:val="008D249B"/>
    <w:rsid w:val="008E4615"/>
    <w:rsid w:val="008E73F9"/>
    <w:rsid w:val="008F3C68"/>
    <w:rsid w:val="008F751F"/>
    <w:rsid w:val="00910C35"/>
    <w:rsid w:val="009115CD"/>
    <w:rsid w:val="00912EC6"/>
    <w:rsid w:val="009154DD"/>
    <w:rsid w:val="009163AD"/>
    <w:rsid w:val="009200CF"/>
    <w:rsid w:val="00924E35"/>
    <w:rsid w:val="00925B28"/>
    <w:rsid w:val="00932DC0"/>
    <w:rsid w:val="0093666F"/>
    <w:rsid w:val="009436C9"/>
    <w:rsid w:val="0094431A"/>
    <w:rsid w:val="009520A7"/>
    <w:rsid w:val="009554C8"/>
    <w:rsid w:val="00955E29"/>
    <w:rsid w:val="0095774C"/>
    <w:rsid w:val="00957A54"/>
    <w:rsid w:val="009719C3"/>
    <w:rsid w:val="00971DFD"/>
    <w:rsid w:val="0097321F"/>
    <w:rsid w:val="00974890"/>
    <w:rsid w:val="00974C3D"/>
    <w:rsid w:val="00983DEE"/>
    <w:rsid w:val="00987A4E"/>
    <w:rsid w:val="0099257F"/>
    <w:rsid w:val="009940CB"/>
    <w:rsid w:val="009A39AF"/>
    <w:rsid w:val="009A7313"/>
    <w:rsid w:val="009B2A89"/>
    <w:rsid w:val="009B501A"/>
    <w:rsid w:val="009B6D18"/>
    <w:rsid w:val="009C3F06"/>
    <w:rsid w:val="009D35A2"/>
    <w:rsid w:val="009E1299"/>
    <w:rsid w:val="009E5DE6"/>
    <w:rsid w:val="009F1683"/>
    <w:rsid w:val="00A0301E"/>
    <w:rsid w:val="00A05E1D"/>
    <w:rsid w:val="00A10969"/>
    <w:rsid w:val="00A10FF2"/>
    <w:rsid w:val="00A122F7"/>
    <w:rsid w:val="00A139A6"/>
    <w:rsid w:val="00A141F6"/>
    <w:rsid w:val="00A21188"/>
    <w:rsid w:val="00A215AE"/>
    <w:rsid w:val="00A2277B"/>
    <w:rsid w:val="00A235F5"/>
    <w:rsid w:val="00A32C04"/>
    <w:rsid w:val="00A347A3"/>
    <w:rsid w:val="00A36C5B"/>
    <w:rsid w:val="00A42CA3"/>
    <w:rsid w:val="00A45281"/>
    <w:rsid w:val="00A45F94"/>
    <w:rsid w:val="00A47EB5"/>
    <w:rsid w:val="00A557A8"/>
    <w:rsid w:val="00A567AC"/>
    <w:rsid w:val="00A56EC8"/>
    <w:rsid w:val="00A609A2"/>
    <w:rsid w:val="00A631E8"/>
    <w:rsid w:val="00A63805"/>
    <w:rsid w:val="00A6731C"/>
    <w:rsid w:val="00A777D2"/>
    <w:rsid w:val="00A80E7A"/>
    <w:rsid w:val="00A8157E"/>
    <w:rsid w:val="00A858E7"/>
    <w:rsid w:val="00A90E3B"/>
    <w:rsid w:val="00A930B9"/>
    <w:rsid w:val="00A97783"/>
    <w:rsid w:val="00AC1EF2"/>
    <w:rsid w:val="00AE74F4"/>
    <w:rsid w:val="00AF4CCB"/>
    <w:rsid w:val="00AF7976"/>
    <w:rsid w:val="00B021B7"/>
    <w:rsid w:val="00B023FC"/>
    <w:rsid w:val="00B02A86"/>
    <w:rsid w:val="00B02AD8"/>
    <w:rsid w:val="00B047DD"/>
    <w:rsid w:val="00B0515B"/>
    <w:rsid w:val="00B0524B"/>
    <w:rsid w:val="00B07B53"/>
    <w:rsid w:val="00B07D68"/>
    <w:rsid w:val="00B16EB3"/>
    <w:rsid w:val="00B2390E"/>
    <w:rsid w:val="00B33692"/>
    <w:rsid w:val="00B339FD"/>
    <w:rsid w:val="00B344FB"/>
    <w:rsid w:val="00B35CB6"/>
    <w:rsid w:val="00B421C4"/>
    <w:rsid w:val="00B43F8F"/>
    <w:rsid w:val="00B46A84"/>
    <w:rsid w:val="00B51B07"/>
    <w:rsid w:val="00B57963"/>
    <w:rsid w:val="00B64291"/>
    <w:rsid w:val="00B70B15"/>
    <w:rsid w:val="00B730B7"/>
    <w:rsid w:val="00B760C3"/>
    <w:rsid w:val="00B76194"/>
    <w:rsid w:val="00B81616"/>
    <w:rsid w:val="00B947D4"/>
    <w:rsid w:val="00BA17D3"/>
    <w:rsid w:val="00BA47CD"/>
    <w:rsid w:val="00BA7AF6"/>
    <w:rsid w:val="00BA7E7D"/>
    <w:rsid w:val="00BB1BE3"/>
    <w:rsid w:val="00BB34F3"/>
    <w:rsid w:val="00BC1238"/>
    <w:rsid w:val="00BC2C8B"/>
    <w:rsid w:val="00BC3480"/>
    <w:rsid w:val="00BC3983"/>
    <w:rsid w:val="00BC5143"/>
    <w:rsid w:val="00BD17A6"/>
    <w:rsid w:val="00BD6778"/>
    <w:rsid w:val="00BD6C21"/>
    <w:rsid w:val="00BE15DD"/>
    <w:rsid w:val="00BE43C7"/>
    <w:rsid w:val="00BE7069"/>
    <w:rsid w:val="00BF0057"/>
    <w:rsid w:val="00BF6A75"/>
    <w:rsid w:val="00C11930"/>
    <w:rsid w:val="00C21EB0"/>
    <w:rsid w:val="00C26895"/>
    <w:rsid w:val="00C4152D"/>
    <w:rsid w:val="00C42435"/>
    <w:rsid w:val="00C55CFB"/>
    <w:rsid w:val="00C5664B"/>
    <w:rsid w:val="00C577BC"/>
    <w:rsid w:val="00C607B0"/>
    <w:rsid w:val="00C60863"/>
    <w:rsid w:val="00C6165B"/>
    <w:rsid w:val="00C61A01"/>
    <w:rsid w:val="00C70859"/>
    <w:rsid w:val="00C743BE"/>
    <w:rsid w:val="00C81482"/>
    <w:rsid w:val="00C871CC"/>
    <w:rsid w:val="00C93E7D"/>
    <w:rsid w:val="00C94B5F"/>
    <w:rsid w:val="00CA5459"/>
    <w:rsid w:val="00CA747E"/>
    <w:rsid w:val="00CA778D"/>
    <w:rsid w:val="00CB5885"/>
    <w:rsid w:val="00CB5B6C"/>
    <w:rsid w:val="00CC35C9"/>
    <w:rsid w:val="00CD2F44"/>
    <w:rsid w:val="00CD653F"/>
    <w:rsid w:val="00CD7600"/>
    <w:rsid w:val="00CE04A0"/>
    <w:rsid w:val="00CE15A6"/>
    <w:rsid w:val="00CE15DF"/>
    <w:rsid w:val="00CE67C8"/>
    <w:rsid w:val="00CF0755"/>
    <w:rsid w:val="00CF55F6"/>
    <w:rsid w:val="00CF5A6F"/>
    <w:rsid w:val="00D159CD"/>
    <w:rsid w:val="00D20CA0"/>
    <w:rsid w:val="00D239FB"/>
    <w:rsid w:val="00D23CB1"/>
    <w:rsid w:val="00D27B73"/>
    <w:rsid w:val="00D346A2"/>
    <w:rsid w:val="00D3724B"/>
    <w:rsid w:val="00D4597B"/>
    <w:rsid w:val="00D54AFE"/>
    <w:rsid w:val="00D55FF9"/>
    <w:rsid w:val="00D66F96"/>
    <w:rsid w:val="00D67045"/>
    <w:rsid w:val="00D71CF1"/>
    <w:rsid w:val="00D725EF"/>
    <w:rsid w:val="00D73D1E"/>
    <w:rsid w:val="00D92687"/>
    <w:rsid w:val="00DA049C"/>
    <w:rsid w:val="00DB350C"/>
    <w:rsid w:val="00DB5C05"/>
    <w:rsid w:val="00DB7FE7"/>
    <w:rsid w:val="00DC001C"/>
    <w:rsid w:val="00DC0DE8"/>
    <w:rsid w:val="00DC241C"/>
    <w:rsid w:val="00DD63A1"/>
    <w:rsid w:val="00DE12E0"/>
    <w:rsid w:val="00DE29AC"/>
    <w:rsid w:val="00DE5934"/>
    <w:rsid w:val="00DF176D"/>
    <w:rsid w:val="00DF3791"/>
    <w:rsid w:val="00E005A7"/>
    <w:rsid w:val="00E04974"/>
    <w:rsid w:val="00E1558C"/>
    <w:rsid w:val="00E16C6E"/>
    <w:rsid w:val="00E24639"/>
    <w:rsid w:val="00E26598"/>
    <w:rsid w:val="00E35403"/>
    <w:rsid w:val="00E43A43"/>
    <w:rsid w:val="00E47E0B"/>
    <w:rsid w:val="00E53073"/>
    <w:rsid w:val="00E57D5C"/>
    <w:rsid w:val="00E70200"/>
    <w:rsid w:val="00E7503F"/>
    <w:rsid w:val="00E76DEE"/>
    <w:rsid w:val="00E805FB"/>
    <w:rsid w:val="00E80617"/>
    <w:rsid w:val="00E84E3A"/>
    <w:rsid w:val="00E858A3"/>
    <w:rsid w:val="00E92288"/>
    <w:rsid w:val="00E97B40"/>
    <w:rsid w:val="00EA6F2D"/>
    <w:rsid w:val="00EB0766"/>
    <w:rsid w:val="00EB3EC5"/>
    <w:rsid w:val="00EC28F1"/>
    <w:rsid w:val="00ED21CC"/>
    <w:rsid w:val="00ED6ED8"/>
    <w:rsid w:val="00EE6A60"/>
    <w:rsid w:val="00EF79E9"/>
    <w:rsid w:val="00F00A3C"/>
    <w:rsid w:val="00F0411C"/>
    <w:rsid w:val="00F1101A"/>
    <w:rsid w:val="00F14315"/>
    <w:rsid w:val="00F16BD9"/>
    <w:rsid w:val="00F235B4"/>
    <w:rsid w:val="00F2414F"/>
    <w:rsid w:val="00F24D33"/>
    <w:rsid w:val="00F26B02"/>
    <w:rsid w:val="00F271C2"/>
    <w:rsid w:val="00F30484"/>
    <w:rsid w:val="00F304C7"/>
    <w:rsid w:val="00F31EC4"/>
    <w:rsid w:val="00F3283F"/>
    <w:rsid w:val="00F32BFF"/>
    <w:rsid w:val="00F334C8"/>
    <w:rsid w:val="00F37639"/>
    <w:rsid w:val="00F41773"/>
    <w:rsid w:val="00F41E3E"/>
    <w:rsid w:val="00F44A2C"/>
    <w:rsid w:val="00F504C7"/>
    <w:rsid w:val="00F507D1"/>
    <w:rsid w:val="00F509E6"/>
    <w:rsid w:val="00F65968"/>
    <w:rsid w:val="00F71DED"/>
    <w:rsid w:val="00F74692"/>
    <w:rsid w:val="00F7610B"/>
    <w:rsid w:val="00F804D9"/>
    <w:rsid w:val="00F87387"/>
    <w:rsid w:val="00F87586"/>
    <w:rsid w:val="00F90394"/>
    <w:rsid w:val="00F9641F"/>
    <w:rsid w:val="00F97D03"/>
    <w:rsid w:val="00F97ECF"/>
    <w:rsid w:val="00FA115B"/>
    <w:rsid w:val="00FA3D37"/>
    <w:rsid w:val="00FA62B9"/>
    <w:rsid w:val="00FB0ECE"/>
    <w:rsid w:val="00FB5CB0"/>
    <w:rsid w:val="00FB6583"/>
    <w:rsid w:val="00FC3D7A"/>
    <w:rsid w:val="00FC3E34"/>
    <w:rsid w:val="00FC41CB"/>
    <w:rsid w:val="00FC4B44"/>
    <w:rsid w:val="00FD1554"/>
    <w:rsid w:val="00FE22E1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61FF6E4-BEEB-8A4F-977C-51221BA98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pPr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pPr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pPr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Heading5">
    <w:name w:val="heading 5"/>
    <w:basedOn w:val="Normal"/>
    <w:next w:val="Normal"/>
    <w:link w:val="Heading5Char"/>
    <w:qFormat/>
    <w:pPr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Heading6">
    <w:name w:val="heading 6"/>
    <w:basedOn w:val="Normal"/>
    <w:next w:val="Normal"/>
    <w:link w:val="Heading6Char"/>
    <w:qFormat/>
    <w:pPr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paragraph" w:styleId="Heading7">
    <w:name w:val="heading 7"/>
    <w:basedOn w:val="Normal"/>
    <w:next w:val="Normal"/>
    <w:link w:val="Heading7Char"/>
    <w:qFormat/>
    <w:pPr>
      <w:outlineLvl w:val="6"/>
    </w:pPr>
    <w:rPr>
      <w:rFonts w:ascii="Calibri" w:hAnsi="Calibri"/>
      <w:lang w:val="x-none" w:eastAsia="x-none"/>
    </w:rPr>
  </w:style>
  <w:style w:type="paragraph" w:styleId="Heading8">
    <w:name w:val="heading 8"/>
    <w:basedOn w:val="Normal"/>
    <w:next w:val="Normal"/>
    <w:link w:val="Heading8Char"/>
    <w:qFormat/>
    <w:pPr>
      <w:outlineLvl w:val="7"/>
    </w:pPr>
    <w:rPr>
      <w:rFonts w:ascii="Calibri" w:hAnsi="Calibri"/>
      <w:i/>
      <w:iCs/>
      <w:lang w:val="x-none" w:eastAsia="x-none"/>
    </w:rPr>
  </w:style>
  <w:style w:type="paragraph" w:styleId="Heading9">
    <w:name w:val="heading 9"/>
    <w:basedOn w:val="Normal"/>
    <w:next w:val="Normal"/>
    <w:link w:val="Heading9Char"/>
    <w:qFormat/>
    <w:pPr>
      <w:outlineLvl w:val="8"/>
    </w:pPr>
    <w:rPr>
      <w:rFonts w:ascii="Cambria" w:hAnsi="Cambria"/>
      <w:sz w:val="20"/>
      <w:szCs w:val="20"/>
      <w:lang w:val="x-none" w:eastAsia="x-none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</w:rPr>
  </w:style>
  <w:style w:type="table" w:default="1" w:styleId="TableNormal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</w:style>
  <w:style w:type="character" w:customStyle="1" w:styleId="Heading9Char">
    <w:name w:val="Heading 9 Char"/>
    <w:link w:val="Heading9"/>
    <w:rPr>
      <w:rFonts w:ascii="Cambria" w:eastAsia="Times New Roman" w:hAnsi="Cambria" w:cs="Cambria"/>
    </w:rPr>
  </w:style>
  <w:style w:type="character" w:customStyle="1" w:styleId="SubtitleChar">
    <w:name w:val="Subtitle Char"/>
    <w:link w:val="Subtitle"/>
    <w:rPr>
      <w:rFonts w:ascii="Cambria" w:eastAsia="Times New Roman" w:hAnsi="Cambria" w:cs="Cambria"/>
      <w:sz w:val="24"/>
      <w:szCs w:val="24"/>
    </w:rPr>
  </w:style>
  <w:style w:type="paragraph" w:styleId="Subtitle">
    <w:name w:val="Subtitle"/>
    <w:basedOn w:val="Normal"/>
    <w:next w:val="Normal"/>
    <w:link w:val="SubtitleChar"/>
    <w:qFormat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styleId="Hyperlink">
    <w:name w:val="Hyperlink"/>
    <w:rPr>
      <w:rFonts w:ascii="Times New Roman" w:eastAsia="Times New Roman" w:hAnsi="Times New Roman" w:cs="Times New Roman"/>
      <w:color w:val="0000FF"/>
      <w:u w:val="single"/>
    </w:rPr>
  </w:style>
  <w:style w:type="paragraph" w:styleId="ListParagraph">
    <w:name w:val="List Paragraph"/>
    <w:basedOn w:val="Normal"/>
    <w:qFormat/>
    <w:pPr>
      <w:widowControl/>
      <w:autoSpaceDE/>
      <w:autoSpaceDN/>
      <w:adjustRightInd/>
      <w:ind w:left="720"/>
      <w:contextualSpacing/>
    </w:pPr>
  </w:style>
  <w:style w:type="character" w:customStyle="1" w:styleId="Heading1Char">
    <w:name w:val="Heading 1 Char"/>
    <w:link w:val="Heading1"/>
    <w:rPr>
      <w:rFonts w:ascii="Cambria" w:eastAsia="Times New Roman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rPr>
      <w:rFonts w:ascii="Cambria" w:eastAsia="Times New Roman" w:hAnsi="Cambria" w:cs="Cambria"/>
      <w:b/>
      <w:bCs/>
      <w:sz w:val="26"/>
      <w:szCs w:val="26"/>
    </w:rPr>
  </w:style>
  <w:style w:type="character" w:customStyle="1" w:styleId="Heading4Char">
    <w:name w:val="Heading 4 Char"/>
    <w:link w:val="Heading4"/>
    <w:rPr>
      <w:rFonts w:ascii="Calibri" w:eastAsia="Times New Roman" w:hAnsi="Calibri" w:cs="Calibri"/>
      <w:b/>
      <w:bCs/>
      <w:sz w:val="28"/>
      <w:szCs w:val="28"/>
    </w:rPr>
  </w:style>
  <w:style w:type="character" w:customStyle="1" w:styleId="Heading5Char">
    <w:name w:val="Heading 5 Char"/>
    <w:link w:val="Heading5"/>
    <w:rPr>
      <w:rFonts w:ascii="Calibri" w:eastAsia="Times New Roman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Pr>
      <w:rFonts w:ascii="Calibri" w:eastAsia="Times New Roman" w:hAnsi="Calibri" w:cs="Calibri"/>
      <w:b/>
      <w:bCs/>
    </w:rPr>
  </w:style>
  <w:style w:type="character" w:customStyle="1" w:styleId="Heading7Char">
    <w:name w:val="Heading 7 Char"/>
    <w:link w:val="Heading7"/>
    <w:rPr>
      <w:rFonts w:ascii="Calibri" w:eastAsia="Times New Roman" w:hAnsi="Calibri" w:cs="Calibri"/>
      <w:sz w:val="24"/>
      <w:szCs w:val="24"/>
    </w:rPr>
  </w:style>
  <w:style w:type="character" w:customStyle="1" w:styleId="Heading8Char">
    <w:name w:val="Heading 8 Char"/>
    <w:link w:val="Heading8"/>
    <w:rPr>
      <w:rFonts w:ascii="Calibri" w:eastAsia="Times New Roman" w:hAnsi="Calibri" w:cs="Calibri"/>
      <w:i/>
      <w:iCs/>
      <w:sz w:val="24"/>
      <w:szCs w:val="24"/>
    </w:rPr>
  </w:style>
  <w:style w:type="character" w:customStyle="1" w:styleId="HeaderChar">
    <w:name w:val="Header Char"/>
    <w:link w:val="Header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TitleChar">
    <w:name w:val="Title Char"/>
    <w:link w:val="Title"/>
    <w:rPr>
      <w:rFonts w:ascii="Times New Roman" w:eastAsia="Times New Roman" w:hAnsi="Times New Roman" w:cs="Times New Roman"/>
      <w:b/>
      <w:sz w:val="24"/>
    </w:rPr>
  </w:style>
  <w:style w:type="paragraph" w:styleId="Title">
    <w:name w:val="Title"/>
    <w:basedOn w:val="Normal"/>
    <w:link w:val="TitleChar"/>
    <w:qFormat/>
    <w:pPr>
      <w:widowControl/>
      <w:autoSpaceDE/>
      <w:autoSpaceDN/>
      <w:adjustRightInd/>
      <w:jc w:val="center"/>
    </w:pPr>
    <w:rPr>
      <w:b/>
      <w:szCs w:val="20"/>
      <w:lang w:val="x-none" w:eastAsia="x-none"/>
    </w:rPr>
  </w:style>
  <w:style w:type="character" w:styleId="HTMLTypewriter">
    <w:name w:val="HTML Typewriter"/>
    <w:rPr>
      <w:rFonts w:ascii="Times New Roman" w:eastAsia="Times New Roman" w:hAnsi="Times New Roman" w:cs="Times New Roman"/>
      <w:szCs w:val="20"/>
    </w:rPr>
  </w:style>
  <w:style w:type="paragraph" w:customStyle="1" w:styleId="BodyText1">
    <w:name w:val="Body Text1"/>
    <w:pPr>
      <w:autoSpaceDE w:val="0"/>
      <w:autoSpaceDN w:val="0"/>
      <w:adjustRightInd w:val="0"/>
      <w:ind w:firstLine="480"/>
    </w:pPr>
    <w:rPr>
      <w:color w:val="000000"/>
      <w:szCs w:val="24"/>
      <w:lang w:val="en-US" w:eastAsia="en-US"/>
    </w:rPr>
  </w:style>
  <w:style w:type="character" w:customStyle="1" w:styleId="BalloonTextChar">
    <w:name w:val="Balloon Text Char"/>
    <w:link w:val="BalloonText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rPr>
      <w:rFonts w:ascii="Tahoma" w:hAnsi="Tahoma"/>
      <w:sz w:val="16"/>
      <w:szCs w:val="16"/>
      <w:lang w:val="x-none" w:eastAsia="x-none"/>
    </w:rPr>
  </w:style>
  <w:style w:type="character" w:customStyle="1" w:styleId="BodyTextChar">
    <w:name w:val="Body Text Char"/>
    <w:link w:val="BodyText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pPr>
      <w:widowControl/>
      <w:autoSpaceDE/>
      <w:autoSpaceDN/>
      <w:adjustRightInd/>
      <w:jc w:val="both"/>
    </w:pPr>
    <w:rPr>
      <w:lang w:val="x-none" w:eastAsia="x-none"/>
    </w:rPr>
  </w:style>
  <w:style w:type="table" w:styleId="TableGrid">
    <w:name w:val="Table Grid"/>
    <w:basedOn w:val="TableNormal"/>
    <w:uiPriority w:val="59"/>
    <w:rsid w:val="00971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jali.ailappagari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wp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2CB0A-60CD-4ED5-887F-DB04F6070E2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1</TotalTime>
  <Pages>1</Pages>
  <Words>875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Links>
    <vt:vector size="6" baseType="variant">
      <vt:variant>
        <vt:i4>4390961</vt:i4>
      </vt:variant>
      <vt:variant>
        <vt:i4>0</vt:i4>
      </vt:variant>
      <vt:variant>
        <vt:i4>0</vt:i4>
      </vt:variant>
      <vt:variant>
        <vt:i4>5</vt:i4>
      </vt:variant>
      <vt:variant>
        <vt:lpwstr>mailto:anjali.ailappagari@gmail.com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c17</dc:creator>
  <cp:keywords/>
  <cp:lastModifiedBy>Guest User</cp:lastModifiedBy>
  <cp:revision>2</cp:revision>
  <cp:lastPrinted>2013-01-24T11:32:00Z</cp:lastPrinted>
  <dcterms:created xsi:type="dcterms:W3CDTF">2021-10-25T17:23:00Z</dcterms:created>
  <dcterms:modified xsi:type="dcterms:W3CDTF">2021-10-25T17:23:00Z</dcterms:modified>
</cp:coreProperties>
</file>