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2F4C35" w14:textId="77777777" w:rsidR="001469C4" w:rsidRDefault="00FB08CF">
      <w:pPr>
        <w:pStyle w:val="Name"/>
      </w:pPr>
      <w:r>
        <w:t>dheeraj kumar singh</w:t>
      </w:r>
    </w:p>
    <w:p w14:paraId="558B8E81" w14:textId="05E7C39D" w:rsidR="001469C4" w:rsidRDefault="00FD39A0">
      <w:pPr>
        <w:pStyle w:val="ContactInfo"/>
      </w:pPr>
      <w:r>
        <w:t>Address:- A-1/166c, Madhu Vihar dwarka sector - 3 uttam nagar 110059</w:t>
      </w:r>
    </w:p>
    <w:p w14:paraId="274812F0" w14:textId="557132C7" w:rsidR="004B296D" w:rsidRDefault="004B296D">
      <w:pPr>
        <w:pStyle w:val="ContactInfo"/>
      </w:pPr>
      <w:r>
        <w:t>Mobile no:- 9958375994</w:t>
      </w:r>
    </w:p>
    <w:p w14:paraId="72B5E590" w14:textId="0E0802AC" w:rsidR="004B296D" w:rsidRDefault="008B6F9D">
      <w:pPr>
        <w:pStyle w:val="ContactInfo"/>
      </w:pPr>
      <w:r>
        <w:t>Email:- dheerajkumarsingh.kr998@gmail.com</w:t>
      </w:r>
    </w:p>
    <w:p w14:paraId="65E6D170" w14:textId="1FC383F6" w:rsidR="001469C4" w:rsidRDefault="00A6115A">
      <w:pPr>
        <w:pStyle w:val="Heading1"/>
      </w:pPr>
      <w:r>
        <w:t>career objective</w:t>
      </w:r>
    </w:p>
    <w:p w14:paraId="7C7A1814" w14:textId="6CA28E73" w:rsidR="001469C4" w:rsidRDefault="00797C7B" w:rsidP="00514824">
      <w:r>
        <w:t>I want to utilize</w:t>
      </w:r>
      <w:r w:rsidR="00B32070">
        <w:t xml:space="preserve"> my skills and knowl</w:t>
      </w:r>
      <w:r w:rsidR="00A0572A">
        <w:t>edge for</w:t>
      </w:r>
      <w:r w:rsidR="006B1562">
        <w:t xml:space="preserve"> the</w:t>
      </w:r>
      <w:r w:rsidR="00A0572A">
        <w:t xml:space="preserve"> organization</w:t>
      </w:r>
    </w:p>
    <w:sdt>
      <w:sdtPr>
        <w:id w:val="720946933"/>
        <w:placeholder>
          <w:docPart w:val="A2B4F1D3D0F54A4C942566E9E84B5D9B"/>
        </w:placeholder>
        <w:temporary/>
        <w:showingPlcHdr/>
        <w15:appearance w15:val="hidden"/>
      </w:sdtPr>
      <w:sdtEndPr/>
      <w:sdtContent>
        <w:p w14:paraId="534EC934" w14:textId="7F7AEE21" w:rsidR="001469C4" w:rsidRDefault="001556FC">
          <w:pPr>
            <w:pStyle w:val="Heading1"/>
          </w:pPr>
          <w:r>
            <w:t>Education</w:t>
          </w:r>
        </w:p>
      </w:sdtContent>
    </w:sdt>
    <w:tbl>
      <w:tblPr>
        <w:tblStyle w:val="TableGrid"/>
        <w:tblW w:w="9378" w:type="dxa"/>
        <w:tblInd w:w="-5" w:type="dxa"/>
        <w:tblLook w:val="04A0" w:firstRow="1" w:lastRow="0" w:firstColumn="1" w:lastColumn="0" w:noHBand="0" w:noVBand="1"/>
      </w:tblPr>
      <w:tblGrid>
        <w:gridCol w:w="1614"/>
        <w:gridCol w:w="1203"/>
        <w:gridCol w:w="2001"/>
        <w:gridCol w:w="1783"/>
        <w:gridCol w:w="1906"/>
        <w:gridCol w:w="992"/>
      </w:tblGrid>
      <w:tr w:rsidR="002F1936" w14:paraId="0E004CC5" w14:textId="77777777" w:rsidTr="002F1936">
        <w:trPr>
          <w:trHeight w:val="574"/>
        </w:trPr>
        <w:tc>
          <w:tcPr>
            <w:tcW w:w="1594" w:type="dxa"/>
          </w:tcPr>
          <w:p w14:paraId="4A7B307E" w14:textId="77777777" w:rsidR="00E44579" w:rsidRDefault="00E44579" w:rsidP="00DA56A7">
            <w:pPr>
              <w:rPr>
                <w:b/>
              </w:rPr>
            </w:pPr>
          </w:p>
          <w:p w14:paraId="329447E2" w14:textId="6A9753EA" w:rsidR="001803CB" w:rsidRPr="003C0AE4" w:rsidRDefault="001803CB" w:rsidP="00DA56A7">
            <w:pPr>
              <w:rPr>
                <w:b/>
              </w:rPr>
            </w:pPr>
            <w:r>
              <w:rPr>
                <w:b/>
              </w:rPr>
              <w:t xml:space="preserve">QUALIFICATION </w:t>
            </w:r>
          </w:p>
        </w:tc>
        <w:tc>
          <w:tcPr>
            <w:tcW w:w="1179" w:type="dxa"/>
          </w:tcPr>
          <w:p w14:paraId="7D96760D" w14:textId="77777777" w:rsidR="001803CB" w:rsidRPr="003C0AE4" w:rsidRDefault="001803CB" w:rsidP="00DA56A7">
            <w:pPr>
              <w:rPr>
                <w:b/>
              </w:rPr>
            </w:pPr>
            <w:r>
              <w:rPr>
                <w:b/>
              </w:rPr>
              <w:t>COURSE</w:t>
            </w:r>
          </w:p>
        </w:tc>
        <w:tc>
          <w:tcPr>
            <w:tcW w:w="1985" w:type="dxa"/>
          </w:tcPr>
          <w:p w14:paraId="103BBF78" w14:textId="77777777" w:rsidR="001803CB" w:rsidRPr="004429AF" w:rsidRDefault="001803CB" w:rsidP="00DA56A7">
            <w:pPr>
              <w:rPr>
                <w:b/>
              </w:rPr>
            </w:pPr>
            <w:r>
              <w:rPr>
                <w:b/>
              </w:rPr>
              <w:t>BOARD/UNIVERSITY</w:t>
            </w:r>
          </w:p>
        </w:tc>
        <w:tc>
          <w:tcPr>
            <w:tcW w:w="1765" w:type="dxa"/>
          </w:tcPr>
          <w:p w14:paraId="0DDC1C23" w14:textId="501341F0" w:rsidR="001803CB" w:rsidRDefault="001459BB" w:rsidP="00DA56A7">
            <w:pPr>
              <w:rPr>
                <w:b/>
              </w:rPr>
            </w:pPr>
            <w:r>
              <w:rPr>
                <w:b/>
              </w:rPr>
              <w:t>SCHOOL/COLLEGE</w:t>
            </w:r>
          </w:p>
        </w:tc>
        <w:tc>
          <w:tcPr>
            <w:tcW w:w="1889" w:type="dxa"/>
          </w:tcPr>
          <w:p w14:paraId="5F2D240D" w14:textId="141F3FB7" w:rsidR="001803CB" w:rsidRPr="009F450B" w:rsidRDefault="001803CB" w:rsidP="00DA56A7">
            <w:pPr>
              <w:rPr>
                <w:b/>
              </w:rPr>
            </w:pPr>
            <w:r>
              <w:rPr>
                <w:b/>
              </w:rPr>
              <w:t>CGPA/PERCENTAGE</w:t>
            </w:r>
          </w:p>
        </w:tc>
        <w:tc>
          <w:tcPr>
            <w:tcW w:w="966" w:type="dxa"/>
          </w:tcPr>
          <w:p w14:paraId="61CCEF2C" w14:textId="77777777" w:rsidR="001803CB" w:rsidRDefault="001803CB" w:rsidP="00DA56A7">
            <w:pPr>
              <w:rPr>
                <w:b/>
              </w:rPr>
            </w:pPr>
            <w:r>
              <w:rPr>
                <w:b/>
              </w:rPr>
              <w:t>YEAR OF PASSING</w:t>
            </w:r>
          </w:p>
        </w:tc>
      </w:tr>
      <w:tr w:rsidR="002F1936" w14:paraId="1DFBC13A" w14:textId="77777777" w:rsidTr="002F1936">
        <w:trPr>
          <w:trHeight w:val="293"/>
        </w:trPr>
        <w:tc>
          <w:tcPr>
            <w:tcW w:w="1594" w:type="dxa"/>
          </w:tcPr>
          <w:p w14:paraId="3C8DD69E" w14:textId="76DB981A" w:rsidR="001803CB" w:rsidRDefault="00A84F48" w:rsidP="00DA56A7">
            <w:r>
              <w:t>MATRIC</w:t>
            </w:r>
          </w:p>
        </w:tc>
        <w:tc>
          <w:tcPr>
            <w:tcW w:w="1179" w:type="dxa"/>
          </w:tcPr>
          <w:p w14:paraId="286F35F4" w14:textId="77777777" w:rsidR="001803CB" w:rsidRDefault="001803CB" w:rsidP="00DA56A7">
            <w:r>
              <w:t>10th</w:t>
            </w:r>
          </w:p>
        </w:tc>
        <w:tc>
          <w:tcPr>
            <w:tcW w:w="1985" w:type="dxa"/>
          </w:tcPr>
          <w:p w14:paraId="4D75A137" w14:textId="77777777" w:rsidR="001803CB" w:rsidRDefault="001803CB" w:rsidP="00DA56A7">
            <w:r>
              <w:t>C.B.S.E</w:t>
            </w:r>
          </w:p>
        </w:tc>
        <w:tc>
          <w:tcPr>
            <w:tcW w:w="1765" w:type="dxa"/>
          </w:tcPr>
          <w:p w14:paraId="5FF7BB80" w14:textId="0F03AF0A" w:rsidR="001803CB" w:rsidRDefault="004768B6" w:rsidP="00DA56A7">
            <w:r>
              <w:t xml:space="preserve">K. V. </w:t>
            </w:r>
            <w:r w:rsidR="00F36360">
              <w:t xml:space="preserve">DELHI </w:t>
            </w:r>
            <w:r w:rsidR="00C771AF">
              <w:t>CANTT- 10</w:t>
            </w:r>
          </w:p>
        </w:tc>
        <w:tc>
          <w:tcPr>
            <w:tcW w:w="1889" w:type="dxa"/>
          </w:tcPr>
          <w:p w14:paraId="34B69113" w14:textId="50301739" w:rsidR="001803CB" w:rsidRDefault="001803CB" w:rsidP="00DA56A7">
            <w:r>
              <w:t>5.6</w:t>
            </w:r>
          </w:p>
        </w:tc>
        <w:tc>
          <w:tcPr>
            <w:tcW w:w="966" w:type="dxa"/>
          </w:tcPr>
          <w:p w14:paraId="5AE8546D" w14:textId="77777777" w:rsidR="001803CB" w:rsidRDefault="001803CB" w:rsidP="00DA56A7">
            <w:r>
              <w:t>2012</w:t>
            </w:r>
          </w:p>
        </w:tc>
      </w:tr>
      <w:tr w:rsidR="002F1936" w14:paraId="0B4CAA9B" w14:textId="77777777" w:rsidTr="002F1936">
        <w:trPr>
          <w:trHeight w:val="278"/>
        </w:trPr>
        <w:tc>
          <w:tcPr>
            <w:tcW w:w="1594" w:type="dxa"/>
          </w:tcPr>
          <w:p w14:paraId="5E308990" w14:textId="06DDBC74" w:rsidR="001803CB" w:rsidRDefault="00A84F48" w:rsidP="00DA56A7">
            <w:r>
              <w:t xml:space="preserve">SENIOR </w:t>
            </w:r>
            <w:r w:rsidR="00121B1A">
              <w:t>SECONDARY</w:t>
            </w:r>
          </w:p>
        </w:tc>
        <w:tc>
          <w:tcPr>
            <w:tcW w:w="1179" w:type="dxa"/>
          </w:tcPr>
          <w:p w14:paraId="071A3BB2" w14:textId="77777777" w:rsidR="001803CB" w:rsidRDefault="001803CB" w:rsidP="00DA56A7">
            <w:r>
              <w:t>12th</w:t>
            </w:r>
          </w:p>
        </w:tc>
        <w:tc>
          <w:tcPr>
            <w:tcW w:w="1985" w:type="dxa"/>
          </w:tcPr>
          <w:p w14:paraId="1470E21A" w14:textId="77777777" w:rsidR="001803CB" w:rsidRDefault="001803CB" w:rsidP="00DA56A7">
            <w:r>
              <w:t>C.B.S.E</w:t>
            </w:r>
          </w:p>
        </w:tc>
        <w:tc>
          <w:tcPr>
            <w:tcW w:w="1765" w:type="dxa"/>
          </w:tcPr>
          <w:p w14:paraId="7A5DF7B2" w14:textId="576BFF07" w:rsidR="001803CB" w:rsidRDefault="00EF2A21" w:rsidP="00DA56A7">
            <w:r>
              <w:t xml:space="preserve">K. V. </w:t>
            </w:r>
            <w:r w:rsidR="00C771AF">
              <w:t>DELHI CANTT- 10</w:t>
            </w:r>
          </w:p>
        </w:tc>
        <w:tc>
          <w:tcPr>
            <w:tcW w:w="1889" w:type="dxa"/>
          </w:tcPr>
          <w:p w14:paraId="499EA908" w14:textId="3DE0F684" w:rsidR="001803CB" w:rsidRDefault="001803CB" w:rsidP="00DA56A7">
            <w:r>
              <w:t>66.2</w:t>
            </w:r>
          </w:p>
        </w:tc>
        <w:tc>
          <w:tcPr>
            <w:tcW w:w="966" w:type="dxa"/>
          </w:tcPr>
          <w:p w14:paraId="66C76A7A" w14:textId="77777777" w:rsidR="001803CB" w:rsidRDefault="001803CB" w:rsidP="00DA56A7">
            <w:r>
              <w:t>2014</w:t>
            </w:r>
          </w:p>
        </w:tc>
      </w:tr>
      <w:tr w:rsidR="002F1936" w14:paraId="59F5ED88" w14:textId="77777777" w:rsidTr="002F1936">
        <w:trPr>
          <w:trHeight w:val="590"/>
        </w:trPr>
        <w:tc>
          <w:tcPr>
            <w:tcW w:w="1594" w:type="dxa"/>
          </w:tcPr>
          <w:p w14:paraId="1739BF72" w14:textId="20423DC6" w:rsidR="001803CB" w:rsidRDefault="0005154D" w:rsidP="00DA56A7">
            <w:r>
              <w:t>GRADUATION</w:t>
            </w:r>
          </w:p>
        </w:tc>
        <w:tc>
          <w:tcPr>
            <w:tcW w:w="1179" w:type="dxa"/>
          </w:tcPr>
          <w:p w14:paraId="1D7248AA" w14:textId="77777777" w:rsidR="001803CB" w:rsidRDefault="001803CB" w:rsidP="00DA56A7">
            <w:r>
              <w:t>B.A. (PROGRAME)</w:t>
            </w:r>
          </w:p>
        </w:tc>
        <w:tc>
          <w:tcPr>
            <w:tcW w:w="1985" w:type="dxa"/>
          </w:tcPr>
          <w:p w14:paraId="445A69D7" w14:textId="77777777" w:rsidR="001803CB" w:rsidRDefault="001803CB" w:rsidP="00DA56A7">
            <w:r>
              <w:t>DELHI UNIVERSITY</w:t>
            </w:r>
          </w:p>
        </w:tc>
        <w:tc>
          <w:tcPr>
            <w:tcW w:w="1765" w:type="dxa"/>
          </w:tcPr>
          <w:p w14:paraId="193B9639" w14:textId="424CA0AB" w:rsidR="001803CB" w:rsidRDefault="00EF2A21" w:rsidP="00DA56A7">
            <w:r>
              <w:t>P. G. D. A. V. COLLEGE</w:t>
            </w:r>
          </w:p>
        </w:tc>
        <w:tc>
          <w:tcPr>
            <w:tcW w:w="1889" w:type="dxa"/>
          </w:tcPr>
          <w:p w14:paraId="5B9B2CE7" w14:textId="01F46E64" w:rsidR="001803CB" w:rsidRDefault="001803CB" w:rsidP="00DA56A7">
            <w:r>
              <w:t>58</w:t>
            </w:r>
          </w:p>
        </w:tc>
        <w:tc>
          <w:tcPr>
            <w:tcW w:w="966" w:type="dxa"/>
          </w:tcPr>
          <w:p w14:paraId="6B1684EA" w14:textId="77777777" w:rsidR="001803CB" w:rsidRDefault="001803CB" w:rsidP="00DA56A7">
            <w:r>
              <w:t>2017</w:t>
            </w:r>
          </w:p>
        </w:tc>
      </w:tr>
    </w:tbl>
    <w:p w14:paraId="42811DFC" w14:textId="5541658B" w:rsidR="00584D94" w:rsidRDefault="00584D94" w:rsidP="00DA56A7">
      <w:pPr>
        <w:pStyle w:val="Heading1"/>
      </w:pPr>
      <w:r>
        <w:t>other SKILLS AND CERTIFICATES</w:t>
      </w:r>
    </w:p>
    <w:p w14:paraId="48E1699A" w14:textId="46AE4587" w:rsidR="00C654C2" w:rsidRDefault="002B11B8" w:rsidP="0004207D">
      <w:pPr>
        <w:pStyle w:val="ListParagraph"/>
        <w:numPr>
          <w:ilvl w:val="0"/>
          <w:numId w:val="15"/>
        </w:numPr>
      </w:pPr>
      <w:r>
        <w:t>POST GRADUATE DI</w:t>
      </w:r>
      <w:r w:rsidR="008776EE">
        <w:t>PLOMA</w:t>
      </w:r>
      <w:r w:rsidR="00F81A70">
        <w:t xml:space="preserve"> IN </w:t>
      </w:r>
      <w:r w:rsidR="00EB72C4">
        <w:t>OFFICE MANAGEMENT</w:t>
      </w:r>
      <w:r w:rsidR="007A17C2">
        <w:t xml:space="preserve"> </w:t>
      </w:r>
      <w:r w:rsidR="008024E3" w:rsidRPr="000F4BE4">
        <w:rPr>
          <w:color w:val="002060"/>
        </w:rPr>
        <w:t xml:space="preserve">( NEW DELHI </w:t>
      </w:r>
      <w:r w:rsidR="00787FA7" w:rsidRPr="000F4BE4">
        <w:rPr>
          <w:color w:val="002060"/>
        </w:rPr>
        <w:t>YMCA)</w:t>
      </w:r>
    </w:p>
    <w:p w14:paraId="696E0AF7" w14:textId="6D31E45E" w:rsidR="003A5C3E" w:rsidRPr="00C654C2" w:rsidRDefault="00CB4D15" w:rsidP="00371A01">
      <w:pPr>
        <w:pStyle w:val="ListParagraph"/>
        <w:ind w:left="720"/>
      </w:pPr>
      <w:r>
        <w:t>(Shorthand, Computer Applications</w:t>
      </w:r>
      <w:r w:rsidR="003A5C3E">
        <w:t xml:space="preserve">, Business English </w:t>
      </w:r>
      <w:r w:rsidR="00371A01">
        <w:t>Communication</w:t>
      </w:r>
      <w:r w:rsidR="00852143">
        <w:t>, Corporate Management</w:t>
      </w:r>
      <w:r w:rsidR="00F76DA6">
        <w:t>, Management Concept of</w:t>
      </w:r>
      <w:r w:rsidR="006721E7">
        <w:t xml:space="preserve">:- </w:t>
      </w:r>
      <w:r w:rsidR="008642F6" w:rsidRPr="005D48DF">
        <w:rPr>
          <w:color w:val="7030A0"/>
        </w:rPr>
        <w:t>(</w:t>
      </w:r>
      <w:r w:rsidR="006721E7">
        <w:t>Sales and Mar</w:t>
      </w:r>
      <w:r w:rsidR="00B455BF">
        <w:t>keting, Fina</w:t>
      </w:r>
      <w:r w:rsidR="00EC299B">
        <w:t>nce Management, Or</w:t>
      </w:r>
      <w:r w:rsidR="006E1D46">
        <w:t xml:space="preserve">ganizational </w:t>
      </w:r>
      <w:r w:rsidR="00A96E7D">
        <w:t>Behavior</w:t>
      </w:r>
      <w:bookmarkStart w:id="0" w:name="_GoBack"/>
      <w:bookmarkEnd w:id="0"/>
      <w:r w:rsidR="00157EC5">
        <w:t xml:space="preserve">, </w:t>
      </w:r>
      <w:r w:rsidR="006332F3">
        <w:t xml:space="preserve">Human </w:t>
      </w:r>
      <w:r w:rsidR="00A43C97">
        <w:t>Resource M</w:t>
      </w:r>
      <w:r w:rsidR="009C4FF5">
        <w:t>anagement</w:t>
      </w:r>
      <w:r w:rsidR="009C4FF5" w:rsidRPr="005D48DF">
        <w:rPr>
          <w:color w:val="7030A0"/>
        </w:rPr>
        <w:t>.</w:t>
      </w:r>
      <w:r w:rsidR="008642F6" w:rsidRPr="005D48DF">
        <w:rPr>
          <w:color w:val="7030A0"/>
        </w:rPr>
        <w:t>)</w:t>
      </w:r>
      <w:r w:rsidR="008642F6">
        <w:t xml:space="preserve"> and </w:t>
      </w:r>
      <w:r w:rsidR="003972E8">
        <w:t>Commu</w:t>
      </w:r>
      <w:r w:rsidR="00AF139A">
        <w:t>nication Lab and Presentation Skills</w:t>
      </w:r>
      <w:r w:rsidR="007A4CF1">
        <w:t>.)</w:t>
      </w:r>
      <w:r w:rsidR="009C4FF5">
        <w:t xml:space="preserve"> </w:t>
      </w:r>
      <w:r w:rsidR="006E1D46">
        <w:t xml:space="preserve"> </w:t>
      </w:r>
    </w:p>
    <w:p w14:paraId="373E7574" w14:textId="00659CEA" w:rsidR="001B3788" w:rsidRDefault="001B3788" w:rsidP="001B3788">
      <w:pPr>
        <w:pStyle w:val="ListBullet"/>
        <w:numPr>
          <w:ilvl w:val="0"/>
          <w:numId w:val="15"/>
        </w:numPr>
      </w:pPr>
      <w:r>
        <w:t xml:space="preserve">DIPLOMA IN COMPUTER APPLICATION </w:t>
      </w:r>
    </w:p>
    <w:p w14:paraId="722CB676" w14:textId="77777777" w:rsidR="001B3788" w:rsidRDefault="001B3788" w:rsidP="001A0348">
      <w:pPr>
        <w:pStyle w:val="ListBullet"/>
        <w:numPr>
          <w:ilvl w:val="0"/>
          <w:numId w:val="0"/>
        </w:numPr>
        <w:ind w:left="720"/>
      </w:pPr>
      <w:r>
        <w:t xml:space="preserve">computer skills:- </w:t>
      </w:r>
      <w:proofErr w:type="spellStart"/>
      <w:r>
        <w:t>Ms</w:t>
      </w:r>
      <w:proofErr w:type="spellEnd"/>
      <w:r>
        <w:t xml:space="preserve">-office(word, Excel, Power Point, Access)  </w:t>
      </w:r>
    </w:p>
    <w:p w14:paraId="3860B47E" w14:textId="77777777" w:rsidR="001B3788" w:rsidRDefault="001B3788" w:rsidP="001A0348">
      <w:pPr>
        <w:pStyle w:val="ListBullet"/>
        <w:numPr>
          <w:ilvl w:val="0"/>
          <w:numId w:val="0"/>
        </w:numPr>
        <w:ind w:left="720"/>
      </w:pPr>
      <w:r>
        <w:t xml:space="preserve">                                     (Corel Draw, Photoshop, HTML, Tally, Project)</w:t>
      </w:r>
    </w:p>
    <w:p w14:paraId="70F927B4" w14:textId="77777777" w:rsidR="001B3788" w:rsidRDefault="001B3788" w:rsidP="001B3788">
      <w:pPr>
        <w:pStyle w:val="ListBullet"/>
        <w:numPr>
          <w:ilvl w:val="0"/>
          <w:numId w:val="15"/>
        </w:numPr>
      </w:pPr>
      <w:r>
        <w:t>Certificate of apriciation</w:t>
      </w:r>
    </w:p>
    <w:p w14:paraId="21750DBE" w14:textId="77777777" w:rsidR="001B3788" w:rsidRDefault="001B3788" w:rsidP="001A0348">
      <w:pPr>
        <w:pStyle w:val="ListBullet"/>
        <w:numPr>
          <w:ilvl w:val="0"/>
          <w:numId w:val="0"/>
        </w:numPr>
        <w:ind w:left="720"/>
      </w:pPr>
      <w:r>
        <w:t>Walk for life(support's cancer patient)</w:t>
      </w:r>
    </w:p>
    <w:p w14:paraId="229CF47D" w14:textId="77777777" w:rsidR="001B3788" w:rsidRDefault="001B3788" w:rsidP="001B3788">
      <w:pPr>
        <w:pStyle w:val="ListBullet"/>
        <w:numPr>
          <w:ilvl w:val="0"/>
          <w:numId w:val="16"/>
        </w:numPr>
      </w:pPr>
      <w:r>
        <w:t>Add-on Course</w:t>
      </w:r>
    </w:p>
    <w:p w14:paraId="7A5C174E" w14:textId="4EAADECC" w:rsidR="001B3788" w:rsidRDefault="001B3788" w:rsidP="001A0348">
      <w:pPr>
        <w:pStyle w:val="ListBullet"/>
        <w:numPr>
          <w:ilvl w:val="0"/>
          <w:numId w:val="0"/>
        </w:numPr>
        <w:ind w:left="720"/>
        <w:rPr>
          <w:lang w:val="en-IN"/>
        </w:rPr>
      </w:pPr>
      <w:r>
        <w:t xml:space="preserve">Legal Awareness </w:t>
      </w:r>
      <w:r w:rsidR="00CF322A">
        <w:rPr>
          <w:lang w:val="en-IN"/>
        </w:rPr>
        <w:t>Programme</w:t>
      </w:r>
      <w:r w:rsidR="00FC6799">
        <w:rPr>
          <w:lang w:val="en-IN"/>
        </w:rPr>
        <w:t xml:space="preserve">   </w:t>
      </w:r>
    </w:p>
    <w:p w14:paraId="4CA05711" w14:textId="77777777" w:rsidR="00E75522" w:rsidRDefault="00E75522" w:rsidP="001A0348">
      <w:pPr>
        <w:pStyle w:val="ListBullet"/>
        <w:numPr>
          <w:ilvl w:val="0"/>
          <w:numId w:val="0"/>
        </w:numPr>
        <w:ind w:left="720"/>
        <w:rPr>
          <w:lang w:val="en-IN"/>
        </w:rPr>
      </w:pPr>
    </w:p>
    <w:p w14:paraId="2A15084F" w14:textId="77777777" w:rsidR="002B5372" w:rsidRPr="00B02424" w:rsidRDefault="002B5372" w:rsidP="001A0348">
      <w:pPr>
        <w:pStyle w:val="ListBullet"/>
        <w:numPr>
          <w:ilvl w:val="0"/>
          <w:numId w:val="0"/>
        </w:numPr>
        <w:ind w:left="720"/>
        <w:rPr>
          <w:lang w:val="en-IN"/>
        </w:rPr>
      </w:pPr>
    </w:p>
    <w:p w14:paraId="394477EB" w14:textId="6AEFB607" w:rsidR="00CA3B3B" w:rsidRDefault="00CA3B3B" w:rsidP="000A2C79">
      <w:pPr>
        <w:pStyle w:val="ListBullet"/>
        <w:numPr>
          <w:ilvl w:val="0"/>
          <w:numId w:val="0"/>
        </w:numPr>
        <w:ind w:left="720"/>
      </w:pPr>
    </w:p>
    <w:sectPr w:rsidR="00CA3B3B">
      <w:headerReference w:type="default" r:id="rId8"/>
      <w:footerReference w:type="default" r:id="rId9"/>
      <w:headerReference w:type="first" r:id="rId10"/>
      <w:pgSz w:w="12240" w:h="15840" w:code="1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2215FE" w14:textId="77777777" w:rsidR="00E9215E" w:rsidRDefault="00E9215E">
      <w:r>
        <w:separator/>
      </w:r>
    </w:p>
  </w:endnote>
  <w:endnote w:type="continuationSeparator" w:id="0">
    <w:p w14:paraId="18FA86F4" w14:textId="77777777" w:rsidR="00E9215E" w:rsidRDefault="00E92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A8CEB7" w14:textId="77777777" w:rsidR="001469C4" w:rsidRDefault="001556FC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BC15B8" w14:textId="77777777" w:rsidR="00E9215E" w:rsidRDefault="00E9215E">
      <w:r>
        <w:separator/>
      </w:r>
    </w:p>
  </w:footnote>
  <w:footnote w:type="continuationSeparator" w:id="0">
    <w:p w14:paraId="63EF058A" w14:textId="77777777" w:rsidR="00E9215E" w:rsidRDefault="00E921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3E4F0E" w14:textId="77777777" w:rsidR="001469C4" w:rsidRDefault="001556FC"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24DBD255" wp14:editId="2020D5A1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04DD1471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E6031F" w14:textId="77777777" w:rsidR="001469C4" w:rsidRDefault="001556FC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26B057A8" wp14:editId="561F9D8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599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5EB0130" w14:textId="77777777" w:rsidR="001469C4" w:rsidRDefault="001469C4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26B057A8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">
              <v:shape id="Frame 5" o:spid="_x0000_s1027" style="position:absolute;left:1333;width:73152;height:96012;visibility:visible;mso-wrap-style:square;v-text-anchor:middle" coordsize="7315200,96012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5;top:4286;width:3582;height:8020;visibility:visible;mso-wrap-style:square;v-text-anchor:top" coordsize="240,528" o:spt="1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15EB0130" w14:textId="77777777" w:rsidR="001469C4" w:rsidRDefault="001469C4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1D74FD7"/>
    <w:multiLevelType w:val="hybridMultilevel"/>
    <w:tmpl w:val="4DE842F8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0F4954"/>
    <w:multiLevelType w:val="hybridMultilevel"/>
    <w:tmpl w:val="FC02848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EF162B"/>
    <w:multiLevelType w:val="hybridMultilevel"/>
    <w:tmpl w:val="956027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0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4"/>
  </w:num>
  <w:num w:numId="14">
    <w:abstractNumId w:val="11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1"/>
  <w:proofState w:spelling="clean"/>
  <w:attachedTemplate r:id="rId1"/>
  <w:defaultTabStop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CF"/>
    <w:rsid w:val="0004207D"/>
    <w:rsid w:val="0005154D"/>
    <w:rsid w:val="000716AE"/>
    <w:rsid w:val="000A2C79"/>
    <w:rsid w:val="000A6AB6"/>
    <w:rsid w:val="000D576D"/>
    <w:rsid w:val="000E72C6"/>
    <w:rsid w:val="000F0D0D"/>
    <w:rsid w:val="000F4BE4"/>
    <w:rsid w:val="000F5F35"/>
    <w:rsid w:val="000F6494"/>
    <w:rsid w:val="00106CF5"/>
    <w:rsid w:val="001159CF"/>
    <w:rsid w:val="00121B1A"/>
    <w:rsid w:val="00124DA1"/>
    <w:rsid w:val="00143D51"/>
    <w:rsid w:val="001459BB"/>
    <w:rsid w:val="001469C4"/>
    <w:rsid w:val="001556FC"/>
    <w:rsid w:val="00157EC5"/>
    <w:rsid w:val="0017168F"/>
    <w:rsid w:val="001803CB"/>
    <w:rsid w:val="00195532"/>
    <w:rsid w:val="001B3788"/>
    <w:rsid w:val="001C0303"/>
    <w:rsid w:val="001E1CEA"/>
    <w:rsid w:val="001E29DC"/>
    <w:rsid w:val="001F1D27"/>
    <w:rsid w:val="001F2ADA"/>
    <w:rsid w:val="00205F1C"/>
    <w:rsid w:val="002458B6"/>
    <w:rsid w:val="00250250"/>
    <w:rsid w:val="002577F2"/>
    <w:rsid w:val="00294115"/>
    <w:rsid w:val="002B1178"/>
    <w:rsid w:val="002B11B8"/>
    <w:rsid w:val="002B5372"/>
    <w:rsid w:val="002F1936"/>
    <w:rsid w:val="00315184"/>
    <w:rsid w:val="00341CF2"/>
    <w:rsid w:val="00351E1B"/>
    <w:rsid w:val="00371A01"/>
    <w:rsid w:val="00374101"/>
    <w:rsid w:val="003972E8"/>
    <w:rsid w:val="003A5C3E"/>
    <w:rsid w:val="003C038C"/>
    <w:rsid w:val="003E5CE7"/>
    <w:rsid w:val="00422784"/>
    <w:rsid w:val="00474DF7"/>
    <w:rsid w:val="004768B6"/>
    <w:rsid w:val="00486863"/>
    <w:rsid w:val="004B296D"/>
    <w:rsid w:val="004C3E89"/>
    <w:rsid w:val="004D6A59"/>
    <w:rsid w:val="004F0CFF"/>
    <w:rsid w:val="005060DF"/>
    <w:rsid w:val="00514824"/>
    <w:rsid w:val="005412A3"/>
    <w:rsid w:val="00584D94"/>
    <w:rsid w:val="005A1264"/>
    <w:rsid w:val="005C0077"/>
    <w:rsid w:val="005D48DF"/>
    <w:rsid w:val="005D5D68"/>
    <w:rsid w:val="00617353"/>
    <w:rsid w:val="006312E6"/>
    <w:rsid w:val="006332F3"/>
    <w:rsid w:val="00651EDB"/>
    <w:rsid w:val="00665426"/>
    <w:rsid w:val="006721E7"/>
    <w:rsid w:val="006855FB"/>
    <w:rsid w:val="00692536"/>
    <w:rsid w:val="006A67BD"/>
    <w:rsid w:val="006B1562"/>
    <w:rsid w:val="006E1D46"/>
    <w:rsid w:val="006F215A"/>
    <w:rsid w:val="0077370F"/>
    <w:rsid w:val="00787FA7"/>
    <w:rsid w:val="00797C7B"/>
    <w:rsid w:val="007A17C2"/>
    <w:rsid w:val="007A4CF1"/>
    <w:rsid w:val="008024E3"/>
    <w:rsid w:val="00852143"/>
    <w:rsid w:val="008642F6"/>
    <w:rsid w:val="008776EE"/>
    <w:rsid w:val="008B6F9D"/>
    <w:rsid w:val="008C41AA"/>
    <w:rsid w:val="008D5FFE"/>
    <w:rsid w:val="00917B29"/>
    <w:rsid w:val="0094340E"/>
    <w:rsid w:val="00954C5F"/>
    <w:rsid w:val="00962535"/>
    <w:rsid w:val="00975DB9"/>
    <w:rsid w:val="009C4FF5"/>
    <w:rsid w:val="009D2DCB"/>
    <w:rsid w:val="009D495D"/>
    <w:rsid w:val="009F0681"/>
    <w:rsid w:val="009F0EB0"/>
    <w:rsid w:val="00A03240"/>
    <w:rsid w:val="00A0572A"/>
    <w:rsid w:val="00A22030"/>
    <w:rsid w:val="00A312E2"/>
    <w:rsid w:val="00A33ABF"/>
    <w:rsid w:val="00A43C97"/>
    <w:rsid w:val="00A43ECF"/>
    <w:rsid w:val="00A6115A"/>
    <w:rsid w:val="00A62AAF"/>
    <w:rsid w:val="00A84F48"/>
    <w:rsid w:val="00A96E7D"/>
    <w:rsid w:val="00AA4C9D"/>
    <w:rsid w:val="00AF139A"/>
    <w:rsid w:val="00AF2B54"/>
    <w:rsid w:val="00B32070"/>
    <w:rsid w:val="00B455BF"/>
    <w:rsid w:val="00B85914"/>
    <w:rsid w:val="00B87D28"/>
    <w:rsid w:val="00BB15AC"/>
    <w:rsid w:val="00C27F31"/>
    <w:rsid w:val="00C35A86"/>
    <w:rsid w:val="00C46E58"/>
    <w:rsid w:val="00C50CBB"/>
    <w:rsid w:val="00C654C2"/>
    <w:rsid w:val="00C710D2"/>
    <w:rsid w:val="00C75CAE"/>
    <w:rsid w:val="00C771AF"/>
    <w:rsid w:val="00C84107"/>
    <w:rsid w:val="00CA3B3B"/>
    <w:rsid w:val="00CB4D15"/>
    <w:rsid w:val="00CC74AC"/>
    <w:rsid w:val="00CE79C8"/>
    <w:rsid w:val="00CF322A"/>
    <w:rsid w:val="00D254E3"/>
    <w:rsid w:val="00D42AD6"/>
    <w:rsid w:val="00DD15AD"/>
    <w:rsid w:val="00E1510C"/>
    <w:rsid w:val="00E44579"/>
    <w:rsid w:val="00E75522"/>
    <w:rsid w:val="00E84C79"/>
    <w:rsid w:val="00E9215E"/>
    <w:rsid w:val="00EA0083"/>
    <w:rsid w:val="00EB72C4"/>
    <w:rsid w:val="00EC299B"/>
    <w:rsid w:val="00EE7A60"/>
    <w:rsid w:val="00EF2A21"/>
    <w:rsid w:val="00F00769"/>
    <w:rsid w:val="00F200FB"/>
    <w:rsid w:val="00F21F72"/>
    <w:rsid w:val="00F36360"/>
    <w:rsid w:val="00F74E4E"/>
    <w:rsid w:val="00F76DA6"/>
    <w:rsid w:val="00F81A70"/>
    <w:rsid w:val="00FA4B2A"/>
    <w:rsid w:val="00FB08CF"/>
    <w:rsid w:val="00FC1E21"/>
    <w:rsid w:val="00FC6799"/>
    <w:rsid w:val="00FD3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F12BA0"/>
  <w15:chartTrackingRefBased/>
  <w15:docId w15:val="{B0CEEED6-AAF5-1446-8C57-7611D2814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before="120" w:after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  <w:style w:type="table" w:styleId="TableGrid">
    <w:name w:val="Table Grid"/>
    <w:basedOn w:val="TableNormal"/>
    <w:uiPriority w:val="39"/>
    <w:rsid w:val="008C41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glossaryDocument" Target="glossary/document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header" Target="header2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FA5E3802-7CC0-3A44-B361-BD57B8E0120A%7dtf50002018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A2B4F1D3D0F54A4C942566E9E84B5D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C1A900-22B3-BB48-A204-2C0E1948403E}"/>
      </w:docPartPr>
      <w:docPartBody>
        <w:p w:rsidR="0021123F" w:rsidRDefault="00B81082">
          <w:pPr>
            <w:pStyle w:val="A2B4F1D3D0F54A4C942566E9E84B5D9B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472C4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082"/>
    <w:rsid w:val="0004379D"/>
    <w:rsid w:val="000B6DC7"/>
    <w:rsid w:val="0021123F"/>
    <w:rsid w:val="002D488E"/>
    <w:rsid w:val="0031346A"/>
    <w:rsid w:val="00380BA6"/>
    <w:rsid w:val="003950A6"/>
    <w:rsid w:val="0040043E"/>
    <w:rsid w:val="0044787B"/>
    <w:rsid w:val="004D410B"/>
    <w:rsid w:val="004E5889"/>
    <w:rsid w:val="005004BF"/>
    <w:rsid w:val="005349A2"/>
    <w:rsid w:val="00552246"/>
    <w:rsid w:val="005A3B8D"/>
    <w:rsid w:val="005A3DA6"/>
    <w:rsid w:val="006A7EA3"/>
    <w:rsid w:val="00866242"/>
    <w:rsid w:val="008E0487"/>
    <w:rsid w:val="00946281"/>
    <w:rsid w:val="00A272FA"/>
    <w:rsid w:val="00AE78AE"/>
    <w:rsid w:val="00B5655F"/>
    <w:rsid w:val="00B77831"/>
    <w:rsid w:val="00B81082"/>
    <w:rsid w:val="00CC51D3"/>
    <w:rsid w:val="00DC1807"/>
    <w:rsid w:val="00F6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92E970ABBBF01418C9EB216BD062E30">
    <w:name w:val="592E970ABBBF01418C9EB216BD062E30"/>
  </w:style>
  <w:style w:type="paragraph" w:customStyle="1" w:styleId="535470DB604EAC41A2FCE6874A109E88">
    <w:name w:val="535470DB604EAC41A2FCE6874A109E88"/>
  </w:style>
  <w:style w:type="paragraph" w:customStyle="1" w:styleId="B82612944CE6EF4A8BE5D585175E04FB">
    <w:name w:val="B82612944CE6EF4A8BE5D585175E04FB"/>
  </w:style>
  <w:style w:type="paragraph" w:customStyle="1" w:styleId="6A4CA33FF80AED4AA12BB3222789480F">
    <w:name w:val="6A4CA33FF80AED4AA12BB3222789480F"/>
  </w:style>
  <w:style w:type="paragraph" w:customStyle="1" w:styleId="86AEA98D5F2A264CA038A1C1A0F7F192">
    <w:name w:val="86AEA98D5F2A264CA038A1C1A0F7F192"/>
  </w:style>
  <w:style w:type="paragraph" w:customStyle="1" w:styleId="B4D59349189E0249BAA3388BBF76DEDC">
    <w:name w:val="B4D59349189E0249BAA3388BBF76DEDC"/>
  </w:style>
  <w:style w:type="paragraph" w:customStyle="1" w:styleId="358FA2C2B6A43443931B82B16B93C5DA">
    <w:name w:val="358FA2C2B6A43443931B82B16B93C5DA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sz w:val="20"/>
      <w:szCs w:val="20"/>
      <w:lang w:eastAsia="ja-JP"/>
    </w:rPr>
  </w:style>
  <w:style w:type="paragraph" w:customStyle="1" w:styleId="ACA7A09889FEBA4BA9A97C07FE1DA882">
    <w:name w:val="ACA7A09889FEBA4BA9A97C07FE1DA882"/>
  </w:style>
  <w:style w:type="paragraph" w:customStyle="1" w:styleId="A2B4F1D3D0F54A4C942566E9E84B5D9B">
    <w:name w:val="A2B4F1D3D0F54A4C942566E9E84B5D9B"/>
  </w:style>
  <w:style w:type="paragraph" w:customStyle="1" w:styleId="D8259FBEC54C524B9FD9D0B39E6BE999">
    <w:name w:val="D8259FBEC54C524B9FD9D0B39E6BE999"/>
  </w:style>
  <w:style w:type="paragraph" w:customStyle="1" w:styleId="FFC0BE16529A0D4FB38353D7EBDA7826">
    <w:name w:val="FFC0BE16529A0D4FB38353D7EBDA7826"/>
  </w:style>
  <w:style w:type="paragraph" w:customStyle="1" w:styleId="3F3D4C67AC7B95488680DD9B93C7F226">
    <w:name w:val="3F3D4C67AC7B95488680DD9B93C7F2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0B46A-F61B-834D-A194-39A625E1EEF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%7bFA5E3802-7CC0-3A44-B361-BD57B8E0120A%7dtf50002018.dotx</Template>
  <TotalTime>35</TotalTime>
  <Pages>2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099583 75994</dc:creator>
  <cp:keywords/>
  <dc:description/>
  <cp:lastModifiedBy>919958375994</cp:lastModifiedBy>
  <cp:revision>46</cp:revision>
  <dcterms:created xsi:type="dcterms:W3CDTF">2020-05-27T09:53:00Z</dcterms:created>
  <dcterms:modified xsi:type="dcterms:W3CDTF">2020-05-27T16:25:00Z</dcterms:modified>
</cp:coreProperties>
</file>