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ListTable7Colorful-Accent61"/>
        <w:tblW w:w="5361" w:type="pct"/>
        <w:tblLook w:val="04A0" w:firstRow="1" w:lastRow="0" w:firstColumn="1" w:lastColumn="0" w:noHBand="0" w:noVBand="1"/>
        <w:tblDescription w:val="Layout table for name, contact info, and objective"/>
      </w:tblPr>
      <w:tblGrid>
        <w:gridCol w:w="10267"/>
      </w:tblGrid>
      <w:tr w:rsidR="00692703" w:rsidRPr="0059745A" w14:paraId="0A3CDC05" w14:textId="77777777" w:rsidTr="005974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7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268" w:type="dxa"/>
          </w:tcPr>
          <w:tbl>
            <w:tblPr>
              <w:tblStyle w:val="TableGrid"/>
              <w:tblW w:w="10041" w:type="dxa"/>
              <w:tblInd w:w="6" w:type="dxa"/>
              <w:tblLook w:val="04A0" w:firstRow="1" w:lastRow="0" w:firstColumn="1" w:lastColumn="0" w:noHBand="0" w:noVBand="1"/>
            </w:tblPr>
            <w:tblGrid>
              <w:gridCol w:w="5020"/>
              <w:gridCol w:w="5021"/>
            </w:tblGrid>
            <w:tr w:rsidR="0059745A" w:rsidRPr="0059745A" w14:paraId="69E942F8" w14:textId="77777777" w:rsidTr="0059745A">
              <w:trPr>
                <w:trHeight w:val="884"/>
              </w:trPr>
              <w:tc>
                <w:tcPr>
                  <w:tcW w:w="5020" w:type="dxa"/>
                </w:tcPr>
                <w:p w14:paraId="5D090BFB" w14:textId="77777777" w:rsidR="0059745A" w:rsidRPr="0059745A" w:rsidRDefault="0059745A" w:rsidP="00405A7C">
                  <w:pPr>
                    <w:pStyle w:val="ContactInfoEmphasis"/>
                    <w:jc w:val="left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5021" w:type="dxa"/>
                </w:tcPr>
                <w:p w14:paraId="34BB099F" w14:textId="77777777" w:rsidR="0059745A" w:rsidRPr="0059745A" w:rsidRDefault="0059745A" w:rsidP="0059745A">
                  <w:pPr>
                    <w:pStyle w:val="Title"/>
                    <w:jc w:val="left"/>
                    <w:rPr>
                      <w:rFonts w:ascii="Times New Roman" w:hAnsi="Times New Roman" w:cs="Times New Roman"/>
                      <w:sz w:val="40"/>
                      <w:szCs w:val="40"/>
                    </w:rPr>
                  </w:pPr>
                  <w:bookmarkStart w:id="0" w:name="_Hlk60936471"/>
                  <w:bookmarkEnd w:id="0"/>
                  <w:r w:rsidRPr="0059745A">
                    <w:rPr>
                      <w:rFonts w:ascii="Times New Roman" w:hAnsi="Times New Roman" w:cs="Times New Roman"/>
                      <w:sz w:val="40"/>
                      <w:szCs w:val="40"/>
                    </w:rPr>
                    <w:t>Arfath Baig S</w:t>
                  </w:r>
                </w:p>
                <w:p w14:paraId="066CF753" w14:textId="77777777" w:rsidR="0059745A" w:rsidRPr="0059745A" w:rsidRDefault="0059745A" w:rsidP="0059745A">
                  <w:pPr>
                    <w:pStyle w:val="ContactInfo"/>
                    <w:contextualSpacing w:val="0"/>
                    <w:jc w:val="left"/>
                    <w:rPr>
                      <w:rFonts w:ascii="Times New Roman" w:hAnsi="Times New Roman" w:cs="Times New Roman"/>
                    </w:rPr>
                  </w:pPr>
                  <w:r w:rsidRPr="0059745A">
                    <w:rPr>
                      <w:rFonts w:ascii="Times New Roman" w:hAnsi="Times New Roman" w:cs="Times New Roman"/>
                    </w:rPr>
                    <w:t xml:space="preserve">Flat no. B-2, 2nd floor, </w:t>
                  </w:r>
                  <w:proofErr w:type="spellStart"/>
                  <w:r w:rsidRPr="0059745A">
                    <w:rPr>
                      <w:rFonts w:ascii="Times New Roman" w:hAnsi="Times New Roman" w:cs="Times New Roman"/>
                    </w:rPr>
                    <w:t>nikhila</w:t>
                  </w:r>
                  <w:proofErr w:type="spellEnd"/>
                  <w:r w:rsidRPr="0059745A">
                    <w:rPr>
                      <w:rFonts w:ascii="Times New Roman" w:hAnsi="Times New Roman" w:cs="Times New Roman"/>
                    </w:rPr>
                    <w:t xml:space="preserve"> apartments, no.2, 6th cross, athmananda colony, </w:t>
                  </w:r>
                </w:p>
                <w:p w14:paraId="1D58E779" w14:textId="77777777" w:rsidR="0059745A" w:rsidRPr="0059745A" w:rsidRDefault="0059745A" w:rsidP="0059745A">
                  <w:pPr>
                    <w:pStyle w:val="ContactInfo"/>
                    <w:contextualSpacing w:val="0"/>
                    <w:jc w:val="left"/>
                    <w:rPr>
                      <w:rFonts w:ascii="Times New Roman" w:hAnsi="Times New Roman" w:cs="Times New Roman"/>
                    </w:rPr>
                  </w:pPr>
                  <w:r w:rsidRPr="0059745A">
                    <w:rPr>
                      <w:rFonts w:ascii="Times New Roman" w:hAnsi="Times New Roman" w:cs="Times New Roman"/>
                    </w:rPr>
                    <w:t xml:space="preserve">RT Nagar post, Bengaluru -560032 </w:t>
                  </w:r>
                  <w:sdt>
                    <w:sdtPr>
                      <w:rPr>
                        <w:rFonts w:ascii="Times New Roman" w:hAnsi="Times New Roman" w:cs="Times New Roman"/>
                      </w:rPr>
                      <w:alias w:val="Divider dot:"/>
                      <w:tag w:val="Divider dot:"/>
                      <w:id w:val="-1459182552"/>
                      <w:placeholder>
                        <w:docPart w:val="D677B528B6934489A2222A670F05105B"/>
                      </w:placeholder>
                      <w:temporary/>
                      <w:showingPlcHdr/>
                    </w:sdtPr>
                    <w:sdtEndPr/>
                    <w:sdtContent>
                      <w:r w:rsidRPr="0059745A">
                        <w:rPr>
                          <w:rFonts w:ascii="Times New Roman" w:hAnsi="Times New Roman" w:cs="Times New Roman"/>
                        </w:rPr>
                        <w:t>·</w:t>
                      </w:r>
                    </w:sdtContent>
                  </w:sdt>
                  <w:r w:rsidRPr="0059745A">
                    <w:rPr>
                      <w:rFonts w:ascii="Times New Roman" w:hAnsi="Times New Roman" w:cs="Times New Roman"/>
                    </w:rPr>
                    <w:t xml:space="preserve"> 6360741748</w:t>
                  </w:r>
                </w:p>
                <w:p w14:paraId="3F1D80F6" w14:textId="76B4C8E6" w:rsidR="0059745A" w:rsidRPr="0059745A" w:rsidRDefault="0059745A" w:rsidP="0059745A">
                  <w:pPr>
                    <w:pStyle w:val="ContactInfoEmphasis"/>
                    <w:jc w:val="left"/>
                    <w:rPr>
                      <w:rFonts w:ascii="Times New Roman" w:hAnsi="Times New Roman" w:cs="Times New Roman"/>
                    </w:rPr>
                  </w:pPr>
                  <w:r w:rsidRPr="0059745A">
                    <w:rPr>
                      <w:rFonts w:ascii="Times New Roman" w:hAnsi="Times New Roman" w:cs="Times New Roman"/>
                    </w:rPr>
                    <w:t xml:space="preserve">arfathbaig355@gmail.com </w:t>
                  </w:r>
                  <w:sdt>
                    <w:sdtPr>
                      <w:rPr>
                        <w:rFonts w:ascii="Times New Roman" w:hAnsi="Times New Roman" w:cs="Times New Roman"/>
                      </w:rPr>
                      <w:alias w:val="Divider dot:"/>
                      <w:tag w:val="Divider dot:"/>
                      <w:id w:val="2000459528"/>
                      <w:placeholder>
                        <w:docPart w:val="59ACE5B5D63740A89EF44340DD0F17F3"/>
                      </w:placeholder>
                      <w:temporary/>
                      <w:showingPlcHdr/>
                    </w:sdtPr>
                    <w:sdtEndPr/>
                    <w:sdtContent>
                      <w:r w:rsidRPr="0059745A">
                        <w:rPr>
                          <w:rFonts w:ascii="Times New Roman" w:hAnsi="Times New Roman" w:cs="Times New Roman"/>
                        </w:rPr>
                        <w:t>·</w:t>
                      </w:r>
                    </w:sdtContent>
                  </w:sdt>
                  <w:r w:rsidRPr="0059745A">
                    <w:rPr>
                      <w:rFonts w:ascii="Times New Roman" w:hAnsi="Times New Roman" w:cs="Times New Roman"/>
                    </w:rPr>
                    <w:t xml:space="preserve"> https://www.linkedin.com/in/arfath-baig-397b441ab</w:t>
                  </w:r>
                </w:p>
              </w:tc>
            </w:tr>
          </w:tbl>
          <w:p w14:paraId="5DFE923B" w14:textId="4C1B4FDF" w:rsidR="00692703" w:rsidRPr="0059745A" w:rsidRDefault="00692703" w:rsidP="00405A7C">
            <w:pPr>
              <w:pStyle w:val="ContactInfoEmphasis"/>
              <w:jc w:val="left"/>
              <w:rPr>
                <w:rFonts w:ascii="Times New Roman" w:hAnsi="Times New Roman" w:cs="Times New Roman"/>
              </w:rPr>
            </w:pPr>
          </w:p>
        </w:tc>
      </w:tr>
      <w:tr w:rsidR="009571D8" w:rsidRPr="0059745A" w14:paraId="0B33070F" w14:textId="77777777" w:rsidTr="005974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8" w:type="dxa"/>
          </w:tcPr>
          <w:p w14:paraId="13BD4424" w14:textId="77777777" w:rsidR="0059745A" w:rsidRDefault="0059745A" w:rsidP="0059745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i w:val="0"/>
                <w:sz w:val="28"/>
                <w:szCs w:val="24"/>
                <w:lang w:val="en-IN"/>
              </w:rPr>
            </w:pPr>
          </w:p>
          <w:p w14:paraId="0C9EF061" w14:textId="1860C346" w:rsidR="0059745A" w:rsidRPr="0059745A" w:rsidRDefault="0059745A" w:rsidP="0059745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i w:val="0"/>
                <w:sz w:val="28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i w:val="0"/>
                <w:sz w:val="28"/>
                <w:szCs w:val="24"/>
                <w:lang w:val="en-IN"/>
              </w:rPr>
              <w:t>CAREER OBJECTIVE</w:t>
            </w:r>
          </w:p>
          <w:p w14:paraId="5F877D7D" w14:textId="77777777" w:rsidR="0059745A" w:rsidRPr="0059745A" w:rsidRDefault="0059745A" w:rsidP="0059745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14:paraId="5BD16596" w14:textId="27F07CA0" w:rsidR="001755A8" w:rsidRPr="0059745A" w:rsidRDefault="006C10FB" w:rsidP="0059745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</w:pPr>
            <w:r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>A</w:t>
            </w:r>
            <w:r w:rsidR="0059745A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>s an</w:t>
            </w:r>
            <w:r w:rsidR="009267B5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 energetic</w:t>
            </w:r>
            <w:r w:rsidR="008B6D28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 fresher s</w:t>
            </w:r>
            <w:r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eeking to pursue a </w:t>
            </w:r>
            <w:r w:rsidR="00034E10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professional career </w:t>
            </w:r>
            <w:r w:rsidR="008B6D28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in a dynamic </w:t>
            </w:r>
            <w:r w:rsidR="002A0BA4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>environment, where</w:t>
            </w:r>
            <w:r w:rsidR="001A7ECA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 my </w:t>
            </w:r>
            <w:r w:rsidR="00D04250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creativity and </w:t>
            </w:r>
            <w:r w:rsidR="002A0BA4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technical </w:t>
            </w:r>
            <w:r w:rsidR="00D04250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skills can be utilised in </w:t>
            </w:r>
            <w:r w:rsidR="008A20E0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maximizing </w:t>
            </w:r>
            <w:r w:rsidR="003D5EEF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 xml:space="preserve">company profits while providing career </w:t>
            </w:r>
            <w:r w:rsidR="0042294A" w:rsidRPr="0059745A">
              <w:rPr>
                <w:rFonts w:ascii="Times New Roman" w:hAnsi="Times New Roman" w:cs="Times New Roman"/>
                <w:i w:val="0"/>
                <w:sz w:val="24"/>
                <w:szCs w:val="24"/>
                <w:lang w:val="en-IN"/>
              </w:rPr>
              <w:t>advancement opportunities</w:t>
            </w:r>
          </w:p>
        </w:tc>
      </w:tr>
    </w:tbl>
    <w:p w14:paraId="3FA27C94" w14:textId="493D707C" w:rsidR="004E01EB" w:rsidRPr="0059745A" w:rsidRDefault="006A656E" w:rsidP="00D55F3D">
      <w:pPr>
        <w:pStyle w:val="Heading1"/>
        <w:rPr>
          <w:rFonts w:ascii="Times New Roman" w:hAnsi="Times New Roman" w:cs="Times New Roman"/>
          <w:sz w:val="27"/>
          <w:szCs w:val="27"/>
        </w:rPr>
      </w:pPr>
      <w:r w:rsidRPr="0059745A">
        <w:rPr>
          <w:rFonts w:ascii="Times New Roman" w:hAnsi="Times New Roman" w:cs="Times New Roman"/>
          <w:sz w:val="27"/>
          <w:szCs w:val="27"/>
        </w:rPr>
        <w:t>education</w:t>
      </w:r>
    </w:p>
    <w:tbl>
      <w:tblPr>
        <w:tblStyle w:val="TableGrid"/>
        <w:tblW w:w="5738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1403"/>
      </w:tblGrid>
      <w:tr w:rsidR="001D0BF1" w:rsidRPr="0059745A" w14:paraId="78B4C997" w14:textId="77777777" w:rsidTr="00D54F2D">
        <w:trPr>
          <w:trHeight w:val="4126"/>
        </w:trPr>
        <w:tc>
          <w:tcPr>
            <w:tcW w:w="10716" w:type="dxa"/>
          </w:tcPr>
          <w:p w14:paraId="13F31740" w14:textId="77777777" w:rsidR="006A656E" w:rsidRPr="0059745A" w:rsidRDefault="006A656E" w:rsidP="006A656E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  <w:sz w:val="24"/>
              </w:rPr>
            </w:pPr>
            <w:r w:rsidRPr="0059745A">
              <w:rPr>
                <w:rFonts w:ascii="Times New Roman" w:hAnsi="Times New Roman" w:cs="Times New Roman"/>
                <w:sz w:val="24"/>
              </w:rPr>
              <w:t xml:space="preserve">august 2017-present </w:t>
            </w:r>
          </w:p>
          <w:p w14:paraId="6FCF9E4E" w14:textId="77777777" w:rsidR="006A656E" w:rsidRPr="0059745A" w:rsidRDefault="006A656E" w:rsidP="006A656E">
            <w:pPr>
              <w:pStyle w:val="Heading2"/>
              <w:contextualSpacing w:val="0"/>
              <w:outlineLvl w:val="1"/>
              <w:rPr>
                <w:rStyle w:val="SubtleReference"/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 xml:space="preserve">B.TECH (ece), </w:t>
            </w:r>
            <w:r w:rsidRPr="0059745A">
              <w:rPr>
                <w:rStyle w:val="SubtleReference"/>
                <w:rFonts w:ascii="Times New Roman" w:hAnsi="Times New Roman" w:cs="Times New Roman"/>
                <w:sz w:val="24"/>
                <w:szCs w:val="24"/>
              </w:rPr>
              <w:t>CMR University soet,</w:t>
            </w:r>
            <w:r w:rsidRPr="0059745A">
              <w:rPr>
                <w:rStyle w:val="SubtleReference"/>
                <w:rFonts w:ascii="Times New Roman" w:hAnsi="Times New Roman" w:cs="Times New Roman"/>
                <w:szCs w:val="24"/>
              </w:rPr>
              <w:t>bangalore</w:t>
            </w:r>
          </w:p>
          <w:p w14:paraId="0AF90F0D" w14:textId="77777777" w:rsidR="006A656E" w:rsidRPr="0059745A" w:rsidRDefault="006A656E" w:rsidP="006A656E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 xml:space="preserve">-Pursuing  BTech in Electronics and Communication Engineering </w:t>
            </w:r>
          </w:p>
          <w:p w14:paraId="0FC30AD1" w14:textId="77777777" w:rsidR="006A656E" w:rsidRPr="0059745A" w:rsidRDefault="006A656E" w:rsidP="006A656E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-Avg. CGPA till date: 8.5/10</w:t>
            </w:r>
          </w:p>
          <w:p w14:paraId="4882A408" w14:textId="77777777" w:rsidR="006A656E" w:rsidRPr="0059745A" w:rsidRDefault="006A656E" w:rsidP="006A656E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B91E9" w14:textId="77777777" w:rsidR="006A656E" w:rsidRPr="0059745A" w:rsidRDefault="006A656E" w:rsidP="006A656E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  <w:sz w:val="24"/>
              </w:rPr>
            </w:pPr>
            <w:r w:rsidRPr="0059745A">
              <w:rPr>
                <w:rFonts w:ascii="Times New Roman" w:hAnsi="Times New Roman" w:cs="Times New Roman"/>
                <w:sz w:val="24"/>
              </w:rPr>
              <w:t>april 2017</w:t>
            </w:r>
          </w:p>
          <w:p w14:paraId="40796AAA" w14:textId="77777777" w:rsidR="006A656E" w:rsidRPr="0059745A" w:rsidRDefault="006A656E" w:rsidP="006A656E">
            <w:pPr>
              <w:pStyle w:val="Heading2"/>
              <w:contextualSpacing w:val="0"/>
              <w:outlineLvl w:val="1"/>
              <w:rPr>
                <w:rStyle w:val="SubtleReference"/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59745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 xml:space="preserve"> /PUC, </w:t>
            </w:r>
            <w:r w:rsidRPr="0059745A">
              <w:rPr>
                <w:rStyle w:val="SubtleReference"/>
                <w:rFonts w:ascii="Times New Roman" w:hAnsi="Times New Roman" w:cs="Times New Roman"/>
                <w:sz w:val="24"/>
                <w:szCs w:val="24"/>
              </w:rPr>
              <w:t>PRESIDENCY PU COLLEGE, BANGALORE</w:t>
            </w:r>
          </w:p>
          <w:p w14:paraId="0CFDDF7E" w14:textId="77777777" w:rsidR="006A656E" w:rsidRPr="0059745A" w:rsidRDefault="006A656E" w:rsidP="006A656E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Style w:val="SubtleReference"/>
                <w:rFonts w:ascii="Times New Roman" w:hAnsi="Times New Roman" w:cs="Times New Roman"/>
              </w:rPr>
              <w:t>-</w:t>
            </w: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 xml:space="preserve"> Pursued PCME</w:t>
            </w:r>
          </w:p>
          <w:p w14:paraId="02738F30" w14:textId="77777777" w:rsidR="006A656E" w:rsidRPr="0059745A" w:rsidRDefault="006A656E" w:rsidP="006A656E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-Acquired  81.50%</w:t>
            </w:r>
          </w:p>
          <w:p w14:paraId="2648D092" w14:textId="77777777" w:rsidR="006A656E" w:rsidRPr="0059745A" w:rsidRDefault="006A656E" w:rsidP="006A656E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64A5B" w14:textId="77777777" w:rsidR="006A656E" w:rsidRPr="0059745A" w:rsidRDefault="006A656E" w:rsidP="006A656E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  <w:sz w:val="24"/>
              </w:rPr>
            </w:pPr>
            <w:r w:rsidRPr="0059745A">
              <w:rPr>
                <w:rFonts w:ascii="Times New Roman" w:hAnsi="Times New Roman" w:cs="Times New Roman"/>
                <w:sz w:val="24"/>
              </w:rPr>
              <w:t>april 2014</w:t>
            </w:r>
          </w:p>
          <w:p w14:paraId="1F0F6352" w14:textId="77777777" w:rsidR="006A656E" w:rsidRPr="0059745A" w:rsidRDefault="006A656E" w:rsidP="006A656E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b w:val="0"/>
                <w:smallCaps/>
                <w:color w:val="595959" w:themeColor="text1" w:themeTint="A6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9745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 xml:space="preserve">/SSLC, </w:t>
            </w:r>
            <w:r w:rsidRPr="0059745A">
              <w:rPr>
                <w:rStyle w:val="SubtleReference"/>
                <w:rFonts w:ascii="Times New Roman" w:hAnsi="Times New Roman" w:cs="Times New Roman"/>
                <w:sz w:val="24"/>
                <w:szCs w:val="24"/>
              </w:rPr>
              <w:t>RT NAGAR PUBLIC SCHOOL,</w:t>
            </w:r>
            <w:r w:rsidRPr="0059745A">
              <w:rPr>
                <w:rStyle w:val="SubtleReference"/>
                <w:rFonts w:ascii="Times New Roman" w:hAnsi="Times New Roman" w:cs="Times New Roman"/>
                <w:szCs w:val="24"/>
              </w:rPr>
              <w:t>bangalore</w:t>
            </w:r>
          </w:p>
          <w:p w14:paraId="2C620799" w14:textId="77777777" w:rsidR="006A656E" w:rsidRPr="0059745A" w:rsidRDefault="006A656E" w:rsidP="006A656E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 xml:space="preserve">- Pursued ICSE schooling </w:t>
            </w:r>
          </w:p>
          <w:p w14:paraId="4C3DB306" w14:textId="77777777" w:rsidR="002E7D96" w:rsidRPr="0059745A" w:rsidRDefault="006A656E" w:rsidP="005D5EC1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-Acquired 83.16%</w:t>
            </w:r>
          </w:p>
          <w:p w14:paraId="5ADA0313" w14:textId="5EA35FE0" w:rsidR="005D5EC1" w:rsidRPr="0059745A" w:rsidRDefault="005D5EC1" w:rsidP="005D5EC1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- Took part in TCS IT WIZ inter-school competition</w:t>
            </w:r>
          </w:p>
        </w:tc>
      </w:tr>
    </w:tbl>
    <w:p w14:paraId="4AA68FF4" w14:textId="643B65E9" w:rsidR="00DA59AA" w:rsidRPr="0059745A" w:rsidRDefault="006A656E" w:rsidP="0097790C">
      <w:pPr>
        <w:pStyle w:val="Heading1"/>
        <w:rPr>
          <w:rFonts w:ascii="Times New Roman" w:hAnsi="Times New Roman" w:cs="Times New Roman"/>
        </w:rPr>
      </w:pPr>
      <w:r w:rsidRPr="0059745A">
        <w:rPr>
          <w:rFonts w:ascii="Times New Roman" w:hAnsi="Times New Roman" w:cs="Times New Roman"/>
        </w:rPr>
        <w:t>internship</w:t>
      </w:r>
    </w:p>
    <w:tbl>
      <w:tblPr>
        <w:tblStyle w:val="TableGrid"/>
        <w:tblW w:w="5165" w:type="pct"/>
        <w:tblInd w:w="-23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10264"/>
      </w:tblGrid>
      <w:tr w:rsidR="00F61DF9" w:rsidRPr="0059745A" w14:paraId="7DC4A683" w14:textId="77777777" w:rsidTr="00D54F2D">
        <w:trPr>
          <w:trHeight w:val="1532"/>
        </w:trPr>
        <w:tc>
          <w:tcPr>
            <w:tcW w:w="9645" w:type="dxa"/>
            <w:tcMar>
              <w:top w:w="216" w:type="dxa"/>
            </w:tcMar>
          </w:tcPr>
          <w:p w14:paraId="2140A407" w14:textId="77777777" w:rsidR="006A656E" w:rsidRPr="0059745A" w:rsidRDefault="006A656E" w:rsidP="006A656E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  <w:sz w:val="24"/>
              </w:rPr>
            </w:pPr>
            <w:r w:rsidRPr="0059745A">
              <w:rPr>
                <w:rFonts w:ascii="Times New Roman" w:hAnsi="Times New Roman" w:cs="Times New Roman"/>
                <w:sz w:val="24"/>
              </w:rPr>
              <w:t>17 september 2020 – 24 october 2020</w:t>
            </w:r>
          </w:p>
          <w:p w14:paraId="47E16DF2" w14:textId="49B6FF3F" w:rsidR="006A656E" w:rsidRPr="0059745A" w:rsidRDefault="006A656E" w:rsidP="006A656E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 xml:space="preserve">artificial intelligence developer, </w:t>
            </w:r>
            <w:r w:rsidRPr="0059745A">
              <w:rPr>
                <w:rStyle w:val="SubtleReference"/>
                <w:rFonts w:ascii="Times New Roman" w:hAnsi="Times New Roman" w:cs="Times New Roman"/>
                <w:sz w:val="24"/>
                <w:szCs w:val="24"/>
              </w:rPr>
              <w:t>SMARTBRIDGe Educational Services Private Limited</w:t>
            </w:r>
          </w:p>
          <w:p w14:paraId="03BE6F24" w14:textId="585C9CB7" w:rsidR="00C705DD" w:rsidRPr="0059745A" w:rsidRDefault="006A656E" w:rsidP="00C705DD">
            <w:pPr>
              <w:pStyle w:val="ListBullet"/>
              <w:numPr>
                <w:ilvl w:val="0"/>
                <w:numId w:val="0"/>
              </w:numPr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-Att</w:t>
            </w:r>
            <w:r w:rsidR="00C705DD" w:rsidRPr="0059745A">
              <w:rPr>
                <w:rFonts w:ascii="Times New Roman" w:hAnsi="Times New Roman" w:cs="Times New Roman"/>
                <w:sz w:val="24"/>
                <w:szCs w:val="24"/>
              </w:rPr>
              <w:t>ended an internship and learnt about the applications of AI  and implemented a real time</w:t>
            </w:r>
          </w:p>
          <w:p w14:paraId="0807E687" w14:textId="39454EE2" w:rsidR="00B9382E" w:rsidRPr="0059745A" w:rsidRDefault="00C705DD" w:rsidP="00C705DD">
            <w:pPr>
              <w:pStyle w:val="ListBullet"/>
              <w:numPr>
                <w:ilvl w:val="0"/>
                <w:numId w:val="0"/>
              </w:numPr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project “Garbage Classification” using CNN ,which sorts waste according to its category using</w:t>
            </w:r>
          </w:p>
          <w:p w14:paraId="6DEED094" w14:textId="705419B7" w:rsidR="00C705DD" w:rsidRPr="0059745A" w:rsidRDefault="00C705DD" w:rsidP="00C705DD">
            <w:pPr>
              <w:pStyle w:val="ListBullet"/>
              <w:numPr>
                <w:ilvl w:val="0"/>
                <w:numId w:val="0"/>
              </w:numPr>
              <w:ind w:left="360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recognition and classification methods.</w:t>
            </w:r>
          </w:p>
        </w:tc>
      </w:tr>
    </w:tbl>
    <w:p w14:paraId="660E78E4" w14:textId="77777777" w:rsidR="00D54F2D" w:rsidRPr="0059745A" w:rsidRDefault="00D54F2D" w:rsidP="00D54F2D">
      <w:pPr>
        <w:pStyle w:val="Heading1"/>
        <w:rPr>
          <w:rFonts w:ascii="Times New Roman" w:hAnsi="Times New Roman" w:cs="Times New Roman"/>
          <w:sz w:val="27"/>
          <w:szCs w:val="27"/>
        </w:rPr>
      </w:pPr>
      <w:r w:rsidRPr="0059745A">
        <w:rPr>
          <w:rFonts w:ascii="Times New Roman" w:hAnsi="Times New Roman" w:cs="Times New Roman"/>
          <w:sz w:val="27"/>
          <w:szCs w:val="27"/>
        </w:rPr>
        <w:t>TECHNICAL SKILLS</w:t>
      </w:r>
    </w:p>
    <w:tbl>
      <w:tblPr>
        <w:tblStyle w:val="TableGrid"/>
        <w:tblW w:w="5113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785"/>
        <w:gridCol w:w="4787"/>
      </w:tblGrid>
      <w:tr w:rsidR="00D54F2D" w:rsidRPr="0059745A" w14:paraId="6A1878DC" w14:textId="77777777" w:rsidTr="00D54F2D">
        <w:trPr>
          <w:trHeight w:val="610"/>
        </w:trPr>
        <w:tc>
          <w:tcPr>
            <w:tcW w:w="4785" w:type="dxa"/>
          </w:tcPr>
          <w:p w14:paraId="5440BDDD" w14:textId="77777777" w:rsidR="00D54F2D" w:rsidRPr="0059745A" w:rsidRDefault="00D54F2D" w:rsidP="008E0BB8">
            <w:pPr>
              <w:pStyle w:val="ListBullet"/>
              <w:rPr>
                <w:rFonts w:ascii="Times New Roman" w:hAnsi="Times New Roman" w:cs="Times New Roman"/>
              </w:rPr>
            </w:pPr>
            <w:r w:rsidRPr="0059745A">
              <w:rPr>
                <w:rFonts w:ascii="Times New Roman" w:hAnsi="Times New Roman" w:cs="Times New Roman"/>
              </w:rPr>
              <w:t>Python</w:t>
            </w:r>
          </w:p>
          <w:p w14:paraId="52C09B81" w14:textId="77777777" w:rsidR="00D54F2D" w:rsidRPr="0059745A" w:rsidRDefault="00D54F2D" w:rsidP="008E0BB8">
            <w:pPr>
              <w:pStyle w:val="ListBullet"/>
              <w:rPr>
                <w:rFonts w:ascii="Times New Roman" w:hAnsi="Times New Roman" w:cs="Times New Roman"/>
              </w:rPr>
            </w:pPr>
            <w:r w:rsidRPr="0059745A">
              <w:rPr>
                <w:rFonts w:ascii="Times New Roman" w:hAnsi="Times New Roman" w:cs="Times New Roman"/>
              </w:rPr>
              <w:t>Circuit Building</w:t>
            </w:r>
          </w:p>
          <w:p w14:paraId="421A83FF" w14:textId="77777777" w:rsidR="00D54F2D" w:rsidRPr="0059745A" w:rsidRDefault="00D54F2D" w:rsidP="008E0BB8">
            <w:pPr>
              <w:pStyle w:val="ListBullet"/>
              <w:rPr>
                <w:rFonts w:ascii="Times New Roman" w:hAnsi="Times New Roman" w:cs="Times New Roman"/>
              </w:rPr>
            </w:pPr>
            <w:r w:rsidRPr="0059745A">
              <w:rPr>
                <w:rFonts w:ascii="Times New Roman" w:hAnsi="Times New Roman" w:cs="Times New Roman"/>
              </w:rPr>
              <w:t>Digital Electronics</w:t>
            </w:r>
          </w:p>
        </w:tc>
        <w:tc>
          <w:tcPr>
            <w:tcW w:w="4787" w:type="dxa"/>
            <w:tcMar>
              <w:left w:w="360" w:type="dxa"/>
            </w:tcMar>
          </w:tcPr>
          <w:p w14:paraId="0E46A934" w14:textId="77777777" w:rsidR="00D54F2D" w:rsidRPr="0059745A" w:rsidRDefault="00D54F2D" w:rsidP="008E0BB8">
            <w:pPr>
              <w:pStyle w:val="ListBullet"/>
              <w:rPr>
                <w:rFonts w:ascii="Times New Roman" w:hAnsi="Times New Roman" w:cs="Times New Roman"/>
              </w:rPr>
            </w:pPr>
            <w:r w:rsidRPr="0059745A">
              <w:rPr>
                <w:rFonts w:ascii="Times New Roman" w:hAnsi="Times New Roman" w:cs="Times New Roman"/>
              </w:rPr>
              <w:t>MATLAB</w:t>
            </w:r>
          </w:p>
          <w:p w14:paraId="47D5E204" w14:textId="77777777" w:rsidR="00D54F2D" w:rsidRPr="0059745A" w:rsidRDefault="00D54F2D" w:rsidP="008E0BB8">
            <w:pPr>
              <w:pStyle w:val="ListBullet"/>
              <w:rPr>
                <w:rFonts w:ascii="Times New Roman" w:hAnsi="Times New Roman" w:cs="Times New Roman"/>
                <w:lang w:val="en-IN" w:eastAsia="en-IN"/>
              </w:rPr>
            </w:pPr>
            <w:r w:rsidRPr="0059745A">
              <w:rPr>
                <w:rFonts w:ascii="Times New Roman" w:hAnsi="Times New Roman" w:cs="Times New Roman"/>
                <w:lang w:val="en-IN" w:eastAsia="en-IN"/>
              </w:rPr>
              <w:t>JAVA Basics</w:t>
            </w:r>
          </w:p>
          <w:p w14:paraId="5DCF05A5" w14:textId="6FB8892B" w:rsidR="00D54F2D" w:rsidRPr="0059745A" w:rsidRDefault="00D54F2D" w:rsidP="00D54F2D">
            <w:pPr>
              <w:pStyle w:val="ListBullet"/>
              <w:rPr>
                <w:rFonts w:ascii="Times New Roman" w:hAnsi="Times New Roman" w:cs="Times New Roman"/>
                <w:lang w:val="en-IN" w:eastAsia="en-IN"/>
              </w:rPr>
            </w:pPr>
            <w:r w:rsidRPr="0059745A">
              <w:rPr>
                <w:rFonts w:ascii="Times New Roman" w:hAnsi="Times New Roman" w:cs="Times New Roman"/>
                <w:lang w:val="en-IN" w:eastAsia="en-IN"/>
              </w:rPr>
              <w:t>Artificial intelligence</w:t>
            </w:r>
          </w:p>
        </w:tc>
      </w:tr>
    </w:tbl>
    <w:p w14:paraId="524CC403" w14:textId="77777777" w:rsidR="00D54F2D" w:rsidRPr="0059745A" w:rsidRDefault="00D54F2D" w:rsidP="00D54F2D">
      <w:pPr>
        <w:pStyle w:val="Heading1"/>
        <w:rPr>
          <w:rFonts w:ascii="Times New Roman" w:hAnsi="Times New Roman" w:cs="Times New Roman"/>
          <w:sz w:val="27"/>
          <w:szCs w:val="27"/>
        </w:rPr>
      </w:pPr>
      <w:r w:rsidRPr="0059745A">
        <w:rPr>
          <w:rFonts w:ascii="Times New Roman" w:hAnsi="Times New Roman" w:cs="Times New Roman"/>
          <w:sz w:val="27"/>
          <w:szCs w:val="27"/>
        </w:rPr>
        <w:lastRenderedPageBreak/>
        <w:t>projects</w:t>
      </w:r>
    </w:p>
    <w:p w14:paraId="66089190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  <w:lang w:val="en-IN" w:eastAsia="en-IN"/>
        </w:rPr>
        <w:t>Developed an AI based project named “Garbage Classification” using Convolutional Neural Network(CNN) Techniques and Deep Learning methods using python,7</w:t>
      </w:r>
      <w:r w:rsidRPr="0059745A">
        <w:rPr>
          <w:rFonts w:ascii="Times New Roman" w:hAnsi="Times New Roman" w:cs="Times New Roman"/>
          <w:sz w:val="24"/>
          <w:szCs w:val="24"/>
          <w:vertAlign w:val="superscript"/>
          <w:lang w:val="en-IN" w:eastAsia="en-IN"/>
        </w:rPr>
        <w:t>th</w:t>
      </w:r>
      <w:r w:rsidRPr="0059745A">
        <w:rPr>
          <w:rFonts w:ascii="Times New Roman" w:hAnsi="Times New Roman" w:cs="Times New Roman"/>
          <w:sz w:val="24"/>
          <w:szCs w:val="24"/>
          <w:lang w:val="en-IN" w:eastAsia="en-IN"/>
        </w:rPr>
        <w:t xml:space="preserve"> Sem,2020</w:t>
      </w:r>
    </w:p>
    <w:p w14:paraId="71C51F6B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  <w:lang w:val="en-IN" w:eastAsia="en-IN"/>
        </w:rPr>
        <w:t>Worked on “Smart Street Light system” using piezo and analogue electronics technology,4</w:t>
      </w:r>
      <w:r w:rsidRPr="0059745A">
        <w:rPr>
          <w:rFonts w:ascii="Times New Roman" w:hAnsi="Times New Roman" w:cs="Times New Roman"/>
          <w:sz w:val="24"/>
          <w:szCs w:val="24"/>
          <w:vertAlign w:val="superscript"/>
          <w:lang w:val="en-IN" w:eastAsia="en-IN"/>
        </w:rPr>
        <w:t>th</w:t>
      </w:r>
      <w:r w:rsidRPr="0059745A">
        <w:rPr>
          <w:rFonts w:ascii="Times New Roman" w:hAnsi="Times New Roman" w:cs="Times New Roman"/>
          <w:sz w:val="24"/>
          <w:szCs w:val="24"/>
          <w:lang w:val="en-IN" w:eastAsia="en-IN"/>
        </w:rPr>
        <w:t xml:space="preserve"> Sem,2019</w:t>
      </w:r>
    </w:p>
    <w:p w14:paraId="32535178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  <w:lang w:val="en-IN" w:eastAsia="en-IN"/>
        </w:rPr>
        <w:t>Developed an “Automatic Smart Parking system” using Arduino Uno and Ultrasonic Sensor module,3</w:t>
      </w:r>
      <w:r w:rsidRPr="0059745A">
        <w:rPr>
          <w:rFonts w:ascii="Times New Roman" w:hAnsi="Times New Roman" w:cs="Times New Roman"/>
          <w:sz w:val="24"/>
          <w:szCs w:val="24"/>
          <w:vertAlign w:val="superscript"/>
          <w:lang w:val="en-IN" w:eastAsia="en-IN"/>
        </w:rPr>
        <w:t>rd</w:t>
      </w:r>
      <w:r w:rsidRPr="0059745A">
        <w:rPr>
          <w:rFonts w:ascii="Times New Roman" w:hAnsi="Times New Roman" w:cs="Times New Roman"/>
          <w:sz w:val="24"/>
          <w:szCs w:val="24"/>
          <w:lang w:val="en-IN" w:eastAsia="en-IN"/>
        </w:rPr>
        <w:t xml:space="preserve"> Sem,2018  </w:t>
      </w:r>
    </w:p>
    <w:p w14:paraId="41693D56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</w:rPr>
        <w:t>Developed an “Obstacle Detecting Rover “which works with the help of solar energy and automated by Arduino Uno,1</w:t>
      </w:r>
      <w:r w:rsidRPr="0059745A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59745A">
        <w:rPr>
          <w:rFonts w:ascii="Times New Roman" w:hAnsi="Times New Roman" w:cs="Times New Roman"/>
          <w:sz w:val="24"/>
          <w:szCs w:val="24"/>
        </w:rPr>
        <w:t xml:space="preserve"> Sem,2017</w:t>
      </w:r>
    </w:p>
    <w:p w14:paraId="5E88FAC9" w14:textId="77777777" w:rsidR="00D54F2D" w:rsidRPr="0059745A" w:rsidRDefault="00D54F2D" w:rsidP="00D54F2D">
      <w:pPr>
        <w:pStyle w:val="Heading1"/>
        <w:rPr>
          <w:rFonts w:ascii="Times New Roman" w:eastAsiaTheme="minorHAnsi" w:hAnsi="Times New Roman" w:cs="Times New Roman"/>
          <w:color w:val="auto"/>
          <w:sz w:val="27"/>
          <w:szCs w:val="27"/>
        </w:rPr>
      </w:pPr>
      <w:r w:rsidRPr="0059745A">
        <w:rPr>
          <w:rFonts w:ascii="Times New Roman" w:hAnsi="Times New Roman" w:cs="Times New Roman"/>
          <w:sz w:val="27"/>
          <w:szCs w:val="27"/>
        </w:rPr>
        <w:t>achievements</w:t>
      </w:r>
    </w:p>
    <w:p w14:paraId="4809CA1C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</w:rPr>
        <w:t>Participated as  a Volunteer at events for Redbox ideas</w:t>
      </w:r>
    </w:p>
    <w:p w14:paraId="3A9B6CE3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</w:rPr>
        <w:t>Got an opportunity to be  a Freelancer at sky pillars Manpower Agency</w:t>
      </w:r>
    </w:p>
    <w:p w14:paraId="77AD1CB3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</w:rPr>
        <w:t>Successfully  organized technical as well as non-technical events  for many companies like  Samsung, Nvidia, Dell,Hindustan Uniliver and Star Sports.</w:t>
      </w:r>
    </w:p>
    <w:p w14:paraId="4732EFDF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</w:rPr>
        <w:t>Held a Volunteer position at Zomaland 2020 Food fest carnival for Paytm insider</w:t>
      </w:r>
    </w:p>
    <w:p w14:paraId="58FE5951" w14:textId="77777777" w:rsidR="00D54F2D" w:rsidRPr="0059745A" w:rsidRDefault="00D54F2D" w:rsidP="00D54F2D">
      <w:pPr>
        <w:pStyle w:val="Heading1"/>
        <w:rPr>
          <w:rFonts w:ascii="Times New Roman" w:hAnsi="Times New Roman" w:cs="Times New Roman"/>
          <w:color w:val="000000" w:themeColor="text1"/>
          <w:sz w:val="27"/>
          <w:szCs w:val="27"/>
        </w:rPr>
      </w:pPr>
      <w:r w:rsidRPr="0059745A">
        <w:rPr>
          <w:rFonts w:ascii="Times New Roman" w:hAnsi="Times New Roman" w:cs="Times New Roman"/>
          <w:sz w:val="27"/>
          <w:szCs w:val="27"/>
        </w:rPr>
        <w:t>ONLINE certifications</w:t>
      </w:r>
    </w:p>
    <w:p w14:paraId="30B565D3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</w:rPr>
        <w:t>Completed an online course on “VLSI- Physical Design” at Udemy.</w:t>
      </w:r>
    </w:p>
    <w:p w14:paraId="3A100A9F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</w:rPr>
        <w:t>Attended the workshop conducted by Microsoft Student Ambassadors on  “PCB Designing Using Ki Cad “ by Geeks God</w:t>
      </w:r>
    </w:p>
    <w:p w14:paraId="14744DBB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</w:rPr>
        <w:t>Attended the webinar conducted by CMR University on “Image and Video Tampering Attacks and its counter measures”</w:t>
      </w:r>
    </w:p>
    <w:p w14:paraId="4CD6BBDA" w14:textId="77777777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</w:rPr>
        <w:t>Attended the workshop on “IOT and its Application” conducted by Tharanga technologies</w:t>
      </w:r>
    </w:p>
    <w:p w14:paraId="1DD013D1" w14:textId="01786EAB" w:rsidR="00D54F2D" w:rsidRPr="0059745A" w:rsidRDefault="00D54F2D" w:rsidP="00D54F2D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59745A">
        <w:rPr>
          <w:rFonts w:ascii="Times New Roman" w:hAnsi="Times New Roman" w:cs="Times New Roman"/>
          <w:sz w:val="24"/>
          <w:szCs w:val="24"/>
          <w:lang w:val="en-IN" w:eastAsia="en-IN"/>
        </w:rPr>
        <w:t>Attended the webinar on “Nanomaterial-enhanced Integrated Photonics” conducted by CMR University</w:t>
      </w:r>
    </w:p>
    <w:p w14:paraId="72AEE8A3" w14:textId="3DF06514" w:rsidR="00E52E76" w:rsidRPr="0059745A" w:rsidRDefault="00E52E76" w:rsidP="00E52E76">
      <w:pPr>
        <w:pStyle w:val="Heading1"/>
        <w:rPr>
          <w:rFonts w:ascii="Times New Roman" w:hAnsi="Times New Roman" w:cs="Times New Roman"/>
        </w:rPr>
      </w:pPr>
      <w:r w:rsidRPr="0059745A">
        <w:rPr>
          <w:rFonts w:ascii="Times New Roman" w:hAnsi="Times New Roman" w:cs="Times New Roman"/>
        </w:rPr>
        <w:t xml:space="preserve">Soft </w:t>
      </w:r>
      <w:sdt>
        <w:sdtPr>
          <w:rPr>
            <w:rFonts w:ascii="Times New Roman" w:hAnsi="Times New Roman" w:cs="Times New Roman"/>
          </w:rPr>
          <w:alias w:val="Skills:"/>
          <w:tag w:val="Skills:"/>
          <w:id w:val="-76753470"/>
          <w:placeholder>
            <w:docPart w:val="E9E2BE4786E5437989AC723A67DE3F81"/>
          </w:placeholder>
          <w:temporary/>
          <w:showingPlcHdr/>
        </w:sdtPr>
        <w:sdtEndPr/>
        <w:sdtContent>
          <w:r w:rsidRPr="0059745A">
            <w:rPr>
              <w:rFonts w:ascii="Times New Roman" w:hAnsi="Times New Roman" w:cs="Times New Roman"/>
              <w:sz w:val="27"/>
              <w:szCs w:val="27"/>
            </w:rPr>
            <w:t>Skills</w:t>
          </w:r>
        </w:sdtContent>
      </w:sdt>
    </w:p>
    <w:tbl>
      <w:tblPr>
        <w:tblStyle w:val="TableGrid"/>
        <w:tblW w:w="500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4"/>
        <w:gridCol w:w="4685"/>
      </w:tblGrid>
      <w:tr w:rsidR="00E52E76" w:rsidRPr="0059745A" w14:paraId="1E761A13" w14:textId="77777777" w:rsidTr="008E0BB8">
        <w:trPr>
          <w:trHeight w:val="262"/>
        </w:trPr>
        <w:tc>
          <w:tcPr>
            <w:tcW w:w="4685" w:type="dxa"/>
          </w:tcPr>
          <w:p w14:paraId="3B1FBA83" w14:textId="77777777" w:rsidR="00E52E76" w:rsidRPr="0059745A" w:rsidRDefault="00E52E76" w:rsidP="008E0BB8">
            <w:pPr>
              <w:pStyle w:val="ListBullet"/>
              <w:rPr>
                <w:rFonts w:ascii="Times New Roman" w:hAnsi="Times New Roman" w:cs="Times New Roman"/>
              </w:rPr>
            </w:pPr>
            <w:r w:rsidRPr="0059745A">
              <w:rPr>
                <w:rFonts w:ascii="Times New Roman" w:hAnsi="Times New Roman" w:cs="Times New Roman"/>
              </w:rPr>
              <w:t>Leadership skills</w:t>
            </w:r>
          </w:p>
          <w:p w14:paraId="5F2DE814" w14:textId="77777777" w:rsidR="00E52E76" w:rsidRPr="0059745A" w:rsidRDefault="00E52E76" w:rsidP="008E0BB8">
            <w:pPr>
              <w:pStyle w:val="ListBullet"/>
              <w:rPr>
                <w:rFonts w:ascii="Times New Roman" w:hAnsi="Times New Roman" w:cs="Times New Roman"/>
              </w:rPr>
            </w:pPr>
            <w:r w:rsidRPr="0059745A">
              <w:rPr>
                <w:rFonts w:ascii="Times New Roman" w:hAnsi="Times New Roman" w:cs="Times New Roman"/>
              </w:rPr>
              <w:t>Critical thinking</w:t>
            </w:r>
          </w:p>
          <w:p w14:paraId="4B4312D3" w14:textId="24496DA5" w:rsidR="00E52E76" w:rsidRPr="0059745A" w:rsidRDefault="00E52E76" w:rsidP="008E0BB8">
            <w:pPr>
              <w:pStyle w:val="ListBullet"/>
              <w:rPr>
                <w:rFonts w:ascii="Times New Roman" w:hAnsi="Times New Roman" w:cs="Times New Roman"/>
              </w:rPr>
            </w:pPr>
            <w:r w:rsidRPr="0059745A">
              <w:rPr>
                <w:rFonts w:ascii="Times New Roman" w:hAnsi="Times New Roman" w:cs="Times New Roman"/>
              </w:rPr>
              <w:t>Team Player</w:t>
            </w:r>
          </w:p>
        </w:tc>
        <w:tc>
          <w:tcPr>
            <w:tcW w:w="4685" w:type="dxa"/>
            <w:tcMar>
              <w:left w:w="360" w:type="dxa"/>
            </w:tcMar>
          </w:tcPr>
          <w:p w14:paraId="6735FD52" w14:textId="77777777" w:rsidR="00E52E76" w:rsidRPr="0059745A" w:rsidRDefault="00E52E76" w:rsidP="008E0BB8">
            <w:pPr>
              <w:pStyle w:val="ListBullet"/>
              <w:rPr>
                <w:rFonts w:ascii="Times New Roman" w:hAnsi="Times New Roman" w:cs="Times New Roman"/>
              </w:rPr>
            </w:pPr>
            <w:r w:rsidRPr="0059745A">
              <w:rPr>
                <w:rFonts w:ascii="Times New Roman" w:hAnsi="Times New Roman" w:cs="Times New Roman"/>
              </w:rPr>
              <w:t>Time Management</w:t>
            </w:r>
          </w:p>
          <w:p w14:paraId="1D44165F" w14:textId="74375E8A" w:rsidR="00E52E76" w:rsidRPr="0059745A" w:rsidRDefault="00E52E76" w:rsidP="008E0BB8">
            <w:pPr>
              <w:pStyle w:val="ListBullet"/>
              <w:rPr>
                <w:rFonts w:ascii="Times New Roman" w:hAnsi="Times New Roman" w:cs="Times New Roman"/>
                <w:lang w:val="en-IN" w:eastAsia="en-IN"/>
              </w:rPr>
            </w:pPr>
            <w:r w:rsidRPr="0059745A">
              <w:rPr>
                <w:rFonts w:ascii="Times New Roman" w:hAnsi="Times New Roman" w:cs="Times New Roman"/>
                <w:lang w:val="en-IN" w:eastAsia="en-IN"/>
              </w:rPr>
              <w:t>Problem solving ability</w:t>
            </w:r>
          </w:p>
          <w:p w14:paraId="0B32D5D6" w14:textId="41101AE8" w:rsidR="00E52E76" w:rsidRPr="0059745A" w:rsidRDefault="00E52E76" w:rsidP="008E0BB8">
            <w:pPr>
              <w:pStyle w:val="ListBullet"/>
              <w:rPr>
                <w:rFonts w:ascii="Times New Roman" w:hAnsi="Times New Roman" w:cs="Times New Roman"/>
                <w:lang w:val="en-IN" w:eastAsia="en-IN"/>
              </w:rPr>
            </w:pPr>
            <w:r w:rsidRPr="0059745A">
              <w:rPr>
                <w:rFonts w:ascii="Times New Roman" w:hAnsi="Times New Roman" w:cs="Times New Roman"/>
                <w:lang w:val="en-IN" w:eastAsia="en-IN"/>
              </w:rPr>
              <w:t>Creativity</w:t>
            </w:r>
          </w:p>
          <w:p w14:paraId="581AFD59" w14:textId="77777777" w:rsidR="00E52E76" w:rsidRPr="0059745A" w:rsidRDefault="00E52E76" w:rsidP="008E0BB8">
            <w:pPr>
              <w:pStyle w:val="ListBullet"/>
              <w:numPr>
                <w:ilvl w:val="0"/>
                <w:numId w:val="0"/>
              </w:numPr>
              <w:ind w:left="360"/>
              <w:rPr>
                <w:rFonts w:ascii="Times New Roman" w:hAnsi="Times New Roman" w:cs="Times New Roman"/>
              </w:rPr>
            </w:pPr>
          </w:p>
        </w:tc>
      </w:tr>
    </w:tbl>
    <w:p w14:paraId="22D3AAFD" w14:textId="094471FE" w:rsidR="00D54F2D" w:rsidRPr="0059745A" w:rsidRDefault="00D54F2D" w:rsidP="00D54F2D">
      <w:pPr>
        <w:pStyle w:val="Heading1"/>
        <w:rPr>
          <w:rFonts w:ascii="Times New Roman" w:hAnsi="Times New Roman" w:cs="Times New Roman"/>
          <w:sz w:val="27"/>
          <w:szCs w:val="27"/>
        </w:rPr>
      </w:pPr>
      <w:r w:rsidRPr="0059745A">
        <w:rPr>
          <w:rFonts w:ascii="Times New Roman" w:hAnsi="Times New Roman" w:cs="Times New Roman"/>
          <w:sz w:val="27"/>
          <w:szCs w:val="27"/>
        </w:rPr>
        <w:t>languages</w:t>
      </w:r>
    </w:p>
    <w:tbl>
      <w:tblPr>
        <w:tblStyle w:val="TableGrid"/>
        <w:tblW w:w="9825" w:type="dxa"/>
        <w:tblInd w:w="360" w:type="dxa"/>
        <w:tblLook w:val="04A0" w:firstRow="1" w:lastRow="0" w:firstColumn="1" w:lastColumn="0" w:noHBand="0" w:noVBand="1"/>
      </w:tblPr>
      <w:tblGrid>
        <w:gridCol w:w="2463"/>
        <w:gridCol w:w="2441"/>
        <w:gridCol w:w="2483"/>
        <w:gridCol w:w="2438"/>
      </w:tblGrid>
      <w:tr w:rsidR="00D54F2D" w:rsidRPr="0059745A" w14:paraId="11EE217C" w14:textId="77777777" w:rsidTr="000D748F">
        <w:trPr>
          <w:trHeight w:val="1031"/>
        </w:trPr>
        <w:tc>
          <w:tcPr>
            <w:tcW w:w="2463" w:type="dxa"/>
          </w:tcPr>
          <w:p w14:paraId="2D536DD9" w14:textId="77777777" w:rsidR="00D54F2D" w:rsidRPr="0059745A" w:rsidRDefault="00D54F2D" w:rsidP="008E0BB8">
            <w:pPr>
              <w:pStyle w:val="ListBullet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</w:p>
        </w:tc>
        <w:tc>
          <w:tcPr>
            <w:tcW w:w="2441" w:type="dxa"/>
          </w:tcPr>
          <w:p w14:paraId="74A9F1AD" w14:textId="77777777" w:rsidR="00D54F2D" w:rsidRPr="0059745A" w:rsidRDefault="00D54F2D" w:rsidP="008E0BB8">
            <w:pPr>
              <w:pStyle w:val="ListBulle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Hindi</w:t>
            </w:r>
          </w:p>
        </w:tc>
        <w:tc>
          <w:tcPr>
            <w:tcW w:w="2483" w:type="dxa"/>
          </w:tcPr>
          <w:p w14:paraId="36A95D81" w14:textId="77777777" w:rsidR="00D54F2D" w:rsidRPr="0059745A" w:rsidRDefault="00D54F2D" w:rsidP="008E0BB8">
            <w:pPr>
              <w:pStyle w:val="ListBulle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Kannada</w:t>
            </w:r>
          </w:p>
        </w:tc>
        <w:tc>
          <w:tcPr>
            <w:tcW w:w="2438" w:type="dxa"/>
          </w:tcPr>
          <w:p w14:paraId="1A74E7D2" w14:textId="77777777" w:rsidR="00D54F2D" w:rsidRPr="0059745A" w:rsidRDefault="00D54F2D" w:rsidP="008E0BB8">
            <w:pPr>
              <w:pStyle w:val="ListBulle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745A">
              <w:rPr>
                <w:rFonts w:ascii="Times New Roman" w:hAnsi="Times New Roman" w:cs="Times New Roman"/>
                <w:sz w:val="24"/>
                <w:szCs w:val="24"/>
              </w:rPr>
              <w:t>Urdu</w:t>
            </w:r>
          </w:p>
        </w:tc>
      </w:tr>
    </w:tbl>
    <w:p w14:paraId="6FE58CE1" w14:textId="77777777" w:rsidR="00D54F2D" w:rsidRPr="0059745A" w:rsidRDefault="00D54F2D" w:rsidP="00D54F2D">
      <w:pPr>
        <w:pStyle w:val="Heading1"/>
        <w:rPr>
          <w:rFonts w:ascii="Times New Roman" w:hAnsi="Times New Roman" w:cs="Times New Roman"/>
        </w:rPr>
      </w:pPr>
      <w:r w:rsidRPr="0059745A">
        <w:rPr>
          <w:rFonts w:ascii="Times New Roman" w:hAnsi="Times New Roman" w:cs="Times New Roman"/>
        </w:rPr>
        <w:t>interests</w:t>
      </w:r>
    </w:p>
    <w:tbl>
      <w:tblPr>
        <w:tblStyle w:val="TableGrid"/>
        <w:tblW w:w="401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9360"/>
      </w:tblGrid>
      <w:tr w:rsidR="00D54F2D" w:rsidRPr="0059745A" w14:paraId="0D0B42C8" w14:textId="77777777" w:rsidTr="008E0BB8">
        <w:tc>
          <w:tcPr>
            <w:tcW w:w="7509" w:type="dxa"/>
          </w:tcPr>
          <w:tbl>
            <w:tblPr>
              <w:tblStyle w:val="TableGrid"/>
              <w:tblW w:w="9126" w:type="dxa"/>
              <w:tblInd w:w="360" w:type="dxa"/>
              <w:tblLook w:val="04A0" w:firstRow="1" w:lastRow="0" w:firstColumn="1" w:lastColumn="0" w:noHBand="0" w:noVBand="1"/>
            </w:tblPr>
            <w:tblGrid>
              <w:gridCol w:w="2014"/>
              <w:gridCol w:w="2537"/>
              <w:gridCol w:w="2429"/>
              <w:gridCol w:w="2146"/>
            </w:tblGrid>
            <w:tr w:rsidR="00D54F2D" w:rsidRPr="0059745A" w14:paraId="042C4E19" w14:textId="77777777" w:rsidTr="003017C5">
              <w:trPr>
                <w:trHeight w:val="782"/>
              </w:trPr>
              <w:tc>
                <w:tcPr>
                  <w:tcW w:w="2014" w:type="dxa"/>
                </w:tcPr>
                <w:p w14:paraId="545A8B53" w14:textId="77777777" w:rsidR="00D54F2D" w:rsidRPr="0059745A" w:rsidRDefault="00D54F2D" w:rsidP="009A114C">
                  <w:pPr>
                    <w:pStyle w:val="ListBullet"/>
                  </w:pPr>
                  <w:r w:rsidRPr="0059745A">
                    <w:t>Cricket</w:t>
                  </w:r>
                </w:p>
              </w:tc>
              <w:tc>
                <w:tcPr>
                  <w:tcW w:w="2537" w:type="dxa"/>
                </w:tcPr>
                <w:p w14:paraId="309FC519" w14:textId="77777777" w:rsidR="00D54F2D" w:rsidRPr="0059745A" w:rsidRDefault="00D54F2D" w:rsidP="008E0BB8">
                  <w:pPr>
                    <w:pStyle w:val="ListBullet"/>
                    <w:ind w:left="0" w:firstLine="0"/>
                    <w:rPr>
                      <w:rFonts w:ascii="Times New Roman" w:hAnsi="Times New Roman" w:cs="Times New Roman"/>
                    </w:rPr>
                  </w:pPr>
                  <w:r w:rsidRPr="0059745A">
                    <w:rPr>
                      <w:rFonts w:ascii="Times New Roman" w:hAnsi="Times New Roman" w:cs="Times New Roman"/>
                    </w:rPr>
                    <w:t>Technology</w:t>
                  </w:r>
                </w:p>
              </w:tc>
              <w:tc>
                <w:tcPr>
                  <w:tcW w:w="2429" w:type="dxa"/>
                </w:tcPr>
                <w:p w14:paraId="7C5910AB" w14:textId="77777777" w:rsidR="00D54F2D" w:rsidRPr="0059745A" w:rsidRDefault="00D54F2D" w:rsidP="008E0BB8">
                  <w:pPr>
                    <w:pStyle w:val="ListBullet"/>
                    <w:ind w:left="0" w:firstLine="0"/>
                    <w:rPr>
                      <w:rFonts w:ascii="Times New Roman" w:hAnsi="Times New Roman" w:cs="Times New Roman"/>
                    </w:rPr>
                  </w:pPr>
                  <w:r w:rsidRPr="0059745A">
                    <w:rPr>
                      <w:rFonts w:ascii="Times New Roman" w:hAnsi="Times New Roman" w:cs="Times New Roman"/>
                    </w:rPr>
                    <w:t>Swimming</w:t>
                  </w:r>
                </w:p>
              </w:tc>
              <w:tc>
                <w:tcPr>
                  <w:tcW w:w="2146" w:type="dxa"/>
                </w:tcPr>
                <w:p w14:paraId="7FE15FFC" w14:textId="77777777" w:rsidR="00D54F2D" w:rsidRPr="0059745A" w:rsidRDefault="00D54F2D" w:rsidP="008E0BB8">
                  <w:pPr>
                    <w:pStyle w:val="ListBullet"/>
                    <w:ind w:left="0" w:firstLine="0"/>
                    <w:rPr>
                      <w:rFonts w:ascii="Times New Roman" w:hAnsi="Times New Roman" w:cs="Times New Roman"/>
                    </w:rPr>
                  </w:pPr>
                  <w:r w:rsidRPr="0059745A">
                    <w:rPr>
                      <w:rFonts w:ascii="Times New Roman" w:hAnsi="Times New Roman" w:cs="Times New Roman"/>
                    </w:rPr>
                    <w:t xml:space="preserve">Music     </w:t>
                  </w:r>
                </w:p>
              </w:tc>
            </w:tr>
          </w:tbl>
          <w:p w14:paraId="32BCB8D3" w14:textId="77777777" w:rsidR="00D54F2D" w:rsidRPr="0059745A" w:rsidRDefault="00D54F2D" w:rsidP="0059745A">
            <w:pPr>
              <w:pStyle w:val="ListBullet"/>
              <w:numPr>
                <w:ilvl w:val="0"/>
                <w:numId w:val="0"/>
              </w:numPr>
              <w:ind w:left="270"/>
              <w:rPr>
                <w:rFonts w:ascii="Times New Roman" w:hAnsi="Times New Roman" w:cs="Times New Roman"/>
              </w:rPr>
            </w:pPr>
          </w:p>
        </w:tc>
      </w:tr>
    </w:tbl>
    <w:p w14:paraId="5A2F3D7B" w14:textId="22B7B09A" w:rsidR="005C0EA8" w:rsidRPr="0059745A" w:rsidRDefault="005C0EA8">
      <w:pPr>
        <w:pStyle w:val="Heading1"/>
        <w:rPr>
          <w:rFonts w:ascii="Times New Roman" w:hAnsi="Times New Roman" w:cs="Times New Roman"/>
          <w:sz w:val="27"/>
          <w:szCs w:val="27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35"/>
        <w:gridCol w:w="2017"/>
        <w:gridCol w:w="2052"/>
        <w:gridCol w:w="2014"/>
      </w:tblGrid>
      <w:tr w:rsidR="00423D79" w:rsidRPr="0059745A" w14:paraId="6A656964" w14:textId="77777777" w:rsidTr="004A482D">
        <w:trPr>
          <w:trHeight w:val="383"/>
        </w:trPr>
        <w:tc>
          <w:tcPr>
            <w:tcW w:w="2035" w:type="dxa"/>
          </w:tcPr>
          <w:p w14:paraId="4B77F785" w14:textId="5686A95E" w:rsidR="00423D79" w:rsidRPr="0059745A" w:rsidRDefault="00423D79" w:rsidP="00AB1970">
            <w:pPr>
              <w:pStyle w:val="ListBullet"/>
              <w:numPr>
                <w:ilvl w:val="0"/>
                <w:numId w:val="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14:paraId="545F7691" w14:textId="00CCC1A3" w:rsidR="00423D79" w:rsidRPr="0059745A" w:rsidRDefault="00423D79" w:rsidP="00AB1970">
            <w:pPr>
              <w:pStyle w:val="ListBullet"/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2" w:type="dxa"/>
          </w:tcPr>
          <w:p w14:paraId="6D547CED" w14:textId="4DA2C2F0" w:rsidR="00423D79" w:rsidRPr="0059745A" w:rsidRDefault="00423D79" w:rsidP="00AB1970">
            <w:pPr>
              <w:pStyle w:val="ListBullet"/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4" w:type="dxa"/>
          </w:tcPr>
          <w:p w14:paraId="5D4991A6" w14:textId="7822E5E3" w:rsidR="00423D79" w:rsidRPr="0059745A" w:rsidRDefault="00423D79" w:rsidP="00AB1970">
            <w:pPr>
              <w:pStyle w:val="ListBullet"/>
              <w:numPr>
                <w:ilvl w:val="0"/>
                <w:numId w:val="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88F221" w14:textId="3DE22CE4" w:rsidR="005D5EC1" w:rsidRPr="0059745A" w:rsidRDefault="005D5EC1" w:rsidP="0004167A">
      <w:pPr>
        <w:pStyle w:val="Heading1"/>
        <w:rPr>
          <w:rFonts w:ascii="Times New Roman" w:hAnsi="Times New Roman" w:cs="Times New Roman"/>
          <w:sz w:val="24"/>
          <w:szCs w:val="24"/>
        </w:rPr>
      </w:pPr>
    </w:p>
    <w:p w14:paraId="76A3B062" w14:textId="051D640F" w:rsidR="00DA3087" w:rsidRPr="0059745A" w:rsidRDefault="00DA3087" w:rsidP="00AB5D7D">
      <w:pPr>
        <w:pStyle w:val="Heading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E33C5E0" w14:textId="77777777" w:rsidR="00DA3087" w:rsidRPr="0059745A" w:rsidRDefault="00DA3087" w:rsidP="00AB5D7D">
      <w:pPr>
        <w:pStyle w:val="Heading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8292FD9" w14:textId="2FFCBBE9" w:rsidR="00E538F2" w:rsidRPr="0059745A" w:rsidRDefault="00E538F2" w:rsidP="006A656E">
      <w:pPr>
        <w:pStyle w:val="Heading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4921689" w14:textId="77777777" w:rsidR="00AB5D7D" w:rsidRPr="0059745A" w:rsidRDefault="00AB5D7D" w:rsidP="00AB5D7D">
      <w:pPr>
        <w:rPr>
          <w:rFonts w:ascii="Times New Roman" w:hAnsi="Times New Roman" w:cs="Times New Roman"/>
        </w:rPr>
      </w:pPr>
    </w:p>
    <w:sectPr w:rsidR="00AB5D7D" w:rsidRPr="0059745A" w:rsidSect="005A1B10">
      <w:footerReference w:type="default" r:id="rId8"/>
      <w:headerReference w:type="first" r:id="rId9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705092" w14:textId="77777777" w:rsidR="00D4758A" w:rsidRDefault="00D4758A" w:rsidP="0068194B">
      <w:r>
        <w:separator/>
      </w:r>
    </w:p>
    <w:p w14:paraId="77CFBC6A" w14:textId="77777777" w:rsidR="00D4758A" w:rsidRDefault="00D4758A"/>
    <w:p w14:paraId="777C245E" w14:textId="77777777" w:rsidR="00D4758A" w:rsidRDefault="00D4758A"/>
  </w:endnote>
  <w:endnote w:type="continuationSeparator" w:id="0">
    <w:p w14:paraId="4AA962CE" w14:textId="77777777" w:rsidR="00D4758A" w:rsidRDefault="00D4758A" w:rsidP="0068194B">
      <w:r>
        <w:continuationSeparator/>
      </w:r>
    </w:p>
    <w:p w14:paraId="5F406302" w14:textId="77777777" w:rsidR="00D4758A" w:rsidRDefault="00D4758A"/>
    <w:p w14:paraId="44232C54" w14:textId="77777777" w:rsidR="00D4758A" w:rsidRDefault="00D475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8C7145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11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F20D9C" w14:textId="77777777" w:rsidR="00D4758A" w:rsidRDefault="00D4758A" w:rsidP="0068194B">
      <w:r>
        <w:separator/>
      </w:r>
    </w:p>
    <w:p w14:paraId="0300BEC4" w14:textId="77777777" w:rsidR="00D4758A" w:rsidRDefault="00D4758A"/>
    <w:p w14:paraId="4EA3154E" w14:textId="77777777" w:rsidR="00D4758A" w:rsidRDefault="00D4758A"/>
  </w:footnote>
  <w:footnote w:type="continuationSeparator" w:id="0">
    <w:p w14:paraId="6A8CDD69" w14:textId="77777777" w:rsidR="00D4758A" w:rsidRDefault="00D4758A" w:rsidP="0068194B">
      <w:r>
        <w:continuationSeparator/>
      </w:r>
    </w:p>
    <w:p w14:paraId="3917062C" w14:textId="77777777" w:rsidR="00D4758A" w:rsidRDefault="00D4758A"/>
    <w:p w14:paraId="43549795" w14:textId="77777777" w:rsidR="00D4758A" w:rsidRDefault="00D4758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61E874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243934E" wp14:editId="25771E82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5FEB1B75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01A0127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842F0C"/>
    <w:multiLevelType w:val="multilevel"/>
    <w:tmpl w:val="3206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3" w15:restartNumberingAfterBreak="0">
    <w:nsid w:val="204A00A5"/>
    <w:multiLevelType w:val="hybridMultilevel"/>
    <w:tmpl w:val="05E8EFF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B15A0A"/>
    <w:multiLevelType w:val="hybridMultilevel"/>
    <w:tmpl w:val="1414A4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7841209"/>
    <w:multiLevelType w:val="multilevel"/>
    <w:tmpl w:val="2D36D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B34554"/>
    <w:multiLevelType w:val="hybridMultilevel"/>
    <w:tmpl w:val="FA12177C"/>
    <w:lvl w:ilvl="0" w:tplc="C3E49F1A">
      <w:start w:val="2021"/>
      <w:numFmt w:val="bullet"/>
      <w:lvlText w:val="-"/>
      <w:lvlJc w:val="left"/>
      <w:pPr>
        <w:ind w:left="720" w:hanging="360"/>
      </w:pPr>
      <w:rPr>
        <w:rFonts w:ascii="Calibri" w:eastAsiaTheme="maj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F9957B7"/>
    <w:multiLevelType w:val="hybridMultilevel"/>
    <w:tmpl w:val="BB88DE2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840FBB"/>
    <w:multiLevelType w:val="multilevel"/>
    <w:tmpl w:val="62F0E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DCE6731"/>
    <w:multiLevelType w:val="hybridMultilevel"/>
    <w:tmpl w:val="8410D044"/>
    <w:lvl w:ilvl="0" w:tplc="35AEAF24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84174D"/>
    <w:multiLevelType w:val="hybridMultilevel"/>
    <w:tmpl w:val="208E44B8"/>
    <w:lvl w:ilvl="0" w:tplc="C3E49F1A">
      <w:start w:val="2021"/>
      <w:numFmt w:val="bullet"/>
      <w:lvlText w:val="-"/>
      <w:lvlJc w:val="left"/>
      <w:pPr>
        <w:ind w:left="720" w:hanging="360"/>
      </w:pPr>
      <w:rPr>
        <w:rFonts w:ascii="Calibri" w:eastAsiaTheme="maj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AC735F"/>
    <w:multiLevelType w:val="hybridMultilevel"/>
    <w:tmpl w:val="5B62557A"/>
    <w:lvl w:ilvl="0" w:tplc="EE0CF590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7C74D6"/>
    <w:multiLevelType w:val="hybridMultilevel"/>
    <w:tmpl w:val="10FCF7D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072453"/>
    <w:multiLevelType w:val="hybridMultilevel"/>
    <w:tmpl w:val="91C490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0C67AC"/>
    <w:multiLevelType w:val="hybridMultilevel"/>
    <w:tmpl w:val="F0B8694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411086F"/>
    <w:multiLevelType w:val="hybridMultilevel"/>
    <w:tmpl w:val="8560274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5727A3"/>
    <w:multiLevelType w:val="multilevel"/>
    <w:tmpl w:val="A01AA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B3270C3"/>
    <w:multiLevelType w:val="hybridMultilevel"/>
    <w:tmpl w:val="0FFC72CE"/>
    <w:lvl w:ilvl="0" w:tplc="6E566A50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2"/>
  </w:num>
  <w:num w:numId="6">
    <w:abstractNumId w:val="3"/>
  </w:num>
  <w:num w:numId="7">
    <w:abstractNumId w:val="15"/>
  </w:num>
  <w:num w:numId="8">
    <w:abstractNumId w:val="2"/>
  </w:num>
  <w:num w:numId="9">
    <w:abstractNumId w:val="18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22"/>
  </w:num>
  <w:num w:numId="15">
    <w:abstractNumId w:val="16"/>
  </w:num>
  <w:num w:numId="16">
    <w:abstractNumId w:val="28"/>
  </w:num>
  <w:num w:numId="17">
    <w:abstractNumId w:val="20"/>
  </w:num>
  <w:num w:numId="18">
    <w:abstractNumId w:val="11"/>
  </w:num>
  <w:num w:numId="19">
    <w:abstractNumId w:val="29"/>
  </w:num>
  <w:num w:numId="20">
    <w:abstractNumId w:val="23"/>
  </w:num>
  <w:num w:numId="21">
    <w:abstractNumId w:val="21"/>
  </w:num>
  <w:num w:numId="22">
    <w:abstractNumId w:val="13"/>
  </w:num>
  <w:num w:numId="23">
    <w:abstractNumId w:val="17"/>
  </w:num>
  <w:num w:numId="24">
    <w:abstractNumId w:val="10"/>
  </w:num>
  <w:num w:numId="25">
    <w:abstractNumId w:val="27"/>
  </w:num>
  <w:num w:numId="26">
    <w:abstractNumId w:val="19"/>
  </w:num>
  <w:num w:numId="27">
    <w:abstractNumId w:val="24"/>
  </w:num>
  <w:num w:numId="28">
    <w:abstractNumId w:val="26"/>
  </w:num>
  <w:num w:numId="29">
    <w:abstractNumId w:val="25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715"/>
    <w:rsid w:val="000001EF"/>
    <w:rsid w:val="00004413"/>
    <w:rsid w:val="00007322"/>
    <w:rsid w:val="00007728"/>
    <w:rsid w:val="00024584"/>
    <w:rsid w:val="00024730"/>
    <w:rsid w:val="00033502"/>
    <w:rsid w:val="00034E10"/>
    <w:rsid w:val="00037426"/>
    <w:rsid w:val="0004167A"/>
    <w:rsid w:val="000508DE"/>
    <w:rsid w:val="0005189A"/>
    <w:rsid w:val="00055E95"/>
    <w:rsid w:val="0006554F"/>
    <w:rsid w:val="0007021F"/>
    <w:rsid w:val="000918C9"/>
    <w:rsid w:val="000B2BA5"/>
    <w:rsid w:val="000C22A7"/>
    <w:rsid w:val="000D3C14"/>
    <w:rsid w:val="000D748F"/>
    <w:rsid w:val="000E06E4"/>
    <w:rsid w:val="000E37F4"/>
    <w:rsid w:val="000E6840"/>
    <w:rsid w:val="000F0553"/>
    <w:rsid w:val="000F2F8C"/>
    <w:rsid w:val="0010006E"/>
    <w:rsid w:val="00101BF5"/>
    <w:rsid w:val="001045A8"/>
    <w:rsid w:val="00114A91"/>
    <w:rsid w:val="001300DA"/>
    <w:rsid w:val="001309DC"/>
    <w:rsid w:val="001427E1"/>
    <w:rsid w:val="001566CF"/>
    <w:rsid w:val="00160E82"/>
    <w:rsid w:val="00163668"/>
    <w:rsid w:val="00171566"/>
    <w:rsid w:val="00174676"/>
    <w:rsid w:val="001755A8"/>
    <w:rsid w:val="00184014"/>
    <w:rsid w:val="001860A8"/>
    <w:rsid w:val="00192008"/>
    <w:rsid w:val="001A3C71"/>
    <w:rsid w:val="001A7ECA"/>
    <w:rsid w:val="001B3B13"/>
    <w:rsid w:val="001B773F"/>
    <w:rsid w:val="001C0533"/>
    <w:rsid w:val="001C0E68"/>
    <w:rsid w:val="001C4B6F"/>
    <w:rsid w:val="001D0BF1"/>
    <w:rsid w:val="001D2F96"/>
    <w:rsid w:val="001E0092"/>
    <w:rsid w:val="001E0166"/>
    <w:rsid w:val="001E0C20"/>
    <w:rsid w:val="001E2E0F"/>
    <w:rsid w:val="001E3120"/>
    <w:rsid w:val="001E47E0"/>
    <w:rsid w:val="001E7E0C"/>
    <w:rsid w:val="001F0BB0"/>
    <w:rsid w:val="001F4E6D"/>
    <w:rsid w:val="001F6140"/>
    <w:rsid w:val="001F6623"/>
    <w:rsid w:val="00203573"/>
    <w:rsid w:val="0020597D"/>
    <w:rsid w:val="00213877"/>
    <w:rsid w:val="00213B4C"/>
    <w:rsid w:val="00224752"/>
    <w:rsid w:val="002253B0"/>
    <w:rsid w:val="00226784"/>
    <w:rsid w:val="00236D54"/>
    <w:rsid w:val="00240CE4"/>
    <w:rsid w:val="00241D8C"/>
    <w:rsid w:val="00241FDB"/>
    <w:rsid w:val="002448A8"/>
    <w:rsid w:val="0024720C"/>
    <w:rsid w:val="00257841"/>
    <w:rsid w:val="002617AE"/>
    <w:rsid w:val="002638D0"/>
    <w:rsid w:val="002647D3"/>
    <w:rsid w:val="00272883"/>
    <w:rsid w:val="00275EAE"/>
    <w:rsid w:val="002838AE"/>
    <w:rsid w:val="00294998"/>
    <w:rsid w:val="00297F18"/>
    <w:rsid w:val="002A0BA4"/>
    <w:rsid w:val="002A1945"/>
    <w:rsid w:val="002A7F88"/>
    <w:rsid w:val="002B04BC"/>
    <w:rsid w:val="002B1A0F"/>
    <w:rsid w:val="002B2026"/>
    <w:rsid w:val="002B2958"/>
    <w:rsid w:val="002B3FC8"/>
    <w:rsid w:val="002B477E"/>
    <w:rsid w:val="002C74E7"/>
    <w:rsid w:val="002D23C5"/>
    <w:rsid w:val="002D6137"/>
    <w:rsid w:val="002E77FD"/>
    <w:rsid w:val="002E7D96"/>
    <w:rsid w:val="002E7E61"/>
    <w:rsid w:val="002F05E5"/>
    <w:rsid w:val="002F09D5"/>
    <w:rsid w:val="002F254D"/>
    <w:rsid w:val="002F30E4"/>
    <w:rsid w:val="002F37D5"/>
    <w:rsid w:val="003017C5"/>
    <w:rsid w:val="00307140"/>
    <w:rsid w:val="0031492C"/>
    <w:rsid w:val="00316DFF"/>
    <w:rsid w:val="00317FE4"/>
    <w:rsid w:val="00325517"/>
    <w:rsid w:val="00325B57"/>
    <w:rsid w:val="00327B3C"/>
    <w:rsid w:val="00336056"/>
    <w:rsid w:val="003544E1"/>
    <w:rsid w:val="00362476"/>
    <w:rsid w:val="00366398"/>
    <w:rsid w:val="00376183"/>
    <w:rsid w:val="00376345"/>
    <w:rsid w:val="00380418"/>
    <w:rsid w:val="00380C25"/>
    <w:rsid w:val="0038557A"/>
    <w:rsid w:val="00386106"/>
    <w:rsid w:val="003A0632"/>
    <w:rsid w:val="003A30E5"/>
    <w:rsid w:val="003A6ADF"/>
    <w:rsid w:val="003B5928"/>
    <w:rsid w:val="003D380F"/>
    <w:rsid w:val="003D5EEF"/>
    <w:rsid w:val="003E160D"/>
    <w:rsid w:val="003E49D7"/>
    <w:rsid w:val="003F1D5F"/>
    <w:rsid w:val="00405128"/>
    <w:rsid w:val="00405A7C"/>
    <w:rsid w:val="00406CFF"/>
    <w:rsid w:val="00407DC9"/>
    <w:rsid w:val="00412D38"/>
    <w:rsid w:val="00416B25"/>
    <w:rsid w:val="00420592"/>
    <w:rsid w:val="00421868"/>
    <w:rsid w:val="0042294A"/>
    <w:rsid w:val="00423D79"/>
    <w:rsid w:val="004319E0"/>
    <w:rsid w:val="00434C9D"/>
    <w:rsid w:val="00437E8C"/>
    <w:rsid w:val="00440225"/>
    <w:rsid w:val="0045755C"/>
    <w:rsid w:val="004636CD"/>
    <w:rsid w:val="00467FCF"/>
    <w:rsid w:val="004726BC"/>
    <w:rsid w:val="00474105"/>
    <w:rsid w:val="00480E6E"/>
    <w:rsid w:val="00486277"/>
    <w:rsid w:val="00494CF6"/>
    <w:rsid w:val="00495F8D"/>
    <w:rsid w:val="004A1FAE"/>
    <w:rsid w:val="004A32FF"/>
    <w:rsid w:val="004A482D"/>
    <w:rsid w:val="004B06EB"/>
    <w:rsid w:val="004B6AD0"/>
    <w:rsid w:val="004C2D5D"/>
    <w:rsid w:val="004C33E1"/>
    <w:rsid w:val="004C79E3"/>
    <w:rsid w:val="004E01EB"/>
    <w:rsid w:val="004E2794"/>
    <w:rsid w:val="004F0FF5"/>
    <w:rsid w:val="004F16C4"/>
    <w:rsid w:val="00510392"/>
    <w:rsid w:val="00513E2A"/>
    <w:rsid w:val="00516BC2"/>
    <w:rsid w:val="00536BFE"/>
    <w:rsid w:val="00542F12"/>
    <w:rsid w:val="00543802"/>
    <w:rsid w:val="005465B4"/>
    <w:rsid w:val="00566A35"/>
    <w:rsid w:val="0056701E"/>
    <w:rsid w:val="005740D7"/>
    <w:rsid w:val="0058614C"/>
    <w:rsid w:val="0059745A"/>
    <w:rsid w:val="005A0F26"/>
    <w:rsid w:val="005A1B10"/>
    <w:rsid w:val="005A6850"/>
    <w:rsid w:val="005B1B1B"/>
    <w:rsid w:val="005C0EA8"/>
    <w:rsid w:val="005C5279"/>
    <w:rsid w:val="005C5932"/>
    <w:rsid w:val="005D3CA7"/>
    <w:rsid w:val="005D482E"/>
    <w:rsid w:val="005D4CC1"/>
    <w:rsid w:val="005D5EC1"/>
    <w:rsid w:val="005D6DB7"/>
    <w:rsid w:val="005F1E04"/>
    <w:rsid w:val="005F494F"/>
    <w:rsid w:val="005F4B91"/>
    <w:rsid w:val="005F55D2"/>
    <w:rsid w:val="00601293"/>
    <w:rsid w:val="00617E05"/>
    <w:rsid w:val="0062088B"/>
    <w:rsid w:val="0062312F"/>
    <w:rsid w:val="00623918"/>
    <w:rsid w:val="00625F2C"/>
    <w:rsid w:val="00635692"/>
    <w:rsid w:val="0064124E"/>
    <w:rsid w:val="0065636A"/>
    <w:rsid w:val="006618E9"/>
    <w:rsid w:val="00672BBE"/>
    <w:rsid w:val="00677506"/>
    <w:rsid w:val="0068194B"/>
    <w:rsid w:val="00692703"/>
    <w:rsid w:val="00693F0E"/>
    <w:rsid w:val="006A1962"/>
    <w:rsid w:val="006A346A"/>
    <w:rsid w:val="006A656E"/>
    <w:rsid w:val="006B5D48"/>
    <w:rsid w:val="006B7D7B"/>
    <w:rsid w:val="006C10FB"/>
    <w:rsid w:val="006C181D"/>
    <w:rsid w:val="006C1A5E"/>
    <w:rsid w:val="006D07C3"/>
    <w:rsid w:val="006E1507"/>
    <w:rsid w:val="006E500E"/>
    <w:rsid w:val="006E5B08"/>
    <w:rsid w:val="006E776E"/>
    <w:rsid w:val="006F170B"/>
    <w:rsid w:val="007064AE"/>
    <w:rsid w:val="00712D8B"/>
    <w:rsid w:val="00716654"/>
    <w:rsid w:val="0072534F"/>
    <w:rsid w:val="007273B7"/>
    <w:rsid w:val="00733E0A"/>
    <w:rsid w:val="00736A54"/>
    <w:rsid w:val="0074403D"/>
    <w:rsid w:val="00746D44"/>
    <w:rsid w:val="007518F9"/>
    <w:rsid w:val="00752B38"/>
    <w:rsid w:val="00753847"/>
    <w:rsid w:val="007538DC"/>
    <w:rsid w:val="00754AD0"/>
    <w:rsid w:val="00757803"/>
    <w:rsid w:val="00760976"/>
    <w:rsid w:val="00776C9E"/>
    <w:rsid w:val="0079206B"/>
    <w:rsid w:val="00792DC9"/>
    <w:rsid w:val="00796076"/>
    <w:rsid w:val="007A1644"/>
    <w:rsid w:val="007C0566"/>
    <w:rsid w:val="007C606B"/>
    <w:rsid w:val="007E6A61"/>
    <w:rsid w:val="007F1602"/>
    <w:rsid w:val="007F3F5D"/>
    <w:rsid w:val="00800F3A"/>
    <w:rsid w:val="00801140"/>
    <w:rsid w:val="00803404"/>
    <w:rsid w:val="00810DAE"/>
    <w:rsid w:val="00834955"/>
    <w:rsid w:val="008359AC"/>
    <w:rsid w:val="00836E0E"/>
    <w:rsid w:val="00846CBF"/>
    <w:rsid w:val="00855B59"/>
    <w:rsid w:val="00860461"/>
    <w:rsid w:val="0086405A"/>
    <w:rsid w:val="0086487C"/>
    <w:rsid w:val="00870B20"/>
    <w:rsid w:val="0087610B"/>
    <w:rsid w:val="008829F8"/>
    <w:rsid w:val="00883A48"/>
    <w:rsid w:val="00885897"/>
    <w:rsid w:val="00886FF7"/>
    <w:rsid w:val="008907BC"/>
    <w:rsid w:val="008968A2"/>
    <w:rsid w:val="008A20E0"/>
    <w:rsid w:val="008A2D79"/>
    <w:rsid w:val="008A6538"/>
    <w:rsid w:val="008B5F47"/>
    <w:rsid w:val="008B6D28"/>
    <w:rsid w:val="008C2715"/>
    <w:rsid w:val="008C7056"/>
    <w:rsid w:val="008F3B14"/>
    <w:rsid w:val="008F6F29"/>
    <w:rsid w:val="00901899"/>
    <w:rsid w:val="0090344B"/>
    <w:rsid w:val="00905715"/>
    <w:rsid w:val="0091321E"/>
    <w:rsid w:val="00913946"/>
    <w:rsid w:val="009154C0"/>
    <w:rsid w:val="00926232"/>
    <w:rsid w:val="009267B5"/>
    <w:rsid w:val="0092726B"/>
    <w:rsid w:val="0093041B"/>
    <w:rsid w:val="009361BA"/>
    <w:rsid w:val="00937BB6"/>
    <w:rsid w:val="00944F78"/>
    <w:rsid w:val="009510E7"/>
    <w:rsid w:val="00952C89"/>
    <w:rsid w:val="009571D8"/>
    <w:rsid w:val="00957309"/>
    <w:rsid w:val="009650EA"/>
    <w:rsid w:val="0096584B"/>
    <w:rsid w:val="00972487"/>
    <w:rsid w:val="0097790C"/>
    <w:rsid w:val="0098506E"/>
    <w:rsid w:val="00994109"/>
    <w:rsid w:val="00994231"/>
    <w:rsid w:val="00996548"/>
    <w:rsid w:val="009A114C"/>
    <w:rsid w:val="009A1673"/>
    <w:rsid w:val="009A44CE"/>
    <w:rsid w:val="009C05C0"/>
    <w:rsid w:val="009C2FF8"/>
    <w:rsid w:val="009C4DFC"/>
    <w:rsid w:val="009D44F8"/>
    <w:rsid w:val="009D4EA2"/>
    <w:rsid w:val="009E3160"/>
    <w:rsid w:val="009F220C"/>
    <w:rsid w:val="009F3B05"/>
    <w:rsid w:val="009F4931"/>
    <w:rsid w:val="009F670F"/>
    <w:rsid w:val="00A14534"/>
    <w:rsid w:val="00A16DAA"/>
    <w:rsid w:val="00A24162"/>
    <w:rsid w:val="00A25023"/>
    <w:rsid w:val="00A270EA"/>
    <w:rsid w:val="00A338CD"/>
    <w:rsid w:val="00A347EB"/>
    <w:rsid w:val="00A34BA2"/>
    <w:rsid w:val="00A36F27"/>
    <w:rsid w:val="00A42E32"/>
    <w:rsid w:val="00A451DF"/>
    <w:rsid w:val="00A466E5"/>
    <w:rsid w:val="00A46E63"/>
    <w:rsid w:val="00A51DC5"/>
    <w:rsid w:val="00A53DE1"/>
    <w:rsid w:val="00A615E1"/>
    <w:rsid w:val="00A72BAD"/>
    <w:rsid w:val="00A7407F"/>
    <w:rsid w:val="00A755E8"/>
    <w:rsid w:val="00A93A5D"/>
    <w:rsid w:val="00AB1970"/>
    <w:rsid w:val="00AB1EDB"/>
    <w:rsid w:val="00AB32F8"/>
    <w:rsid w:val="00AB5D7D"/>
    <w:rsid w:val="00AB610B"/>
    <w:rsid w:val="00AC15BC"/>
    <w:rsid w:val="00AC37F0"/>
    <w:rsid w:val="00AD360E"/>
    <w:rsid w:val="00AD40FB"/>
    <w:rsid w:val="00AD782D"/>
    <w:rsid w:val="00AD7FAB"/>
    <w:rsid w:val="00AE7650"/>
    <w:rsid w:val="00B10EBE"/>
    <w:rsid w:val="00B11390"/>
    <w:rsid w:val="00B236F1"/>
    <w:rsid w:val="00B24C28"/>
    <w:rsid w:val="00B50F99"/>
    <w:rsid w:val="00B51D1B"/>
    <w:rsid w:val="00B540F4"/>
    <w:rsid w:val="00B60FD0"/>
    <w:rsid w:val="00B61B4A"/>
    <w:rsid w:val="00B622DF"/>
    <w:rsid w:val="00B6332A"/>
    <w:rsid w:val="00B714B2"/>
    <w:rsid w:val="00B81760"/>
    <w:rsid w:val="00B81FED"/>
    <w:rsid w:val="00B8494C"/>
    <w:rsid w:val="00B9377D"/>
    <w:rsid w:val="00B9382E"/>
    <w:rsid w:val="00BA1546"/>
    <w:rsid w:val="00BB4E51"/>
    <w:rsid w:val="00BC01D0"/>
    <w:rsid w:val="00BD0DBB"/>
    <w:rsid w:val="00BD431F"/>
    <w:rsid w:val="00BD5A05"/>
    <w:rsid w:val="00BD5CED"/>
    <w:rsid w:val="00BD77E2"/>
    <w:rsid w:val="00BE423E"/>
    <w:rsid w:val="00BE5FB7"/>
    <w:rsid w:val="00BF61AC"/>
    <w:rsid w:val="00C0507C"/>
    <w:rsid w:val="00C4632A"/>
    <w:rsid w:val="00C47FA6"/>
    <w:rsid w:val="00C57FC6"/>
    <w:rsid w:val="00C66A7D"/>
    <w:rsid w:val="00C705DD"/>
    <w:rsid w:val="00C71494"/>
    <w:rsid w:val="00C73062"/>
    <w:rsid w:val="00C779DA"/>
    <w:rsid w:val="00C814F7"/>
    <w:rsid w:val="00C92A3D"/>
    <w:rsid w:val="00C93945"/>
    <w:rsid w:val="00CA4330"/>
    <w:rsid w:val="00CA4B4D"/>
    <w:rsid w:val="00CB35C3"/>
    <w:rsid w:val="00CC5107"/>
    <w:rsid w:val="00CC6CB8"/>
    <w:rsid w:val="00CD16DD"/>
    <w:rsid w:val="00CD323D"/>
    <w:rsid w:val="00CD6A19"/>
    <w:rsid w:val="00CE0AD2"/>
    <w:rsid w:val="00CE4030"/>
    <w:rsid w:val="00CE64B3"/>
    <w:rsid w:val="00CF1A49"/>
    <w:rsid w:val="00D04250"/>
    <w:rsid w:val="00D06262"/>
    <w:rsid w:val="00D0630C"/>
    <w:rsid w:val="00D23EF5"/>
    <w:rsid w:val="00D243A9"/>
    <w:rsid w:val="00D305E5"/>
    <w:rsid w:val="00D320C2"/>
    <w:rsid w:val="00D327DA"/>
    <w:rsid w:val="00D33FF8"/>
    <w:rsid w:val="00D37CD3"/>
    <w:rsid w:val="00D40C3F"/>
    <w:rsid w:val="00D4758A"/>
    <w:rsid w:val="00D50593"/>
    <w:rsid w:val="00D54F2D"/>
    <w:rsid w:val="00D55F3D"/>
    <w:rsid w:val="00D66A52"/>
    <w:rsid w:val="00D66EFA"/>
    <w:rsid w:val="00D72A2D"/>
    <w:rsid w:val="00D75153"/>
    <w:rsid w:val="00D900E5"/>
    <w:rsid w:val="00D916D3"/>
    <w:rsid w:val="00D94050"/>
    <w:rsid w:val="00D9521A"/>
    <w:rsid w:val="00D95C6D"/>
    <w:rsid w:val="00DA3087"/>
    <w:rsid w:val="00DA3914"/>
    <w:rsid w:val="00DA59AA"/>
    <w:rsid w:val="00DB2540"/>
    <w:rsid w:val="00DB6915"/>
    <w:rsid w:val="00DB7E1E"/>
    <w:rsid w:val="00DC1B78"/>
    <w:rsid w:val="00DC2A2F"/>
    <w:rsid w:val="00DC600B"/>
    <w:rsid w:val="00DD4524"/>
    <w:rsid w:val="00DD51A5"/>
    <w:rsid w:val="00DE093C"/>
    <w:rsid w:val="00DE0FAA"/>
    <w:rsid w:val="00DE136D"/>
    <w:rsid w:val="00DE6534"/>
    <w:rsid w:val="00DF19F9"/>
    <w:rsid w:val="00DF385C"/>
    <w:rsid w:val="00DF4D6C"/>
    <w:rsid w:val="00E01923"/>
    <w:rsid w:val="00E046B5"/>
    <w:rsid w:val="00E14498"/>
    <w:rsid w:val="00E2397A"/>
    <w:rsid w:val="00E254DB"/>
    <w:rsid w:val="00E300FC"/>
    <w:rsid w:val="00E362DB"/>
    <w:rsid w:val="00E42639"/>
    <w:rsid w:val="00E47B89"/>
    <w:rsid w:val="00E500BC"/>
    <w:rsid w:val="00E52E76"/>
    <w:rsid w:val="00E538F2"/>
    <w:rsid w:val="00E5632B"/>
    <w:rsid w:val="00E70240"/>
    <w:rsid w:val="00E71E6B"/>
    <w:rsid w:val="00E81CC5"/>
    <w:rsid w:val="00E85A87"/>
    <w:rsid w:val="00E85B4A"/>
    <w:rsid w:val="00E9491B"/>
    <w:rsid w:val="00E9528E"/>
    <w:rsid w:val="00EA5099"/>
    <w:rsid w:val="00EA79BF"/>
    <w:rsid w:val="00EA79CD"/>
    <w:rsid w:val="00EB04B3"/>
    <w:rsid w:val="00EB1DCF"/>
    <w:rsid w:val="00EB3B5E"/>
    <w:rsid w:val="00EC1351"/>
    <w:rsid w:val="00EC4CBF"/>
    <w:rsid w:val="00EE2CA8"/>
    <w:rsid w:val="00EE627D"/>
    <w:rsid w:val="00EF17E8"/>
    <w:rsid w:val="00EF51D9"/>
    <w:rsid w:val="00EF5EF9"/>
    <w:rsid w:val="00F03416"/>
    <w:rsid w:val="00F03565"/>
    <w:rsid w:val="00F03C38"/>
    <w:rsid w:val="00F130DD"/>
    <w:rsid w:val="00F24884"/>
    <w:rsid w:val="00F27D87"/>
    <w:rsid w:val="00F476C4"/>
    <w:rsid w:val="00F52A4D"/>
    <w:rsid w:val="00F61DF9"/>
    <w:rsid w:val="00F76515"/>
    <w:rsid w:val="00F81960"/>
    <w:rsid w:val="00F8769D"/>
    <w:rsid w:val="00F9350C"/>
    <w:rsid w:val="00F94EB5"/>
    <w:rsid w:val="00F9624D"/>
    <w:rsid w:val="00F97620"/>
    <w:rsid w:val="00FA70CC"/>
    <w:rsid w:val="00FB31C1"/>
    <w:rsid w:val="00FB3330"/>
    <w:rsid w:val="00FB58F2"/>
    <w:rsid w:val="00FC45A8"/>
    <w:rsid w:val="00FC6AEA"/>
    <w:rsid w:val="00FD3D13"/>
    <w:rsid w:val="00FE55A2"/>
    <w:rsid w:val="00FF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E41620E"/>
  <w15:docId w15:val="{554A6773-AB6E-AA40-8C0B-41CA91446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customStyle="1" w:styleId="GridTable1Light1">
    <w:name w:val="Grid Table 1 Light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31">
    <w:name w:val="Grid Table 3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21">
    <w:name w:val="List Table 2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31">
    <w:name w:val="List Table 3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customStyle="1" w:styleId="PlainTable11">
    <w:name w:val="Plain Table 1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Light1">
    <w:name w:val="Table Grid Light1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  <w:style w:type="paragraph" w:customStyle="1" w:styleId="styles-module--contentsection--qwyk">
    <w:name w:val="styles-module--contentsection--_qwyk"/>
    <w:basedOn w:val="Normal"/>
    <w:rsid w:val="00736A5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val="en-IN" w:eastAsia="en-IN"/>
    </w:rPr>
  </w:style>
  <w:style w:type="character" w:customStyle="1" w:styleId="styles-module--listitemtext--2jjd8">
    <w:name w:val="styles-module--listitemtext--2jjd8"/>
    <w:basedOn w:val="DefaultParagraphFont"/>
    <w:rsid w:val="00736A54"/>
  </w:style>
  <w:style w:type="paragraph" w:customStyle="1" w:styleId="trt0xe">
    <w:name w:val="trt0xe"/>
    <w:basedOn w:val="Normal"/>
    <w:rsid w:val="00272883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7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glossaryDocument" Target="glossary/document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ttikh\AppData\Roaming\Microsoft\Templates\Modern%20chronological%20resume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E9E2BE4786E5437989AC723A67DE3F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AE6E3A-30B8-47D0-A31A-80C2807F16B7}"/>
      </w:docPartPr>
      <w:docPartBody>
        <w:p w:rsidR="00347E3C" w:rsidRDefault="00A47220" w:rsidP="00A47220">
          <w:pPr>
            <w:pStyle w:val="E9E2BE4786E5437989AC723A67DE3F81"/>
          </w:pPr>
          <w:r w:rsidRPr="00CF1A49">
            <w:t>Skills</w:t>
          </w:r>
        </w:p>
      </w:docPartBody>
    </w:docPart>
    <w:docPart>
      <w:docPartPr>
        <w:name w:val="D677B528B6934489A2222A670F0510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2BADD7-7E3B-46CA-AD5C-BB89B813FE8E}"/>
      </w:docPartPr>
      <w:docPartBody>
        <w:p w:rsidR="009F1E41" w:rsidRDefault="00347E3C" w:rsidP="00347E3C">
          <w:pPr>
            <w:pStyle w:val="D677B528B6934489A2222A670F05105B"/>
          </w:pPr>
          <w:r w:rsidRPr="00CF1A49">
            <w:t>·</w:t>
          </w:r>
        </w:p>
      </w:docPartBody>
    </w:docPart>
    <w:docPart>
      <w:docPartPr>
        <w:name w:val="59ACE5B5D63740A89EF44340DD0F17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C5DEB-E0A0-49E4-ADAF-B169CF1467BE}"/>
      </w:docPartPr>
      <w:docPartBody>
        <w:p w:rsidR="009F1E41" w:rsidRDefault="00347E3C" w:rsidP="00347E3C">
          <w:pPr>
            <w:pStyle w:val="59ACE5B5D63740A89EF44340DD0F17F3"/>
          </w:pPr>
          <w:r w:rsidRPr="00CF1A49">
            <w:t>·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7BA7"/>
    <w:rsid w:val="00024F38"/>
    <w:rsid w:val="00034196"/>
    <w:rsid w:val="00066AD4"/>
    <w:rsid w:val="00070147"/>
    <w:rsid w:val="000F2C14"/>
    <w:rsid w:val="001B5F6C"/>
    <w:rsid w:val="00214F49"/>
    <w:rsid w:val="00347E3C"/>
    <w:rsid w:val="0035660A"/>
    <w:rsid w:val="003731E9"/>
    <w:rsid w:val="00404FC7"/>
    <w:rsid w:val="005914F6"/>
    <w:rsid w:val="005C1708"/>
    <w:rsid w:val="005C3C06"/>
    <w:rsid w:val="006659B2"/>
    <w:rsid w:val="00680299"/>
    <w:rsid w:val="006F2BE8"/>
    <w:rsid w:val="007714C1"/>
    <w:rsid w:val="007A4087"/>
    <w:rsid w:val="00830447"/>
    <w:rsid w:val="0083059B"/>
    <w:rsid w:val="008D70C3"/>
    <w:rsid w:val="00900688"/>
    <w:rsid w:val="00913031"/>
    <w:rsid w:val="009C2C70"/>
    <w:rsid w:val="009F1E41"/>
    <w:rsid w:val="00A47220"/>
    <w:rsid w:val="00AD7BA7"/>
    <w:rsid w:val="00BA58D0"/>
    <w:rsid w:val="00C06879"/>
    <w:rsid w:val="00C35224"/>
    <w:rsid w:val="00C47DB1"/>
    <w:rsid w:val="00C650F8"/>
    <w:rsid w:val="00C9286D"/>
    <w:rsid w:val="00CC7752"/>
    <w:rsid w:val="00D1205D"/>
    <w:rsid w:val="00E3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E9E2BE4786E5437989AC723A67DE3F81">
    <w:name w:val="E9E2BE4786E5437989AC723A67DE3F81"/>
    <w:rsid w:val="00A47220"/>
  </w:style>
  <w:style w:type="paragraph" w:customStyle="1" w:styleId="D677B528B6934489A2222A670F05105B">
    <w:name w:val="D677B528B6934489A2222A670F05105B"/>
    <w:rsid w:val="00347E3C"/>
    <w:pPr>
      <w:spacing w:after="200" w:line="276" w:lineRule="auto"/>
    </w:pPr>
    <w:rPr>
      <w:lang w:val="en-US" w:eastAsia="en-US"/>
    </w:rPr>
  </w:style>
  <w:style w:type="paragraph" w:customStyle="1" w:styleId="59ACE5B5D63740A89EF44340DD0F17F3">
    <w:name w:val="59ACE5B5D63740A89EF44340DD0F17F3"/>
    <w:rsid w:val="00347E3C"/>
    <w:pPr>
      <w:spacing w:after="200" w:line="276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4EB783-E8CF-4469-B3F5-C31AE244594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Modern%20chronological%20resume.dotx</Template>
  <TotalTime>1</TotalTime>
  <Pages>3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Attikh</dc:creator>
  <cp:keywords/>
  <dc:description/>
  <cp:lastModifiedBy>arfath.17ec@cmr.edu.in</cp:lastModifiedBy>
  <cp:revision>2</cp:revision>
  <dcterms:created xsi:type="dcterms:W3CDTF">2021-01-25T19:36:00Z</dcterms:created>
  <dcterms:modified xsi:type="dcterms:W3CDTF">2021-01-25T19:36:00Z</dcterms:modified>
  <cp:category/>
</cp:coreProperties>
</file>