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D31" w:rsidRPr="00910C3A" w:rsidRDefault="005C06F5" w:rsidP="00767838">
      <w:pPr>
        <w:jc w:val="center"/>
        <w:rPr>
          <w:rFonts w:ascii="Cooper Black" w:hAnsi="Cooper Black" w:cs="thyfghf"/>
          <w:b/>
          <w:bCs/>
          <w:i/>
          <w:iCs/>
          <w:sz w:val="44"/>
          <w:szCs w:val="44"/>
          <w:u w:val="single"/>
        </w:rPr>
      </w:pPr>
      <w:r>
        <w:rPr>
          <w:rFonts w:ascii="Cooper Black" w:hAnsi="Cooper Black" w:cs="thyfghf"/>
          <w:b/>
          <w:bCs/>
          <w:i/>
          <w:iCs/>
          <w:noProof/>
          <w:sz w:val="44"/>
          <w:szCs w:val="44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-421005</wp:posOffset>
                </wp:positionH>
                <wp:positionV relativeFrom="paragraph">
                  <wp:posOffset>-625475</wp:posOffset>
                </wp:positionV>
                <wp:extent cx="6978015" cy="9986010"/>
                <wp:effectExtent l="7620" t="12700" r="5715" b="12065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8015" cy="99860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D7BCC5" id="Rectangle 7" o:spid="_x0000_s1026" style="position:absolute;margin-left:-33.15pt;margin-top:-49.25pt;width:549.45pt;height:786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" filled="f"/>
            </w:pict>
          </mc:Fallback>
        </mc:AlternateContent>
      </w:r>
      <w:r w:rsidR="006541F6">
        <w:rPr>
          <w:rFonts w:ascii="Cooper Black" w:hAnsi="Cooper Black" w:cs="thyfghf"/>
          <w:b/>
          <w:bCs/>
          <w:i/>
          <w:iCs/>
          <w:noProof/>
          <w:sz w:val="44"/>
          <w:szCs w:val="44"/>
          <w:u w:val="single"/>
          <w:lang w:val="en-IN" w:eastAsia="en-I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5086350</wp:posOffset>
            </wp:positionH>
            <wp:positionV relativeFrom="paragraph">
              <wp:posOffset>323850</wp:posOffset>
            </wp:positionV>
            <wp:extent cx="1257300" cy="1504950"/>
            <wp:effectExtent l="19050" t="19050" r="19050" b="19050"/>
            <wp:wrapNone/>
            <wp:docPr id="1" name="Picture 0" descr="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OTO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5049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241BDD" w:rsidRPr="00910C3A">
        <w:rPr>
          <w:rFonts w:ascii="Cooper Black" w:hAnsi="Cooper Black" w:cs="thyfghf"/>
          <w:b/>
          <w:bCs/>
          <w:i/>
          <w:iCs/>
          <w:sz w:val="44"/>
          <w:szCs w:val="44"/>
          <w:u w:val="single"/>
        </w:rPr>
        <w:t>CURRICULUM VITAE</w:t>
      </w:r>
    </w:p>
    <w:p w:rsidR="00241BDD" w:rsidRDefault="00241BDD" w:rsidP="00241BDD">
      <w:pPr>
        <w:rPr>
          <w:rFonts w:cs="thyfghf"/>
        </w:rPr>
      </w:pPr>
    </w:p>
    <w:p w:rsidR="00241BDD" w:rsidRPr="00456AC8" w:rsidRDefault="005A6A0B" w:rsidP="00241BDD">
      <w:pPr>
        <w:rPr>
          <w:rFonts w:ascii="Angsana New" w:hAnsi="Angsana New" w:cs="thyfghf"/>
          <w:i/>
          <w:iCs/>
          <w:sz w:val="44"/>
          <w:szCs w:val="44"/>
        </w:rPr>
      </w:pPr>
      <w:r w:rsidRPr="00456AC8">
        <w:rPr>
          <w:rFonts w:ascii="Angsana New" w:hAnsi="Angsana New" w:cs="thyfghf"/>
          <w:b/>
          <w:bCs/>
          <w:i/>
          <w:iCs/>
          <w:sz w:val="44"/>
          <w:szCs w:val="44"/>
        </w:rPr>
        <w:t>Name</w:t>
      </w:r>
      <w:r w:rsidRPr="00456AC8">
        <w:rPr>
          <w:rFonts w:ascii="Angsana New" w:hAnsi="Angsana New" w:cs="thyfghf"/>
          <w:i/>
          <w:iCs/>
          <w:sz w:val="44"/>
          <w:szCs w:val="44"/>
        </w:rPr>
        <w:t xml:space="preserve">: </w:t>
      </w:r>
      <w:r w:rsidR="00241BDD" w:rsidRPr="00456AC8">
        <w:rPr>
          <w:rFonts w:ascii="Angsana New" w:hAnsi="Angsana New" w:cs="thyfghf"/>
          <w:i/>
          <w:iCs/>
          <w:sz w:val="44"/>
          <w:szCs w:val="44"/>
        </w:rPr>
        <w:t>Arijit</w:t>
      </w:r>
      <w:r w:rsidR="00510C69">
        <w:rPr>
          <w:rFonts w:ascii="Angsana New" w:hAnsi="Angsana New" w:cs="thyfghf"/>
          <w:i/>
          <w:iCs/>
          <w:sz w:val="44"/>
          <w:szCs w:val="44"/>
        </w:rPr>
        <w:t xml:space="preserve"> </w:t>
      </w:r>
      <w:r w:rsidR="00241BDD" w:rsidRPr="00456AC8">
        <w:rPr>
          <w:rFonts w:ascii="Angsana New" w:hAnsi="Angsana New" w:cs="thyfghf"/>
          <w:i/>
          <w:iCs/>
          <w:sz w:val="44"/>
          <w:szCs w:val="44"/>
        </w:rPr>
        <w:t>Mondal</w:t>
      </w:r>
    </w:p>
    <w:p w:rsidR="005A6A0B" w:rsidRPr="001D0A58" w:rsidRDefault="001D0A58" w:rsidP="001D0A58">
      <w:pPr>
        <w:ind w:left="360"/>
        <w:rPr>
          <w:rFonts w:cs="thyfghf"/>
        </w:rPr>
      </w:pPr>
      <w:r>
        <w:rPr>
          <w:rFonts w:cs="thyfghf"/>
          <w:b/>
          <w:bCs/>
        </w:rPr>
        <w:t>&gt;</w:t>
      </w:r>
      <w:r w:rsidR="005A6A0B" w:rsidRPr="001D0A58">
        <w:rPr>
          <w:rFonts w:cs="thyfghf"/>
          <w:b/>
          <w:bCs/>
        </w:rPr>
        <w:t>Father’s Name:</w:t>
      </w:r>
      <w:r w:rsidR="005A6A0B" w:rsidRPr="001D0A58">
        <w:rPr>
          <w:rFonts w:cs="thyfghf"/>
        </w:rPr>
        <w:t xml:space="preserve"> Late </w:t>
      </w:r>
      <w:proofErr w:type="spellStart"/>
      <w:r w:rsidR="005A6A0B" w:rsidRPr="001D0A58">
        <w:rPr>
          <w:rFonts w:cs="thyfghf"/>
        </w:rPr>
        <w:t>ChittaRanjan</w:t>
      </w:r>
      <w:proofErr w:type="spellEnd"/>
      <w:r w:rsidR="00510C69">
        <w:rPr>
          <w:rFonts w:cs="thyfghf"/>
        </w:rPr>
        <w:t xml:space="preserve"> </w:t>
      </w:r>
      <w:r w:rsidR="005A6A0B" w:rsidRPr="001D0A58">
        <w:rPr>
          <w:rFonts w:cs="thyfghf"/>
        </w:rPr>
        <w:t>Mondal</w:t>
      </w:r>
    </w:p>
    <w:p w:rsidR="00241BDD" w:rsidRPr="001D0A58" w:rsidRDefault="001D0A58" w:rsidP="001D0A58">
      <w:pPr>
        <w:ind w:left="360"/>
        <w:rPr>
          <w:rFonts w:cs="thyfghf"/>
        </w:rPr>
      </w:pPr>
      <w:r>
        <w:rPr>
          <w:rFonts w:cs="thyfghf"/>
          <w:b/>
          <w:bCs/>
        </w:rPr>
        <w:t>&gt;</w:t>
      </w:r>
      <w:r w:rsidR="005A6A0B" w:rsidRPr="001D0A58">
        <w:rPr>
          <w:rFonts w:cs="thyfghf"/>
          <w:b/>
          <w:bCs/>
        </w:rPr>
        <w:t>Address:</w:t>
      </w:r>
      <w:r w:rsidR="00B00DCC">
        <w:rPr>
          <w:rFonts w:cs="thyfghf"/>
          <w:b/>
          <w:bCs/>
        </w:rPr>
        <w:t xml:space="preserve">    </w:t>
      </w:r>
      <w:proofErr w:type="spellStart"/>
      <w:r w:rsidR="00241BDD" w:rsidRPr="001D0A58">
        <w:rPr>
          <w:rFonts w:cs="thyfghf"/>
        </w:rPr>
        <w:t>JatinDas</w:t>
      </w:r>
      <w:proofErr w:type="spellEnd"/>
      <w:r w:rsidR="00241BDD" w:rsidRPr="001D0A58">
        <w:rPr>
          <w:rFonts w:cs="thyfghf"/>
        </w:rPr>
        <w:t xml:space="preserve"> Road, </w:t>
      </w:r>
      <w:proofErr w:type="spellStart"/>
      <w:r w:rsidR="00241BDD" w:rsidRPr="001D0A58">
        <w:rPr>
          <w:rFonts w:cs="thyfghf"/>
        </w:rPr>
        <w:t>Majherpara</w:t>
      </w:r>
      <w:proofErr w:type="spellEnd"/>
    </w:p>
    <w:p w:rsidR="00241BDD" w:rsidRDefault="00B00DCC" w:rsidP="00241BDD">
      <w:pPr>
        <w:rPr>
          <w:rFonts w:cs="thyfghf"/>
        </w:rPr>
      </w:pPr>
      <w:r>
        <w:rPr>
          <w:rFonts w:cs="thyfghf"/>
        </w:rPr>
        <w:t xml:space="preserve"> </w:t>
      </w:r>
      <w:r>
        <w:rPr>
          <w:rFonts w:cs="thyfghf"/>
        </w:rPr>
        <w:tab/>
      </w:r>
      <w:r>
        <w:rPr>
          <w:rFonts w:cs="thyfghf"/>
        </w:rPr>
        <w:tab/>
      </w:r>
      <w:proofErr w:type="spellStart"/>
      <w:r w:rsidR="00241BDD">
        <w:rPr>
          <w:rFonts w:cs="thyfghf"/>
        </w:rPr>
        <w:t>Ichhapore</w:t>
      </w:r>
      <w:proofErr w:type="spellEnd"/>
    </w:p>
    <w:p w:rsidR="00241BDD" w:rsidRDefault="00B00DCC" w:rsidP="00241BDD">
      <w:pPr>
        <w:rPr>
          <w:rFonts w:cs="thyfghf"/>
        </w:rPr>
      </w:pPr>
      <w:r>
        <w:rPr>
          <w:rFonts w:cs="thyfghf"/>
        </w:rPr>
        <w:t xml:space="preserve"> </w:t>
      </w:r>
      <w:r>
        <w:rPr>
          <w:rFonts w:cs="thyfghf"/>
        </w:rPr>
        <w:tab/>
      </w:r>
      <w:r>
        <w:rPr>
          <w:rFonts w:cs="thyfghf"/>
        </w:rPr>
        <w:tab/>
      </w:r>
      <w:proofErr w:type="spellStart"/>
      <w:r w:rsidR="00241BDD">
        <w:rPr>
          <w:rFonts w:cs="thyfghf"/>
        </w:rPr>
        <w:t>Dist</w:t>
      </w:r>
      <w:proofErr w:type="spellEnd"/>
      <w:r w:rsidR="00241BDD">
        <w:rPr>
          <w:rFonts w:cs="thyfghf"/>
        </w:rPr>
        <w:t xml:space="preserve">- North 24 </w:t>
      </w:r>
      <w:proofErr w:type="spellStart"/>
      <w:r w:rsidR="00241BDD">
        <w:rPr>
          <w:rFonts w:cs="thyfghf"/>
        </w:rPr>
        <w:t>Parganas</w:t>
      </w:r>
      <w:proofErr w:type="spellEnd"/>
    </w:p>
    <w:p w:rsidR="00241BDD" w:rsidRDefault="005C06F5" w:rsidP="00241BDD">
      <w:pPr>
        <w:rPr>
          <w:rFonts w:cs="thyfghf"/>
        </w:rPr>
      </w:pPr>
      <w:r>
        <w:rPr>
          <w:rFonts w:cs="thyfghf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5086350</wp:posOffset>
                </wp:positionH>
                <wp:positionV relativeFrom="paragraph">
                  <wp:posOffset>50165</wp:posOffset>
                </wp:positionV>
                <wp:extent cx="1266825" cy="334010"/>
                <wp:effectExtent l="9525" t="8255" r="9525" b="10160"/>
                <wp:wrapNone/>
                <wp:docPr id="3" name="Round Diagonal Corner Rectangle 2" descr="SIGN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66825" cy="334010"/>
                        </a:xfrm>
                        <a:custGeom>
                          <a:avLst/>
                          <a:gdLst>
                            <a:gd name="T0" fmla="*/ 39688 w 1266825"/>
                            <a:gd name="T1" fmla="*/ 0 h 238125"/>
                            <a:gd name="T2" fmla="*/ 1266825 w 1266825"/>
                            <a:gd name="T3" fmla="*/ 0 h 238125"/>
                            <a:gd name="T4" fmla="*/ 1266825 w 1266825"/>
                            <a:gd name="T5" fmla="*/ 0 h 238125"/>
                            <a:gd name="T6" fmla="*/ 1266825 w 1266825"/>
                            <a:gd name="T7" fmla="*/ 198437 h 238125"/>
                            <a:gd name="T8" fmla="*/ 1227137 w 1266825"/>
                            <a:gd name="T9" fmla="*/ 238125 h 238125"/>
                            <a:gd name="T10" fmla="*/ 0 w 1266825"/>
                            <a:gd name="T11" fmla="*/ 238125 h 238125"/>
                            <a:gd name="T12" fmla="*/ 0 w 1266825"/>
                            <a:gd name="T13" fmla="*/ 238125 h 238125"/>
                            <a:gd name="T14" fmla="*/ 0 w 1266825"/>
                            <a:gd name="T15" fmla="*/ 39688 h 238125"/>
                            <a:gd name="T16" fmla="*/ 39688 w 1266825"/>
                            <a:gd name="T17" fmla="*/ 0 h 238125"/>
                            <a:gd name="T18" fmla="*/ 0 60000 65536"/>
                            <a:gd name="T19" fmla="*/ 0 60000 65536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</a:gdLst>
                          <a:ahLst/>
                          <a:cxnLst>
                            <a:cxn ang="T18">
                              <a:pos x="T0" y="T1"/>
                            </a:cxn>
                            <a:cxn ang="T19">
                              <a:pos x="T2" y="T3"/>
                            </a:cxn>
                            <a:cxn ang="T20">
                              <a:pos x="T4" y="T5"/>
                            </a:cxn>
                            <a:cxn ang="T21">
                              <a:pos x="T6" y="T7"/>
                            </a:cxn>
                            <a:cxn ang="T22">
                              <a:pos x="T8" y="T9"/>
                            </a:cxn>
                            <a:cxn ang="T23">
                              <a:pos x="T10" y="T11"/>
                            </a:cxn>
                            <a:cxn ang="T24">
                              <a:pos x="T12" y="T13"/>
                            </a:cxn>
                            <a:cxn ang="T25">
                              <a:pos x="T14" y="T15"/>
                            </a:cxn>
                            <a:cxn ang="T26">
                              <a:pos x="T16" y="T17"/>
                            </a:cxn>
                          </a:cxnLst>
                          <a:rect l="0" t="0" r="r" b="b"/>
                          <a:pathLst>
                            <a:path w="1266825" h="238125">
                              <a:moveTo>
                                <a:pt x="39688" y="0"/>
                              </a:moveTo>
                              <a:lnTo>
                                <a:pt x="1266825" y="0"/>
                              </a:lnTo>
                              <a:lnTo>
                                <a:pt x="1266825" y="198437"/>
                              </a:lnTo>
                              <a:cubicBezTo>
                                <a:pt x="1266825" y="220356"/>
                                <a:pt x="1249056" y="238125"/>
                                <a:pt x="1227137" y="238125"/>
                              </a:cubicBezTo>
                              <a:lnTo>
                                <a:pt x="0" y="238125"/>
                              </a:lnTo>
                              <a:lnTo>
                                <a:pt x="0" y="39688"/>
                              </a:lnTo>
                              <a:cubicBezTo>
                                <a:pt x="0" y="17769"/>
                                <a:pt x="17769" y="0"/>
                                <a:pt x="39688" y="0"/>
                              </a:cubicBezTo>
                              <a:close/>
                            </a:path>
                          </a:pathLst>
                        </a:custGeom>
                        <a:blipFill dpi="0" rotWithShape="0">
                          <a:blip r:embed="rId8"/>
                          <a:srcRect/>
                          <a:stretch>
                            <a:fillRect/>
                          </a:stretch>
                        </a:blipFill>
                        <a:ln w="127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1FA9B" id="Round Diagonal Corner Rectangle 2" o:spid="_x0000_s1026" alt="SIGN" style="position:absolute;margin-left:400.5pt;margin-top:3.95pt;width:99.75pt;height:26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middle" coordsize="1266825,2381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" path="m39688,l1266825,r,198437c1266825,220356,1249056,238125,1227137,238125l,238125,,39688c,17769,17769,,39688,xe" strokecolor="#5b9bd5 [3204]" strokeweight="1pt">
                <v:fill r:id="rId9" o:title="SIGN" recolor="t" type="frame"/>
                <v:stroke joinstyle="miter"/>
                <v:path arrowok="t" o:connecttype="custom" o:connectlocs="39688,0;1266825,0;1266825,0;1266825,278341;1227137,334010;0,334010;0,334010;0,55669;39688,0" o:connectangles="0,0,0,0,0,0,0,0,0"/>
                <w10:wrap anchorx="margin"/>
              </v:shape>
            </w:pict>
          </mc:Fallback>
        </mc:AlternateContent>
      </w:r>
      <w:r w:rsidR="00B00DCC">
        <w:rPr>
          <w:rFonts w:cs="thyfghf"/>
        </w:rPr>
        <w:t xml:space="preserve"> </w:t>
      </w:r>
      <w:r w:rsidR="00B00DCC">
        <w:rPr>
          <w:rFonts w:cs="thyfghf"/>
        </w:rPr>
        <w:tab/>
      </w:r>
      <w:r w:rsidR="00B00DCC">
        <w:rPr>
          <w:rFonts w:cs="thyfghf"/>
        </w:rPr>
        <w:tab/>
      </w:r>
      <w:r w:rsidR="00241BDD">
        <w:rPr>
          <w:rFonts w:cs="thyfghf"/>
        </w:rPr>
        <w:t>Pin- 743144</w:t>
      </w:r>
    </w:p>
    <w:p w:rsidR="00C46AC6" w:rsidRPr="001D0A58" w:rsidRDefault="001D0A58" w:rsidP="001D0A58">
      <w:pPr>
        <w:ind w:left="360"/>
        <w:rPr>
          <w:rFonts w:cs="thyfghf"/>
        </w:rPr>
      </w:pPr>
      <w:r>
        <w:rPr>
          <w:rFonts w:cs="thyfghf"/>
          <w:b/>
          <w:bCs/>
        </w:rPr>
        <w:t>&gt;</w:t>
      </w:r>
      <w:r w:rsidR="00C46AC6" w:rsidRPr="001D0A58">
        <w:rPr>
          <w:rFonts w:cs="thyfghf"/>
          <w:b/>
          <w:bCs/>
        </w:rPr>
        <w:t>Date of Birth:</w:t>
      </w:r>
      <w:r w:rsidR="00C46AC6" w:rsidRPr="001D0A58">
        <w:rPr>
          <w:rFonts w:cs="thyfghf"/>
        </w:rPr>
        <w:t xml:space="preserve"> 9</w:t>
      </w:r>
      <w:r w:rsidR="00C46AC6" w:rsidRPr="001D0A58">
        <w:rPr>
          <w:rFonts w:cs="thyfghf"/>
          <w:vertAlign w:val="superscript"/>
        </w:rPr>
        <w:t>th</w:t>
      </w:r>
      <w:r w:rsidR="00C46AC6" w:rsidRPr="001D0A58">
        <w:rPr>
          <w:rFonts w:cs="thyfghf"/>
        </w:rPr>
        <w:t xml:space="preserve"> July, 1994</w:t>
      </w:r>
      <w:r w:rsidR="00456AC8" w:rsidRPr="001D0A58">
        <w:rPr>
          <w:rFonts w:cs="thyfghf"/>
        </w:rPr>
        <w:t>,</w:t>
      </w:r>
      <w:r w:rsidR="00B00DCC">
        <w:rPr>
          <w:rFonts w:cs="thyfghf"/>
        </w:rPr>
        <w:tab/>
      </w:r>
      <w:r w:rsidRPr="001D0A58">
        <w:rPr>
          <w:rFonts w:cs="thyfghf"/>
          <w:b/>
          <w:bCs/>
        </w:rPr>
        <w:t>&gt;</w:t>
      </w:r>
      <w:r w:rsidR="00C46AC6" w:rsidRPr="001D0A58">
        <w:rPr>
          <w:rFonts w:cs="thyfghf"/>
          <w:b/>
          <w:bCs/>
        </w:rPr>
        <w:t>Marital Status:</w:t>
      </w:r>
      <w:r w:rsidR="00C46AC6" w:rsidRPr="001D0A58">
        <w:rPr>
          <w:rFonts w:cs="thyfghf"/>
        </w:rPr>
        <w:t xml:space="preserve"> Single </w:t>
      </w:r>
    </w:p>
    <w:p w:rsidR="005A6A0B" w:rsidRPr="001D0A58" w:rsidRDefault="001D0A58" w:rsidP="001D0A58">
      <w:pPr>
        <w:ind w:left="360"/>
        <w:rPr>
          <w:rFonts w:cs="thyfghf"/>
        </w:rPr>
      </w:pPr>
      <w:r>
        <w:rPr>
          <w:rFonts w:cs="thyfghf"/>
          <w:b/>
          <w:bCs/>
        </w:rPr>
        <w:t>&gt;</w:t>
      </w:r>
      <w:r w:rsidR="005A6A0B" w:rsidRPr="001D0A58">
        <w:rPr>
          <w:rFonts w:cs="thyfghf"/>
          <w:b/>
          <w:bCs/>
        </w:rPr>
        <w:t>Religion:</w:t>
      </w:r>
      <w:r w:rsidR="005A6A0B" w:rsidRPr="001D0A58">
        <w:rPr>
          <w:rFonts w:cs="thyfghf"/>
        </w:rPr>
        <w:t xml:space="preserve"> Hindu</w:t>
      </w:r>
      <w:r w:rsidR="00456AC8" w:rsidRPr="001D0A58">
        <w:rPr>
          <w:rFonts w:cs="thyfghf"/>
          <w:b/>
          <w:bCs/>
        </w:rPr>
        <w:t>,</w:t>
      </w:r>
      <w:r w:rsidR="00B00DCC">
        <w:rPr>
          <w:rFonts w:cs="thyfghf"/>
          <w:b/>
          <w:bCs/>
        </w:rPr>
        <w:tab/>
      </w:r>
      <w:r w:rsidR="00B00DCC">
        <w:rPr>
          <w:rFonts w:cs="thyfghf"/>
          <w:b/>
          <w:bCs/>
        </w:rPr>
        <w:tab/>
      </w:r>
      <w:r w:rsidR="00B00DCC">
        <w:rPr>
          <w:rFonts w:cs="thyfghf"/>
          <w:b/>
          <w:bCs/>
        </w:rPr>
        <w:tab/>
      </w:r>
      <w:r w:rsidRPr="001D0A58">
        <w:rPr>
          <w:rFonts w:cs="thyfghf"/>
          <w:b/>
          <w:bCs/>
        </w:rPr>
        <w:t>&gt;</w:t>
      </w:r>
      <w:r w:rsidR="00C46AC6" w:rsidRPr="001D0A58">
        <w:rPr>
          <w:rFonts w:cs="thyfghf"/>
          <w:b/>
          <w:bCs/>
        </w:rPr>
        <w:t>Nationa</w:t>
      </w:r>
      <w:r w:rsidR="005A6A0B" w:rsidRPr="001D0A58">
        <w:rPr>
          <w:rFonts w:cs="thyfghf"/>
          <w:b/>
          <w:bCs/>
        </w:rPr>
        <w:t>lity:</w:t>
      </w:r>
      <w:r w:rsidR="005A6A0B" w:rsidRPr="001D0A58">
        <w:rPr>
          <w:rFonts w:cs="thyfghf"/>
        </w:rPr>
        <w:t xml:space="preserve"> Indian</w:t>
      </w:r>
    </w:p>
    <w:p w:rsidR="00456AC8" w:rsidRPr="001D0A58" w:rsidRDefault="001D0A58" w:rsidP="001D0A58">
      <w:pPr>
        <w:ind w:left="360"/>
        <w:rPr>
          <w:rFonts w:cs="thyfghf"/>
        </w:rPr>
      </w:pPr>
      <w:r>
        <w:rPr>
          <w:rFonts w:cs="thyfghf"/>
          <w:b/>
          <w:bCs/>
        </w:rPr>
        <w:t>&gt;</w:t>
      </w:r>
      <w:r w:rsidR="00456AC8" w:rsidRPr="001D0A58">
        <w:rPr>
          <w:rFonts w:cs="thyfghf"/>
          <w:b/>
          <w:bCs/>
        </w:rPr>
        <w:t>Language Known:</w:t>
      </w:r>
      <w:r w:rsidR="00456AC8" w:rsidRPr="001D0A58">
        <w:rPr>
          <w:rFonts w:cs="thyfghf"/>
        </w:rPr>
        <w:t xml:space="preserve"> Bengali, English, Hindi</w:t>
      </w:r>
    </w:p>
    <w:p w:rsidR="00241BDD" w:rsidRDefault="00241BDD" w:rsidP="00241BDD">
      <w:pPr>
        <w:rPr>
          <w:rFonts w:cs="thyfghf"/>
        </w:rPr>
      </w:pPr>
      <w:r w:rsidRPr="00C46AC6">
        <w:rPr>
          <w:rFonts w:cs="thyfghf"/>
          <w:b/>
          <w:bCs/>
        </w:rPr>
        <w:t>Contact No</w:t>
      </w:r>
      <w:r>
        <w:rPr>
          <w:rFonts w:cs="thyfghf"/>
        </w:rPr>
        <w:t xml:space="preserve">. </w:t>
      </w:r>
      <w:r w:rsidR="0064468B">
        <w:rPr>
          <w:rFonts w:cs="thyfghf"/>
        </w:rPr>
        <w:t>8981296589, 8017807086</w:t>
      </w:r>
      <w:r w:rsidR="005A6A0B">
        <w:rPr>
          <w:rFonts w:cs="thyfghf"/>
        </w:rPr>
        <w:tab/>
      </w:r>
      <w:r w:rsidRPr="00C46AC6">
        <w:rPr>
          <w:rFonts w:cs="thyfghf"/>
          <w:b/>
          <w:bCs/>
        </w:rPr>
        <w:t>E-mail:-</w:t>
      </w:r>
      <w:hyperlink r:id="rId10" w:history="1">
        <w:r w:rsidRPr="00423923">
          <w:rPr>
            <w:rStyle w:val="Hyperlink"/>
            <w:rFonts w:cs="thyfghf"/>
          </w:rPr>
          <w:t>arijitandres@gmail.com</w:t>
        </w:r>
      </w:hyperlink>
    </w:p>
    <w:p w:rsidR="00241BDD" w:rsidRPr="00910C3A" w:rsidRDefault="00241BDD" w:rsidP="00241BDD">
      <w:pPr>
        <w:rPr>
          <w:rFonts w:cs="thyfghf"/>
          <w:b/>
          <w:bCs/>
          <w:sz w:val="32"/>
          <w:szCs w:val="32"/>
          <w:u w:val="single"/>
        </w:rPr>
      </w:pPr>
      <w:r w:rsidRPr="00910C3A">
        <w:rPr>
          <w:rFonts w:cs="thyfghf"/>
          <w:b/>
          <w:bCs/>
          <w:sz w:val="32"/>
          <w:szCs w:val="32"/>
          <w:u w:val="single"/>
        </w:rPr>
        <w:t>CAREER OBJECTIVES</w:t>
      </w:r>
    </w:p>
    <w:p w:rsidR="00241BDD" w:rsidRDefault="00241BDD" w:rsidP="00767838">
      <w:pPr>
        <w:spacing w:after="0" w:line="360" w:lineRule="auto"/>
        <w:rPr>
          <w:rFonts w:cs="thyfghf"/>
        </w:rPr>
      </w:pPr>
      <w:r>
        <w:rPr>
          <w:rFonts w:cs="thyfghf"/>
        </w:rPr>
        <w:t xml:space="preserve">To work will full strength in dynamic organization which provide new challenges that help to add value to the organizations and the individual seeking a challenging career to value on time performance, where I can enhance my working skills, strength and experience which </w:t>
      </w:r>
      <w:r w:rsidR="00910C3A">
        <w:rPr>
          <w:rFonts w:cs="thyfghf"/>
        </w:rPr>
        <w:t>helps achieving target.</w:t>
      </w:r>
    </w:p>
    <w:p w:rsidR="00910C3A" w:rsidRPr="00910C3A" w:rsidRDefault="00910C3A" w:rsidP="00767838">
      <w:pPr>
        <w:spacing w:after="0"/>
        <w:rPr>
          <w:rFonts w:cs="thyfghf"/>
          <w:b/>
          <w:bCs/>
          <w:sz w:val="32"/>
          <w:szCs w:val="32"/>
          <w:u w:val="single"/>
        </w:rPr>
      </w:pPr>
      <w:r w:rsidRPr="00910C3A">
        <w:rPr>
          <w:rFonts w:cs="thyfghf"/>
          <w:b/>
          <w:bCs/>
          <w:sz w:val="32"/>
          <w:szCs w:val="32"/>
          <w:u w:val="single"/>
        </w:rPr>
        <w:t>ACADEMIC QUALIFICATION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3"/>
        <w:gridCol w:w="2357"/>
        <w:gridCol w:w="3506"/>
        <w:gridCol w:w="1097"/>
        <w:gridCol w:w="1246"/>
      </w:tblGrid>
      <w:tr w:rsidR="00DA3F07" w:rsidTr="00E62C25">
        <w:tc>
          <w:tcPr>
            <w:tcW w:w="1555" w:type="dxa"/>
          </w:tcPr>
          <w:p w:rsidR="00910C3A" w:rsidRDefault="00DA3F07" w:rsidP="00767838">
            <w:pPr>
              <w:rPr>
                <w:rFonts w:cs="thyfghf"/>
              </w:rPr>
            </w:pPr>
            <w:r>
              <w:rPr>
                <w:rFonts w:cs="thyfghf"/>
              </w:rPr>
              <w:t>Degree</w:t>
            </w:r>
          </w:p>
        </w:tc>
        <w:tc>
          <w:tcPr>
            <w:tcW w:w="2409" w:type="dxa"/>
          </w:tcPr>
          <w:p w:rsidR="00910C3A" w:rsidRDefault="00DA3F07" w:rsidP="00767838">
            <w:pPr>
              <w:rPr>
                <w:rFonts w:cs="thyfghf"/>
              </w:rPr>
            </w:pPr>
            <w:r>
              <w:rPr>
                <w:rFonts w:cs="thyfghf"/>
              </w:rPr>
              <w:t>Board/University</w:t>
            </w:r>
          </w:p>
        </w:tc>
        <w:tc>
          <w:tcPr>
            <w:tcW w:w="3686" w:type="dxa"/>
          </w:tcPr>
          <w:p w:rsidR="00910C3A" w:rsidRDefault="00DA3F07" w:rsidP="00767838">
            <w:pPr>
              <w:rPr>
                <w:rFonts w:cs="thyfghf"/>
              </w:rPr>
            </w:pPr>
            <w:r>
              <w:rPr>
                <w:rFonts w:cs="thyfghf"/>
              </w:rPr>
              <w:t>Name of the Institute</w:t>
            </w:r>
          </w:p>
        </w:tc>
        <w:tc>
          <w:tcPr>
            <w:tcW w:w="1134" w:type="dxa"/>
          </w:tcPr>
          <w:p w:rsidR="00910C3A" w:rsidRDefault="00DA3F07" w:rsidP="00767838">
            <w:pPr>
              <w:rPr>
                <w:rFonts w:cs="thyfghf"/>
              </w:rPr>
            </w:pPr>
            <w:r>
              <w:rPr>
                <w:rFonts w:cs="thyfghf"/>
              </w:rPr>
              <w:t>Year</w:t>
            </w:r>
          </w:p>
        </w:tc>
        <w:tc>
          <w:tcPr>
            <w:tcW w:w="1286" w:type="dxa"/>
          </w:tcPr>
          <w:p w:rsidR="00910C3A" w:rsidRDefault="00DA3F07" w:rsidP="00767838">
            <w:pPr>
              <w:rPr>
                <w:rFonts w:cs="thyfghf"/>
              </w:rPr>
            </w:pPr>
            <w:r>
              <w:rPr>
                <w:rFonts w:cs="thyfghf"/>
              </w:rPr>
              <w:t>% of Marks</w:t>
            </w:r>
          </w:p>
        </w:tc>
      </w:tr>
      <w:tr w:rsidR="00DA3F07" w:rsidTr="00E62C25">
        <w:tc>
          <w:tcPr>
            <w:tcW w:w="1555" w:type="dxa"/>
          </w:tcPr>
          <w:p w:rsidR="00910C3A" w:rsidRDefault="00E62C25" w:rsidP="00767838">
            <w:pPr>
              <w:rPr>
                <w:rFonts w:cs="thyfghf"/>
              </w:rPr>
            </w:pPr>
            <w:proofErr w:type="spellStart"/>
            <w:r>
              <w:rPr>
                <w:rFonts w:cs="thyfghf"/>
              </w:rPr>
              <w:t>B.Sc</w:t>
            </w:r>
            <w:proofErr w:type="spellEnd"/>
            <w:r>
              <w:rPr>
                <w:rFonts w:cs="thyfghf"/>
              </w:rPr>
              <w:t xml:space="preserve"> (</w:t>
            </w:r>
            <w:proofErr w:type="spellStart"/>
            <w:r>
              <w:rPr>
                <w:rFonts w:cs="thyfghf"/>
              </w:rPr>
              <w:t>Hons</w:t>
            </w:r>
            <w:proofErr w:type="spellEnd"/>
            <w:r>
              <w:rPr>
                <w:rFonts w:cs="thyfghf"/>
              </w:rPr>
              <w:t>.)</w:t>
            </w:r>
          </w:p>
        </w:tc>
        <w:tc>
          <w:tcPr>
            <w:tcW w:w="2409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W.B.S.U.</w:t>
            </w:r>
          </w:p>
        </w:tc>
        <w:tc>
          <w:tcPr>
            <w:tcW w:w="3686" w:type="dxa"/>
          </w:tcPr>
          <w:p w:rsidR="00910C3A" w:rsidRDefault="00E62C25" w:rsidP="00767838">
            <w:pPr>
              <w:rPr>
                <w:rFonts w:cs="thyfghf"/>
              </w:rPr>
            </w:pPr>
            <w:proofErr w:type="spellStart"/>
            <w:r>
              <w:rPr>
                <w:rFonts w:cs="thyfghf"/>
              </w:rPr>
              <w:t>Naihati</w:t>
            </w:r>
            <w:proofErr w:type="spellEnd"/>
            <w:r>
              <w:rPr>
                <w:rFonts w:cs="thyfghf"/>
              </w:rPr>
              <w:t xml:space="preserve"> Rishi </w:t>
            </w:r>
            <w:proofErr w:type="spellStart"/>
            <w:r>
              <w:rPr>
                <w:rFonts w:cs="thyfghf"/>
              </w:rPr>
              <w:t>Bamkim</w:t>
            </w:r>
            <w:proofErr w:type="spellEnd"/>
            <w:r>
              <w:rPr>
                <w:rFonts w:cs="thyfghf"/>
              </w:rPr>
              <w:t xml:space="preserve"> Chandra College</w:t>
            </w:r>
          </w:p>
        </w:tc>
        <w:tc>
          <w:tcPr>
            <w:tcW w:w="1134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2016</w:t>
            </w:r>
          </w:p>
        </w:tc>
        <w:tc>
          <w:tcPr>
            <w:tcW w:w="1286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53.5</w:t>
            </w:r>
          </w:p>
        </w:tc>
      </w:tr>
      <w:tr w:rsidR="00DA3F07" w:rsidTr="00E62C25">
        <w:tc>
          <w:tcPr>
            <w:tcW w:w="1555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H.S.</w:t>
            </w:r>
          </w:p>
        </w:tc>
        <w:tc>
          <w:tcPr>
            <w:tcW w:w="2409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W.B.C.H.S.E.</w:t>
            </w:r>
          </w:p>
        </w:tc>
        <w:tc>
          <w:tcPr>
            <w:tcW w:w="3686" w:type="dxa"/>
          </w:tcPr>
          <w:p w:rsidR="00910C3A" w:rsidRDefault="00E62C25" w:rsidP="00767838">
            <w:pPr>
              <w:rPr>
                <w:rFonts w:cs="thyfghf"/>
              </w:rPr>
            </w:pPr>
            <w:proofErr w:type="spellStart"/>
            <w:r>
              <w:rPr>
                <w:rFonts w:cs="thyfghf"/>
              </w:rPr>
              <w:t>Naihati</w:t>
            </w:r>
            <w:proofErr w:type="spellEnd"/>
            <w:r w:rsidR="0064468B">
              <w:rPr>
                <w:rFonts w:cs="thyfghf"/>
              </w:rPr>
              <w:t xml:space="preserve"> </w:t>
            </w:r>
            <w:proofErr w:type="spellStart"/>
            <w:r>
              <w:rPr>
                <w:rFonts w:cs="thyfghf"/>
              </w:rPr>
              <w:t>Narendra</w:t>
            </w:r>
            <w:proofErr w:type="spellEnd"/>
            <w:r w:rsidR="0064468B">
              <w:rPr>
                <w:rFonts w:cs="thyfghf"/>
              </w:rPr>
              <w:t xml:space="preserve"> </w:t>
            </w:r>
            <w:proofErr w:type="spellStart"/>
            <w:r>
              <w:rPr>
                <w:rFonts w:cs="thyfghf"/>
              </w:rPr>
              <w:t>Vidyaniketan</w:t>
            </w:r>
            <w:proofErr w:type="spellEnd"/>
          </w:p>
        </w:tc>
        <w:tc>
          <w:tcPr>
            <w:tcW w:w="1134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2012</w:t>
            </w:r>
          </w:p>
        </w:tc>
        <w:tc>
          <w:tcPr>
            <w:tcW w:w="1286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69.4</w:t>
            </w:r>
          </w:p>
        </w:tc>
      </w:tr>
      <w:tr w:rsidR="00DA3F07" w:rsidTr="00E62C25">
        <w:tc>
          <w:tcPr>
            <w:tcW w:w="1555" w:type="dxa"/>
          </w:tcPr>
          <w:p w:rsidR="00910C3A" w:rsidRDefault="00E62C25" w:rsidP="00767838">
            <w:pPr>
              <w:rPr>
                <w:rFonts w:cs="thyfghf"/>
              </w:rPr>
            </w:pPr>
            <w:proofErr w:type="spellStart"/>
            <w:r>
              <w:rPr>
                <w:rFonts w:cs="thyfghf"/>
              </w:rPr>
              <w:t>Madhyamik</w:t>
            </w:r>
            <w:proofErr w:type="spellEnd"/>
          </w:p>
        </w:tc>
        <w:tc>
          <w:tcPr>
            <w:tcW w:w="2409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W.B.S.E.</w:t>
            </w:r>
          </w:p>
        </w:tc>
        <w:tc>
          <w:tcPr>
            <w:tcW w:w="3686" w:type="dxa"/>
          </w:tcPr>
          <w:p w:rsidR="00910C3A" w:rsidRDefault="00E62C25" w:rsidP="00767838">
            <w:pPr>
              <w:rPr>
                <w:rFonts w:cs="thyfghf"/>
              </w:rPr>
            </w:pPr>
            <w:proofErr w:type="spellStart"/>
            <w:r>
              <w:rPr>
                <w:rFonts w:cs="thyfghf"/>
              </w:rPr>
              <w:t>Naihati</w:t>
            </w:r>
            <w:proofErr w:type="spellEnd"/>
            <w:r w:rsidR="0064468B">
              <w:rPr>
                <w:rFonts w:cs="thyfghf"/>
              </w:rPr>
              <w:t xml:space="preserve"> </w:t>
            </w:r>
            <w:proofErr w:type="spellStart"/>
            <w:r>
              <w:rPr>
                <w:rFonts w:cs="thyfghf"/>
              </w:rPr>
              <w:t>Narendra</w:t>
            </w:r>
            <w:proofErr w:type="spellEnd"/>
            <w:r w:rsidR="0064468B">
              <w:rPr>
                <w:rFonts w:cs="thyfghf"/>
              </w:rPr>
              <w:t xml:space="preserve"> </w:t>
            </w:r>
            <w:proofErr w:type="spellStart"/>
            <w:r>
              <w:rPr>
                <w:rFonts w:cs="thyfghf"/>
              </w:rPr>
              <w:t>Vidyaniketan</w:t>
            </w:r>
            <w:proofErr w:type="spellEnd"/>
          </w:p>
        </w:tc>
        <w:tc>
          <w:tcPr>
            <w:tcW w:w="1134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2010</w:t>
            </w:r>
          </w:p>
        </w:tc>
        <w:tc>
          <w:tcPr>
            <w:tcW w:w="1286" w:type="dxa"/>
          </w:tcPr>
          <w:p w:rsidR="00910C3A" w:rsidRDefault="00E62C25" w:rsidP="00767838">
            <w:pPr>
              <w:rPr>
                <w:rFonts w:cs="thyfghf"/>
              </w:rPr>
            </w:pPr>
            <w:r>
              <w:rPr>
                <w:rFonts w:cs="thyfghf"/>
              </w:rPr>
              <w:t>73.9</w:t>
            </w:r>
          </w:p>
        </w:tc>
      </w:tr>
    </w:tbl>
    <w:p w:rsidR="00910C3A" w:rsidRPr="00910C3A" w:rsidRDefault="00910C3A" w:rsidP="00767838">
      <w:pPr>
        <w:spacing w:after="0" w:line="360" w:lineRule="auto"/>
        <w:rPr>
          <w:rFonts w:cs="thyfghf"/>
          <w:b/>
          <w:bCs/>
          <w:sz w:val="32"/>
          <w:szCs w:val="32"/>
          <w:u w:val="single"/>
        </w:rPr>
      </w:pPr>
      <w:r w:rsidRPr="00910C3A">
        <w:rPr>
          <w:rFonts w:cs="thyfghf"/>
          <w:b/>
          <w:bCs/>
          <w:sz w:val="32"/>
          <w:szCs w:val="32"/>
          <w:u w:val="single"/>
        </w:rPr>
        <w:t>COMPUTER PROFIENCY</w:t>
      </w:r>
    </w:p>
    <w:p w:rsidR="00910C3A" w:rsidRPr="005D00A0" w:rsidRDefault="00910C3A" w:rsidP="0076783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hyfghf"/>
        </w:rPr>
      </w:pPr>
      <w:r w:rsidRPr="005D00A0">
        <w:rPr>
          <w:rFonts w:cs="thyfghf"/>
        </w:rPr>
        <w:t>Operating System</w:t>
      </w:r>
      <w:r w:rsidR="008B3556">
        <w:rPr>
          <w:rFonts w:cs="thyfghf"/>
        </w:rPr>
        <w:t xml:space="preserve">       </w:t>
      </w:r>
      <w:r w:rsidR="006541F6">
        <w:rPr>
          <w:rFonts w:cs="thyfghf"/>
        </w:rPr>
        <w:t>:</w:t>
      </w:r>
      <w:r w:rsidR="006541F6">
        <w:rPr>
          <w:rFonts w:cs="thyfghf"/>
        </w:rPr>
        <w:tab/>
      </w:r>
      <w:r w:rsidR="005D00A0">
        <w:rPr>
          <w:rFonts w:cs="thyfghf"/>
        </w:rPr>
        <w:t>Windows 7</w:t>
      </w:r>
      <w:r w:rsidR="0064468B">
        <w:rPr>
          <w:rFonts w:cs="thyfghf"/>
        </w:rPr>
        <w:t>, 8 &amp; 10</w:t>
      </w:r>
    </w:p>
    <w:p w:rsidR="00910C3A" w:rsidRDefault="00910C3A" w:rsidP="0076783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hyfghf"/>
        </w:rPr>
      </w:pPr>
      <w:r w:rsidRPr="005D00A0">
        <w:rPr>
          <w:rFonts w:cs="thyfghf"/>
        </w:rPr>
        <w:t>Application Software</w:t>
      </w:r>
      <w:r w:rsidR="005D00A0">
        <w:rPr>
          <w:rFonts w:cs="thyfghf"/>
        </w:rPr>
        <w:t xml:space="preserve"> :</w:t>
      </w:r>
      <w:r w:rsidR="006541F6">
        <w:rPr>
          <w:rFonts w:cs="thyfghf"/>
        </w:rPr>
        <w:tab/>
      </w:r>
      <w:r w:rsidR="005D00A0">
        <w:rPr>
          <w:rFonts w:cs="thyfghf"/>
        </w:rPr>
        <w:t>MS Office, Internet Web Browsers</w:t>
      </w:r>
    </w:p>
    <w:p w:rsidR="00975EC5" w:rsidRPr="005D00A0" w:rsidRDefault="00975EC5" w:rsidP="00767838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cs="thyfghf"/>
        </w:rPr>
      </w:pPr>
      <w:r>
        <w:rPr>
          <w:rFonts w:cs="thyfghf"/>
        </w:rPr>
        <w:t xml:space="preserve">Attending the 5 Days Training at </w:t>
      </w:r>
      <w:proofErr w:type="spellStart"/>
      <w:r>
        <w:rPr>
          <w:rFonts w:cs="thyfghf"/>
        </w:rPr>
        <w:t>Mudrabiz</w:t>
      </w:r>
      <w:proofErr w:type="spellEnd"/>
      <w:r>
        <w:rPr>
          <w:rFonts w:cs="thyfghf"/>
        </w:rPr>
        <w:t xml:space="preserve"> </w:t>
      </w:r>
      <w:bookmarkStart w:id="0" w:name="_GoBack"/>
      <w:bookmarkEnd w:id="0"/>
    </w:p>
    <w:p w:rsidR="00910C3A" w:rsidRPr="00910C3A" w:rsidRDefault="00910C3A" w:rsidP="00767838">
      <w:pPr>
        <w:spacing w:after="0" w:line="360" w:lineRule="auto"/>
        <w:rPr>
          <w:rFonts w:cs="thyfghf"/>
          <w:b/>
          <w:bCs/>
          <w:sz w:val="32"/>
          <w:szCs w:val="32"/>
          <w:u w:val="single"/>
        </w:rPr>
      </w:pPr>
      <w:r w:rsidRPr="00910C3A">
        <w:rPr>
          <w:rFonts w:cs="thyfghf"/>
          <w:b/>
          <w:bCs/>
          <w:sz w:val="32"/>
          <w:szCs w:val="32"/>
          <w:u w:val="single"/>
        </w:rPr>
        <w:t>WORKING EXPERINCE</w:t>
      </w:r>
    </w:p>
    <w:p w:rsidR="00910C3A" w:rsidRDefault="0064468B" w:rsidP="00767838">
      <w:pPr>
        <w:pStyle w:val="ListParagraph"/>
        <w:numPr>
          <w:ilvl w:val="0"/>
          <w:numId w:val="2"/>
        </w:numPr>
        <w:spacing w:after="0" w:line="360" w:lineRule="auto"/>
        <w:rPr>
          <w:rFonts w:cs="thyfghf"/>
        </w:rPr>
      </w:pPr>
      <w:r>
        <w:rPr>
          <w:rFonts w:cs="thyfghf"/>
        </w:rPr>
        <w:t xml:space="preserve">Worked as a Private Biology and Botany Teacher for 4 years </w:t>
      </w:r>
    </w:p>
    <w:p w:rsidR="0064468B" w:rsidRDefault="0064468B" w:rsidP="00767838">
      <w:pPr>
        <w:pStyle w:val="ListParagraph"/>
        <w:numPr>
          <w:ilvl w:val="0"/>
          <w:numId w:val="2"/>
        </w:numPr>
        <w:spacing w:after="0" w:line="360" w:lineRule="auto"/>
        <w:rPr>
          <w:rFonts w:cs="thyfghf"/>
        </w:rPr>
      </w:pPr>
      <w:r>
        <w:rPr>
          <w:rFonts w:cs="thyfghf"/>
        </w:rPr>
        <w:t xml:space="preserve">Worked as a Junior and Senior Content Specialist in </w:t>
      </w:r>
      <w:proofErr w:type="spellStart"/>
      <w:r>
        <w:rPr>
          <w:rFonts w:cs="thyfghf"/>
        </w:rPr>
        <w:t>Achievex</w:t>
      </w:r>
      <w:proofErr w:type="spellEnd"/>
      <w:r>
        <w:rPr>
          <w:rFonts w:cs="thyfghf"/>
        </w:rPr>
        <w:t xml:space="preserve"> Solution Pvt. Ltd. And </w:t>
      </w:r>
      <w:proofErr w:type="spellStart"/>
      <w:r>
        <w:rPr>
          <w:rFonts w:cs="thyfghf"/>
        </w:rPr>
        <w:t>Assurex</w:t>
      </w:r>
      <w:proofErr w:type="spellEnd"/>
      <w:r>
        <w:rPr>
          <w:rFonts w:cs="thyfghf"/>
        </w:rPr>
        <w:t xml:space="preserve"> e-Consultant</w:t>
      </w:r>
    </w:p>
    <w:p w:rsidR="0064468B" w:rsidRPr="00DA3F07" w:rsidRDefault="0064468B" w:rsidP="00767838">
      <w:pPr>
        <w:pStyle w:val="ListParagraph"/>
        <w:numPr>
          <w:ilvl w:val="0"/>
          <w:numId w:val="2"/>
        </w:numPr>
        <w:spacing w:after="0" w:line="360" w:lineRule="auto"/>
        <w:rPr>
          <w:rFonts w:cs="thyfghf"/>
        </w:rPr>
      </w:pPr>
      <w:r>
        <w:rPr>
          <w:rFonts w:cs="thyfghf"/>
        </w:rPr>
        <w:t>Permanent basis Freelancer</w:t>
      </w:r>
      <w:r w:rsidR="005C06F5">
        <w:rPr>
          <w:rFonts w:cs="thyfghf"/>
        </w:rPr>
        <w:t xml:space="preserve"> (Academic Content </w:t>
      </w:r>
      <w:proofErr w:type="spellStart"/>
      <w:r w:rsidR="005C06F5">
        <w:rPr>
          <w:rFonts w:cs="thyfghf"/>
        </w:rPr>
        <w:t>Writter</w:t>
      </w:r>
      <w:proofErr w:type="spellEnd"/>
      <w:r w:rsidR="005C06F5">
        <w:rPr>
          <w:rFonts w:cs="thyfghf"/>
        </w:rPr>
        <w:t>)</w:t>
      </w:r>
    </w:p>
    <w:p w:rsidR="00910C3A" w:rsidRPr="00910C3A" w:rsidRDefault="00910C3A" w:rsidP="00767838">
      <w:pPr>
        <w:spacing w:after="0"/>
        <w:rPr>
          <w:rFonts w:cs="thyfghf"/>
          <w:b/>
          <w:bCs/>
          <w:sz w:val="32"/>
          <w:szCs w:val="32"/>
          <w:u w:val="single"/>
        </w:rPr>
      </w:pPr>
      <w:r w:rsidRPr="00910C3A">
        <w:rPr>
          <w:rFonts w:cs="thyfghf"/>
          <w:b/>
          <w:bCs/>
          <w:sz w:val="32"/>
          <w:szCs w:val="32"/>
          <w:u w:val="single"/>
        </w:rPr>
        <w:t>HOBBIES</w:t>
      </w:r>
    </w:p>
    <w:p w:rsidR="00910C3A" w:rsidRDefault="00DA3F07" w:rsidP="00767838">
      <w:pPr>
        <w:spacing w:after="0"/>
        <w:rPr>
          <w:rFonts w:cs="thyfghf"/>
        </w:rPr>
      </w:pPr>
      <w:r>
        <w:rPr>
          <w:rFonts w:cs="thyfghf"/>
        </w:rPr>
        <w:t xml:space="preserve">    Playing Football, Cooking</w:t>
      </w:r>
      <w:r w:rsidR="005C06F5">
        <w:rPr>
          <w:rFonts w:cs="thyfghf"/>
        </w:rPr>
        <w:t>, Photography &amp; Editing</w:t>
      </w:r>
      <w:r>
        <w:rPr>
          <w:rFonts w:cs="thyfghf"/>
        </w:rPr>
        <w:t xml:space="preserve"> and Gardening</w:t>
      </w:r>
      <w:r w:rsidR="005C06F5">
        <w:rPr>
          <w:rFonts w:cs="thyfghf"/>
        </w:rPr>
        <w:t>.</w:t>
      </w:r>
    </w:p>
    <w:p w:rsidR="00767838" w:rsidRPr="00767838" w:rsidRDefault="00767838" w:rsidP="00767838">
      <w:pPr>
        <w:spacing w:after="0"/>
        <w:rPr>
          <w:rFonts w:cs="thyfghf"/>
        </w:rPr>
      </w:pPr>
    </w:p>
    <w:p w:rsidR="00767838" w:rsidRDefault="0064468B" w:rsidP="00767838">
      <w:pPr>
        <w:spacing w:after="0"/>
        <w:rPr>
          <w:rFonts w:cs="thyfghf"/>
        </w:rPr>
      </w:pPr>
      <w:r>
        <w:rPr>
          <w:rFonts w:cs="thyfghf"/>
        </w:rPr>
        <w:t>Date</w:t>
      </w:r>
      <w:r w:rsidR="006541F6">
        <w:rPr>
          <w:rFonts w:cs="thyfghf"/>
        </w:rPr>
        <w:t>:</w:t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  <w:r w:rsidR="006541F6">
        <w:rPr>
          <w:rFonts w:cs="thyfghf"/>
        </w:rPr>
        <w:tab/>
      </w:r>
    </w:p>
    <w:p w:rsidR="006541F6" w:rsidRPr="00767838" w:rsidRDefault="005C06F5" w:rsidP="00767838">
      <w:pPr>
        <w:spacing w:after="0"/>
        <w:rPr>
          <w:rFonts w:cs="thyfghf"/>
          <w:b/>
          <w:i/>
        </w:rPr>
      </w:pPr>
      <w:r>
        <w:rPr>
          <w:rFonts w:cs="thyfghf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8890</wp:posOffset>
                </wp:positionV>
                <wp:extent cx="1352550" cy="0"/>
                <wp:effectExtent l="9525" t="7620" r="9525" b="1143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2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B13AF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339.75pt;margin-top:.7pt;width:106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73MHQIAADsEAAAOAAAAZHJzL2Uyb0RvYy54bWysU02P2jAQvVfqf7B8hyRsoBARVqsEetl2&#10;kXb7A4ztJFYd27INAVX97x2bD7HtparKwYwzM2/ezBs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"/>
            </w:pict>
          </mc:Fallback>
        </mc:AlternateContent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767838">
        <w:rPr>
          <w:rFonts w:cs="thyfghf"/>
        </w:rPr>
        <w:tab/>
      </w:r>
      <w:r w:rsidR="006541F6" w:rsidRPr="00767838">
        <w:rPr>
          <w:rFonts w:cs="thyfghf"/>
          <w:b/>
          <w:i/>
          <w:sz w:val="28"/>
        </w:rPr>
        <w:t>Signature</w:t>
      </w:r>
    </w:p>
    <w:sectPr w:rsidR="006541F6" w:rsidRPr="00767838" w:rsidSect="008B3556">
      <w:pgSz w:w="11909" w:h="17280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hyfghf">
    <w:altName w:val="Times New Roman"/>
    <w:panose1 w:val="00000000000000000000"/>
    <w:charset w:val="00"/>
    <w:family w:val="roman"/>
    <w:notTrueType/>
    <w:pitch w:val="default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8C7BB0"/>
    <w:multiLevelType w:val="hybridMultilevel"/>
    <w:tmpl w:val="355A1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BD4B65"/>
    <w:multiLevelType w:val="hybridMultilevel"/>
    <w:tmpl w:val="72689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271396"/>
    <w:multiLevelType w:val="hybridMultilevel"/>
    <w:tmpl w:val="193A368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3E86583"/>
    <w:multiLevelType w:val="hybridMultilevel"/>
    <w:tmpl w:val="4A9CB5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5CD04F62"/>
    <w:multiLevelType w:val="hybridMultilevel"/>
    <w:tmpl w:val="767E3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EC7BD2"/>
    <w:multiLevelType w:val="hybridMultilevel"/>
    <w:tmpl w:val="DA0C76A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c0NzKzMDcxMDExNTNQ0lEKTi0uzszPAykwrAUAXXbwNywAAAA="/>
  </w:docVars>
  <w:rsids>
    <w:rsidRoot w:val="00241BDD"/>
    <w:rsid w:val="001D0A58"/>
    <w:rsid w:val="00241BDD"/>
    <w:rsid w:val="00393473"/>
    <w:rsid w:val="00456AC8"/>
    <w:rsid w:val="004769A4"/>
    <w:rsid w:val="00510C69"/>
    <w:rsid w:val="00575833"/>
    <w:rsid w:val="005A6A0B"/>
    <w:rsid w:val="005C06F5"/>
    <w:rsid w:val="005D00A0"/>
    <w:rsid w:val="0064468B"/>
    <w:rsid w:val="006541F6"/>
    <w:rsid w:val="00767838"/>
    <w:rsid w:val="007A11BA"/>
    <w:rsid w:val="008B3556"/>
    <w:rsid w:val="00910C3A"/>
    <w:rsid w:val="009663AC"/>
    <w:rsid w:val="00975EC5"/>
    <w:rsid w:val="00990607"/>
    <w:rsid w:val="00B00DCC"/>
    <w:rsid w:val="00B57AB2"/>
    <w:rsid w:val="00C13D31"/>
    <w:rsid w:val="00C46AC6"/>
    <w:rsid w:val="00CF7A65"/>
    <w:rsid w:val="00DA3F07"/>
    <w:rsid w:val="00E27C19"/>
    <w:rsid w:val="00E62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F49D3ED-69CC-4EDD-A7C7-1B3EE55311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7C19"/>
  </w:style>
  <w:style w:type="paragraph" w:styleId="Heading1">
    <w:name w:val="heading 1"/>
    <w:basedOn w:val="Normal"/>
    <w:next w:val="Normal"/>
    <w:link w:val="Heading1Char"/>
    <w:uiPriority w:val="9"/>
    <w:qFormat/>
    <w:rsid w:val="00E27C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7C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7C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7C1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7C1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27C1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27C1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27C1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27C1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C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27C1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7C1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E27C1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E27C1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E27C1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E27C1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E27C1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E27C1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E27C19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7C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7C1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7C19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E27C19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27C19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27C19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sid w:val="00E27C19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E27C1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7C1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7C19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7C19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sid w:val="00E27C19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E27C19"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E27C19"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rsid w:val="00E27C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27C1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E27C19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E27C19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910C3A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541F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1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rijitandres@gmail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03F0343-1E7F-462E-B649-E92F44FE2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1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</dc:creator>
  <cp:keywords/>
  <dc:description/>
  <cp:lastModifiedBy>Arijit Mondal</cp:lastModifiedBy>
  <cp:revision>3</cp:revision>
  <cp:lastPrinted>2016-08-07T13:10:00Z</cp:lastPrinted>
  <dcterms:created xsi:type="dcterms:W3CDTF">2021-06-21T12:57:00Z</dcterms:created>
  <dcterms:modified xsi:type="dcterms:W3CDTF">2021-07-27T13:36:00Z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