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730" w:rsidRPr="00A96A8C" w:rsidRDefault="00CD1730" w:rsidP="00A96A8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96A8C">
        <w:rPr>
          <w:rFonts w:ascii="Times New Roman" w:hAnsi="Times New Roman" w:cs="Times New Roman"/>
          <w:b/>
          <w:bCs/>
          <w:sz w:val="28"/>
          <w:szCs w:val="28"/>
        </w:rPr>
        <w:t>RESUME</w:t>
      </w:r>
    </w:p>
    <w:p w:rsidR="00CD1730" w:rsidRPr="00A96A8C" w:rsidRDefault="00CD1730" w:rsidP="00A96A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S.S.GNANA THULASI MUTHU </w:t>
      </w:r>
      <w:r w:rsidRPr="00A96A8C">
        <w:rPr>
          <w:rFonts w:ascii="Times New Roman" w:hAnsi="Times New Roman" w:cs="Times New Roman"/>
          <w:sz w:val="20"/>
          <w:szCs w:val="20"/>
        </w:rPr>
        <w:t>M.A.,</w:t>
      </w:r>
      <w:r>
        <w:rPr>
          <w:rFonts w:ascii="Times New Roman" w:hAnsi="Times New Roman" w:cs="Times New Roman"/>
          <w:sz w:val="20"/>
          <w:szCs w:val="20"/>
        </w:rPr>
        <w:t>B.Ed.,</w:t>
      </w:r>
    </w:p>
    <w:p w:rsidR="00CD1730" w:rsidRPr="00A96A8C" w:rsidRDefault="00CD1730" w:rsidP="00A96A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No. 8489533887</w:t>
      </w:r>
    </w:p>
    <w:p w:rsidR="00CD1730" w:rsidRPr="00A96A8C" w:rsidRDefault="00CD1730" w:rsidP="00A96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 xml:space="preserve">E. Mail ID: </w:t>
      </w:r>
      <w:hyperlink r:id="rId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thulasipavi1</w:t>
        </w:r>
        <w:r w:rsidRPr="00A96A8C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</w:p>
    <w:p w:rsidR="00CD1730" w:rsidRPr="006233E7" w:rsidRDefault="00CD1730" w:rsidP="00A96A8C">
      <w:pPr>
        <w:spacing w:before="240"/>
        <w:rPr>
          <w:rFonts w:ascii="Times New Roman" w:hAnsi="Times New Roman" w:cs="Times New Roman"/>
          <w:b/>
          <w:bCs/>
          <w:sz w:val="28"/>
          <w:szCs w:val="28"/>
        </w:rPr>
      </w:pPr>
      <w:r w:rsidRPr="006233E7">
        <w:rPr>
          <w:rFonts w:ascii="Times New Roman" w:hAnsi="Times New Roman" w:cs="Times New Roman"/>
          <w:b/>
          <w:bCs/>
          <w:sz w:val="28"/>
          <w:szCs w:val="28"/>
        </w:rPr>
        <w:t>Objective</w:t>
      </w:r>
    </w:p>
    <w:p w:rsidR="00CD1730" w:rsidRPr="00A96A8C" w:rsidRDefault="00CD1730" w:rsidP="00A86244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Playing a significant role in the growth of my students and the institution with the best of my all round abilities by using innovative contemporary examples.</w:t>
      </w:r>
    </w:p>
    <w:p w:rsidR="00CD1730" w:rsidRPr="006233E7" w:rsidRDefault="00CD1730" w:rsidP="006233E7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233E7">
        <w:rPr>
          <w:rFonts w:ascii="Times New Roman" w:hAnsi="Times New Roman" w:cs="Times New Roman"/>
          <w:b/>
          <w:bCs/>
          <w:sz w:val="28"/>
          <w:szCs w:val="28"/>
        </w:rPr>
        <w:t>Education</w:t>
      </w:r>
    </w:p>
    <w:tbl>
      <w:tblPr>
        <w:tblW w:w="96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27"/>
        <w:gridCol w:w="3543"/>
        <w:gridCol w:w="2127"/>
        <w:gridCol w:w="1851"/>
      </w:tblGrid>
      <w:tr w:rsidR="00CD1730" w:rsidRPr="004048D3">
        <w:tc>
          <w:tcPr>
            <w:tcW w:w="2127" w:type="dxa"/>
          </w:tcPr>
          <w:p w:rsidR="00CD1730" w:rsidRPr="004048D3" w:rsidRDefault="00CD1730" w:rsidP="004048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48D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Course</w:t>
            </w:r>
          </w:p>
        </w:tc>
        <w:tc>
          <w:tcPr>
            <w:tcW w:w="3543" w:type="dxa"/>
          </w:tcPr>
          <w:p w:rsidR="00CD1730" w:rsidRPr="004048D3" w:rsidRDefault="00CD1730" w:rsidP="004048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48D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 of Institution</w:t>
            </w:r>
          </w:p>
        </w:tc>
        <w:tc>
          <w:tcPr>
            <w:tcW w:w="2127" w:type="dxa"/>
          </w:tcPr>
          <w:p w:rsidR="00CD1730" w:rsidRPr="004048D3" w:rsidRDefault="00CD1730" w:rsidP="004048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48D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Year of Passing</w:t>
            </w:r>
          </w:p>
        </w:tc>
        <w:tc>
          <w:tcPr>
            <w:tcW w:w="1851" w:type="dxa"/>
          </w:tcPr>
          <w:p w:rsidR="00CD1730" w:rsidRDefault="00CD1730" w:rsidP="004048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48D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Marks in </w:t>
            </w:r>
          </w:p>
          <w:p w:rsidR="00CD1730" w:rsidRPr="004048D3" w:rsidRDefault="00CD1730" w:rsidP="004048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48D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Percentage</w:t>
            </w:r>
          </w:p>
        </w:tc>
      </w:tr>
      <w:tr w:rsidR="00CD1730" w:rsidRPr="004048D3"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M. A. in English</w:t>
            </w:r>
          </w:p>
        </w:tc>
        <w:tc>
          <w:tcPr>
            <w:tcW w:w="3543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Government Arts and Science </w:t>
            </w: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College, Sivakasi</w:t>
            </w:r>
          </w:p>
        </w:tc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1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CD1730" w:rsidRPr="004048D3"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B.Ed</w:t>
            </w:r>
          </w:p>
        </w:tc>
        <w:tc>
          <w:tcPr>
            <w:tcW w:w="3543" w:type="dxa"/>
          </w:tcPr>
          <w:p w:rsidR="00CD1730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SRV Collge of Education, Sivakasi</w:t>
            </w:r>
          </w:p>
        </w:tc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51" w:type="dxa"/>
          </w:tcPr>
          <w:p w:rsidR="00CD1730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D1730" w:rsidRPr="004048D3"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B. A. in English</w:t>
            </w:r>
          </w:p>
        </w:tc>
        <w:tc>
          <w:tcPr>
            <w:tcW w:w="3543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AyyaNadarJanakiAmmal College, Sivakasi</w:t>
            </w:r>
          </w:p>
        </w:tc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51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55.78</w:t>
            </w:r>
          </w:p>
        </w:tc>
      </w:tr>
      <w:tr w:rsidR="00CD1730" w:rsidRPr="004048D3"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3543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VNUAPT Matric</w:t>
            </w: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 xml:space="preserve"> Hr. Sec. School,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Vilampatti</w:t>
            </w:r>
          </w:p>
        </w:tc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51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CD1730" w:rsidRPr="004048D3"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SSLC</w:t>
            </w:r>
          </w:p>
        </w:tc>
        <w:tc>
          <w:tcPr>
            <w:tcW w:w="3543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D3">
              <w:rPr>
                <w:rFonts w:ascii="Times New Roman" w:hAnsi="Times New Roman" w:cs="Times New Roman"/>
                <w:sz w:val="24"/>
                <w:szCs w:val="24"/>
              </w:rPr>
              <w:t>S. H. N. V. Hr. Sec. School, Sivakasi</w:t>
            </w:r>
          </w:p>
        </w:tc>
        <w:tc>
          <w:tcPr>
            <w:tcW w:w="2127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51" w:type="dxa"/>
          </w:tcPr>
          <w:p w:rsidR="00CD1730" w:rsidRPr="004048D3" w:rsidRDefault="00CD1730" w:rsidP="004048D3">
            <w:pPr>
              <w:spacing w:before="2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56.4</w:t>
            </w:r>
          </w:p>
        </w:tc>
      </w:tr>
    </w:tbl>
    <w:p w:rsidR="00CD1730" w:rsidRPr="00A96A8C" w:rsidRDefault="00CD1730" w:rsidP="00A96A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D1730" w:rsidRPr="00573149" w:rsidRDefault="00CD1730" w:rsidP="00A96A8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3149">
        <w:rPr>
          <w:rFonts w:ascii="Times New Roman" w:hAnsi="Times New Roman" w:cs="Times New Roman"/>
          <w:b/>
          <w:bCs/>
          <w:sz w:val="28"/>
          <w:szCs w:val="28"/>
        </w:rPr>
        <w:t>Personal Skills</w:t>
      </w:r>
    </w:p>
    <w:p w:rsidR="00CD1730" w:rsidRDefault="00CD1730" w:rsidP="00251F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Communication Skill</w:t>
      </w:r>
    </w:p>
    <w:p w:rsidR="00CD1730" w:rsidRPr="00A96A8C" w:rsidRDefault="00CD1730" w:rsidP="00251F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Basic Computer Knowledge</w:t>
      </w:r>
      <w:r w:rsidRPr="00A96A8C">
        <w:rPr>
          <w:rFonts w:ascii="Times New Roman" w:hAnsi="Times New Roman" w:cs="Times New Roman"/>
          <w:sz w:val="24"/>
          <w:szCs w:val="24"/>
        </w:rPr>
        <w:tab/>
      </w:r>
    </w:p>
    <w:p w:rsidR="00CD1730" w:rsidRPr="00573149" w:rsidRDefault="00CD1730" w:rsidP="00A96A8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3149">
        <w:rPr>
          <w:rFonts w:ascii="Times New Roman" w:hAnsi="Times New Roman" w:cs="Times New Roman"/>
          <w:b/>
          <w:bCs/>
          <w:sz w:val="28"/>
          <w:szCs w:val="28"/>
        </w:rPr>
        <w:t>Awards</w:t>
      </w:r>
    </w:p>
    <w:p w:rsidR="00CD1730" w:rsidRDefault="00CD1730" w:rsidP="00A8624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 xml:space="preserve">Received </w:t>
      </w:r>
      <w:r>
        <w:rPr>
          <w:rFonts w:ascii="Times New Roman" w:hAnsi="Times New Roman" w:cs="Times New Roman"/>
          <w:sz w:val="24"/>
          <w:szCs w:val="24"/>
        </w:rPr>
        <w:t>Second</w:t>
      </w:r>
      <w:r w:rsidRPr="00A96A8C">
        <w:rPr>
          <w:rFonts w:ascii="Times New Roman" w:hAnsi="Times New Roman" w:cs="Times New Roman"/>
          <w:sz w:val="24"/>
          <w:szCs w:val="24"/>
        </w:rPr>
        <w:t xml:space="preserve"> Prize in the Literary </w:t>
      </w:r>
      <w:r>
        <w:rPr>
          <w:rFonts w:ascii="Times New Roman" w:hAnsi="Times New Roman" w:cs="Times New Roman"/>
          <w:sz w:val="24"/>
          <w:szCs w:val="24"/>
        </w:rPr>
        <w:t>competition</w:t>
      </w:r>
      <w:r w:rsidRPr="00A96A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English Department </w:t>
      </w:r>
      <w:r w:rsidRPr="00A96A8C">
        <w:rPr>
          <w:rFonts w:ascii="Times New Roman" w:hAnsi="Times New Roman" w:cs="Times New Roman"/>
          <w:sz w:val="24"/>
          <w:szCs w:val="24"/>
        </w:rPr>
        <w:t>Association in August 201</w:t>
      </w:r>
      <w:r>
        <w:rPr>
          <w:rFonts w:ascii="Times New Roman" w:hAnsi="Times New Roman" w:cs="Times New Roman"/>
          <w:sz w:val="24"/>
          <w:szCs w:val="24"/>
        </w:rPr>
        <w:t>5.</w:t>
      </w:r>
    </w:p>
    <w:p w:rsidR="00CD1730" w:rsidRDefault="00CD1730" w:rsidP="005436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D1730" w:rsidRPr="00A96A8C" w:rsidRDefault="00CD1730" w:rsidP="005436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D1730" w:rsidRPr="00573149" w:rsidRDefault="00CD1730" w:rsidP="00A8624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3149">
        <w:rPr>
          <w:rFonts w:ascii="Times New Roman" w:hAnsi="Times New Roman" w:cs="Times New Roman"/>
          <w:b/>
          <w:bCs/>
          <w:sz w:val="28"/>
          <w:szCs w:val="28"/>
        </w:rPr>
        <w:t>Achievements</w:t>
      </w:r>
    </w:p>
    <w:p w:rsidR="00CD1730" w:rsidRPr="00A96A8C" w:rsidRDefault="00CD1730" w:rsidP="00610A9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I have served as a Secretary in the English Literary Association at Ayya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A8C">
        <w:rPr>
          <w:rFonts w:ascii="Times New Roman" w:hAnsi="Times New Roman" w:cs="Times New Roman"/>
          <w:sz w:val="24"/>
          <w:szCs w:val="24"/>
        </w:rPr>
        <w:t>Nadar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A8C">
        <w:rPr>
          <w:rFonts w:ascii="Times New Roman" w:hAnsi="Times New Roman" w:cs="Times New Roman"/>
          <w:sz w:val="24"/>
          <w:szCs w:val="24"/>
        </w:rPr>
        <w:t>Janaki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A8C">
        <w:rPr>
          <w:rFonts w:ascii="Times New Roman" w:hAnsi="Times New Roman" w:cs="Times New Roman"/>
          <w:sz w:val="24"/>
          <w:szCs w:val="24"/>
        </w:rPr>
        <w:t>Ammal College for the academic year 201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96A8C"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 xml:space="preserve">5.  </w:t>
      </w:r>
    </w:p>
    <w:p w:rsidR="00CD1730" w:rsidRPr="00573149" w:rsidRDefault="00CD1730" w:rsidP="00A96A8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3149">
        <w:rPr>
          <w:rFonts w:ascii="Times New Roman" w:hAnsi="Times New Roman" w:cs="Times New Roman"/>
          <w:b/>
          <w:bCs/>
          <w:sz w:val="28"/>
          <w:szCs w:val="28"/>
        </w:rPr>
        <w:t>Personal Details</w:t>
      </w:r>
    </w:p>
    <w:p w:rsidR="00CD1730" w:rsidRPr="00A96A8C" w:rsidRDefault="00CD1730" w:rsidP="001C14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96A8C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S.S.Gnana Thulasi Muthu</w:t>
      </w:r>
    </w:p>
    <w:p w:rsidR="00CD1730" w:rsidRPr="00A96A8C" w:rsidRDefault="00CD1730" w:rsidP="001C14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Father’s Name</w:t>
      </w:r>
      <w:r w:rsidRPr="00A96A8C">
        <w:rPr>
          <w:rFonts w:ascii="Times New Roman" w:hAnsi="Times New Roman" w:cs="Times New Roman"/>
          <w:sz w:val="24"/>
          <w:szCs w:val="24"/>
        </w:rPr>
        <w:tab/>
      </w:r>
      <w:r w:rsidRPr="00A96A8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S.S.Shanmugam</w:t>
      </w:r>
    </w:p>
    <w:p w:rsidR="00CD1730" w:rsidRPr="00A96A8C" w:rsidRDefault="00CD1730" w:rsidP="001C14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Date of Birth &amp; Age</w:t>
      </w:r>
      <w:r w:rsidRPr="00A96A8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22.09.1993 &amp; 27</w:t>
      </w:r>
    </w:p>
    <w:p w:rsidR="00CD1730" w:rsidRPr="00A96A8C" w:rsidRDefault="00CD1730" w:rsidP="001C14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96A8C">
        <w:rPr>
          <w:rFonts w:ascii="Times New Roman" w:hAnsi="Times New Roman" w:cs="Times New Roman"/>
          <w:sz w:val="24"/>
          <w:szCs w:val="24"/>
        </w:rPr>
        <w:t>: Indian</w:t>
      </w:r>
    </w:p>
    <w:p w:rsidR="00CD1730" w:rsidRPr="00A96A8C" w:rsidRDefault="00CD1730" w:rsidP="001C14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Languages Known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96A8C">
        <w:rPr>
          <w:rFonts w:ascii="Times New Roman" w:hAnsi="Times New Roman" w:cs="Times New Roman"/>
          <w:sz w:val="24"/>
          <w:szCs w:val="24"/>
        </w:rPr>
        <w:t>:Tamil, English</w:t>
      </w:r>
    </w:p>
    <w:p w:rsidR="00CD1730" w:rsidRPr="00A96A8C" w:rsidRDefault="00CD1730" w:rsidP="001C14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Marital Status</w:t>
      </w:r>
      <w:r w:rsidRPr="00A96A8C">
        <w:rPr>
          <w:rFonts w:ascii="Times New Roman" w:hAnsi="Times New Roman" w:cs="Times New Roman"/>
          <w:sz w:val="24"/>
          <w:szCs w:val="24"/>
        </w:rPr>
        <w:tab/>
      </w:r>
      <w:r w:rsidRPr="00A96A8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Married</w:t>
      </w:r>
    </w:p>
    <w:p w:rsidR="00CD1730" w:rsidRPr="00A96A8C" w:rsidRDefault="00CD1730" w:rsidP="001C146D">
      <w:pPr>
        <w:spacing w:after="0" w:line="360" w:lineRule="auto"/>
        <w:ind w:left="2880" w:hanging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Hobbies</w:t>
      </w:r>
      <w:r>
        <w:rPr>
          <w:rFonts w:ascii="Times New Roman" w:hAnsi="Times New Roman" w:cs="Times New Roman"/>
          <w:sz w:val="24"/>
          <w:szCs w:val="24"/>
        </w:rPr>
        <w:tab/>
        <w:t>: Reading novels</w:t>
      </w:r>
    </w:p>
    <w:p w:rsidR="00CD1730" w:rsidRPr="00A96A8C" w:rsidRDefault="00CD1730" w:rsidP="001C146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96A8C">
        <w:rPr>
          <w:rFonts w:ascii="Times New Roman" w:hAnsi="Times New Roman" w:cs="Times New Roman"/>
          <w:sz w:val="24"/>
          <w:szCs w:val="24"/>
        </w:rPr>
        <w:t>Address</w:t>
      </w:r>
      <w:r w:rsidRPr="00A96A8C">
        <w:rPr>
          <w:rFonts w:ascii="Times New Roman" w:hAnsi="Times New Roman" w:cs="Times New Roman"/>
          <w:sz w:val="24"/>
          <w:szCs w:val="24"/>
        </w:rPr>
        <w:tab/>
      </w:r>
      <w:r w:rsidRPr="00A96A8C">
        <w:rPr>
          <w:rFonts w:ascii="Times New Roman" w:hAnsi="Times New Roman" w:cs="Times New Roman"/>
          <w:sz w:val="24"/>
          <w:szCs w:val="24"/>
        </w:rPr>
        <w:tab/>
      </w:r>
      <w:r w:rsidRPr="00A96A8C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56/27, Patti Street, Mani Nagar Road, </w:t>
      </w:r>
      <w:r w:rsidRPr="00A96A8C">
        <w:rPr>
          <w:rFonts w:ascii="Times New Roman" w:hAnsi="Times New Roman" w:cs="Times New Roman"/>
          <w:sz w:val="24"/>
          <w:szCs w:val="24"/>
        </w:rPr>
        <w:t xml:space="preserve">Sivakasi - 626 123 </w:t>
      </w:r>
    </w:p>
    <w:p w:rsidR="00CD1730" w:rsidRPr="00DF0F5A" w:rsidRDefault="00CD1730" w:rsidP="00474B7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F0F5A">
        <w:rPr>
          <w:rFonts w:ascii="Times New Roman" w:hAnsi="Times New Roman" w:cs="Times New Roman"/>
          <w:b/>
          <w:bCs/>
          <w:sz w:val="28"/>
          <w:szCs w:val="28"/>
        </w:rPr>
        <w:t>Declaration</w:t>
      </w:r>
    </w:p>
    <w:p w:rsidR="00CD1730" w:rsidRPr="00A96A8C" w:rsidRDefault="00CD1730" w:rsidP="00E936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A8C">
        <w:rPr>
          <w:rFonts w:ascii="Times New Roman" w:hAnsi="Times New Roman" w:cs="Times New Roman"/>
          <w:sz w:val="24"/>
          <w:szCs w:val="24"/>
        </w:rPr>
        <w:t>I hereby declare that the above information furnished by me is true to the best of my knowledge and belief.</w:t>
      </w:r>
    </w:p>
    <w:p w:rsidR="00CD1730" w:rsidRPr="00932E9D" w:rsidRDefault="00CD1730" w:rsidP="00E9365C">
      <w:pPr>
        <w:spacing w:line="360" w:lineRule="auto"/>
        <w:ind w:left="72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932E9D">
        <w:rPr>
          <w:rFonts w:ascii="Times New Roman" w:hAnsi="Times New Roman" w:cs="Times New Roman"/>
          <w:b/>
          <w:bCs/>
          <w:sz w:val="24"/>
          <w:szCs w:val="24"/>
        </w:rPr>
        <w:t>Yours truly,</w:t>
      </w:r>
    </w:p>
    <w:p w:rsidR="00CD1730" w:rsidRPr="00932E9D" w:rsidRDefault="00CD1730" w:rsidP="00F16D55">
      <w:pPr>
        <w:ind w:left="72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D1730" w:rsidRPr="00932E9D" w:rsidRDefault="00CD1730" w:rsidP="00F16D55">
      <w:pPr>
        <w:ind w:left="7200" w:hanging="12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32E9D">
        <w:rPr>
          <w:rFonts w:ascii="Times New Roman" w:hAnsi="Times New Roman" w:cs="Times New Roman"/>
          <w:b/>
          <w:bCs/>
          <w:sz w:val="24"/>
          <w:szCs w:val="24"/>
        </w:rPr>
        <w:t xml:space="preserve">         (S.S.Gnana Thulasi Muthu) </w:t>
      </w:r>
    </w:p>
    <w:p w:rsidR="00CD1730" w:rsidRPr="00A96A8C" w:rsidRDefault="00CD1730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CD1730" w:rsidRPr="00A96A8C" w:rsidSect="00370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A2515"/>
    <w:multiLevelType w:val="hybridMultilevel"/>
    <w:tmpl w:val="B1A0E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1BA25B1"/>
    <w:multiLevelType w:val="hybridMultilevel"/>
    <w:tmpl w:val="584E3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3AE7A89"/>
    <w:multiLevelType w:val="hybridMultilevel"/>
    <w:tmpl w:val="3D845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46696B09"/>
    <w:multiLevelType w:val="hybridMultilevel"/>
    <w:tmpl w:val="31ACDE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E1F1849"/>
    <w:multiLevelType w:val="hybridMultilevel"/>
    <w:tmpl w:val="AE768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62117202"/>
    <w:multiLevelType w:val="hybridMultilevel"/>
    <w:tmpl w:val="1DE2E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7D4A630B"/>
    <w:multiLevelType w:val="hybridMultilevel"/>
    <w:tmpl w:val="EFB6C1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02F0"/>
    <w:rsid w:val="00003079"/>
    <w:rsid w:val="00040ECB"/>
    <w:rsid w:val="000508E9"/>
    <w:rsid w:val="00167688"/>
    <w:rsid w:val="001C146D"/>
    <w:rsid w:val="001C79B1"/>
    <w:rsid w:val="001E1FDC"/>
    <w:rsid w:val="00251F67"/>
    <w:rsid w:val="00252A45"/>
    <w:rsid w:val="002864BB"/>
    <w:rsid w:val="002A10B0"/>
    <w:rsid w:val="002C28B9"/>
    <w:rsid w:val="002C2BF7"/>
    <w:rsid w:val="002D432F"/>
    <w:rsid w:val="002F0526"/>
    <w:rsid w:val="003705A4"/>
    <w:rsid w:val="00392ADD"/>
    <w:rsid w:val="003A6A7E"/>
    <w:rsid w:val="003B3FFA"/>
    <w:rsid w:val="003D39DA"/>
    <w:rsid w:val="004048D3"/>
    <w:rsid w:val="00474B7A"/>
    <w:rsid w:val="004959AA"/>
    <w:rsid w:val="004E75CF"/>
    <w:rsid w:val="005306AE"/>
    <w:rsid w:val="00536C5B"/>
    <w:rsid w:val="00543605"/>
    <w:rsid w:val="00555C54"/>
    <w:rsid w:val="00573149"/>
    <w:rsid w:val="00583962"/>
    <w:rsid w:val="00583EED"/>
    <w:rsid w:val="00610A96"/>
    <w:rsid w:val="006233E7"/>
    <w:rsid w:val="00932E9D"/>
    <w:rsid w:val="00934D8D"/>
    <w:rsid w:val="009B35A8"/>
    <w:rsid w:val="00A05983"/>
    <w:rsid w:val="00A54BB6"/>
    <w:rsid w:val="00A86244"/>
    <w:rsid w:val="00A96A8C"/>
    <w:rsid w:val="00AC5007"/>
    <w:rsid w:val="00B10C28"/>
    <w:rsid w:val="00B202F0"/>
    <w:rsid w:val="00BD4DF4"/>
    <w:rsid w:val="00C84EF5"/>
    <w:rsid w:val="00CD1730"/>
    <w:rsid w:val="00D51417"/>
    <w:rsid w:val="00D72B89"/>
    <w:rsid w:val="00DF0F5A"/>
    <w:rsid w:val="00E61E4F"/>
    <w:rsid w:val="00E6255D"/>
    <w:rsid w:val="00E9365C"/>
    <w:rsid w:val="00EA24C1"/>
    <w:rsid w:val="00EF18AD"/>
    <w:rsid w:val="00F16D55"/>
    <w:rsid w:val="00FE3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5A4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202F0"/>
    <w:rPr>
      <w:color w:val="0000FF"/>
      <w:u w:val="single"/>
    </w:rPr>
  </w:style>
  <w:style w:type="table" w:styleId="TableGrid">
    <w:name w:val="Table Grid"/>
    <w:basedOn w:val="TableNormal"/>
    <w:uiPriority w:val="99"/>
    <w:rsid w:val="00B202F0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3A6A7E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owrivignesh.krishn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221</Words>
  <Characters>1265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Gowri Vignesh</dc:creator>
  <cp:keywords/>
  <dc:description/>
  <cp:lastModifiedBy>Admin</cp:lastModifiedBy>
  <cp:revision>2</cp:revision>
  <cp:lastPrinted>2021-04-03T08:46:00Z</cp:lastPrinted>
  <dcterms:created xsi:type="dcterms:W3CDTF">2021-10-01T06:06:00Z</dcterms:created>
  <dcterms:modified xsi:type="dcterms:W3CDTF">2021-10-01T06:06:00Z</dcterms:modified>
</cp:coreProperties>
</file>