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94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host layout table"/>
      </w:tblPr>
      <w:tblGrid>
        <w:gridCol w:w="3960"/>
        <w:gridCol w:w="6750"/>
      </w:tblGrid>
      <w:tr w:rsidR="002C2CDD" w:rsidRPr="00906BEE" w14:paraId="6EA41E39" w14:textId="77777777" w:rsidTr="00F66D2F">
        <w:tc>
          <w:tcPr>
            <w:tcW w:w="3960" w:type="dxa"/>
            <w:tcMar>
              <w:top w:w="504" w:type="dxa"/>
              <w:right w:w="720" w:type="dxa"/>
            </w:tcMar>
          </w:tcPr>
          <w:p w14:paraId="6B3284AB" w14:textId="318E47D6" w:rsidR="00523479" w:rsidRPr="00906BEE" w:rsidRDefault="00E02DCD" w:rsidP="00523479">
            <w:pPr>
              <w:pStyle w:val="Initials"/>
            </w:pPr>
            <w:r w:rsidRPr="00906BEE">
              <w:rPr>
                <w:noProof/>
                <w:lang w:val="en-IN" w:eastAsia="en-IN" w:bidi="mr-IN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1" layoutInCell="1" allowOverlap="1" wp14:anchorId="04B88AD4" wp14:editId="36B2AC7A">
                      <wp:simplePos x="0" y="0"/>
                      <wp:positionH relativeFrom="column">
                        <wp:align>left</wp:align>
                      </wp:positionH>
                      <wp:positionV relativeFrom="page">
                        <wp:posOffset>-484505</wp:posOffset>
                      </wp:positionV>
                      <wp:extent cx="6665976" cy="1810512"/>
                      <wp:effectExtent l="0" t="0" r="0" b="0"/>
                      <wp:wrapNone/>
                      <wp:docPr id="1" name="Group 1" title="Header graphic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976" cy="1810512"/>
                                <a:chOff x="0" y="0"/>
                                <a:chExt cx="6665911" cy="1810385"/>
                              </a:xfrm>
                            </wpg:grpSpPr>
                            <wps:wsp>
                              <wps:cNvPr id="43" name="Red rectangle"/>
                              <wps:cNvSpPr/>
                              <wps:spPr>
                                <a:xfrm>
                                  <a:off x="1133475" y="419100"/>
                                  <a:ext cx="5532436" cy="1005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Red circle"/>
                              <wps:cNvSpPr/>
                              <wps:spPr>
                                <a:xfrm>
                                  <a:off x="0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White circle"/>
                              <wps:cNvSpPr/>
                              <wps:spPr>
                                <a:xfrm>
                                  <a:off x="57150" y="57150"/>
                                  <a:ext cx="1704460" cy="17043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85800</wp14:pctWidth>
                      </wp14:sizeRelH>
                      <wp14:sizeRelV relativeFrom="page">
                        <wp14:pctHeight>18000</wp14:pctHeight>
                      </wp14:sizeRelV>
                    </wp:anchor>
                  </w:drawing>
                </mc:Choice>
                <mc:Fallback>
                  <w:pict>
                    <v:group w14:anchorId="368CA786" id="Group 1" o:spid="_x0000_s1026" alt="Title: Header graphics" style="position:absolute;margin-left:0;margin-top:-38.15pt;width:524.9pt;height:142.55pt;z-index:-251657216;mso-width-percent:858;mso-height-percent:180;mso-position-horizontal:left;mso-position-vertical-relative:page;mso-width-percent:858;mso-height-percent:180" coordsize="66659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">
                      <v:rect id="Red rectangle" o:spid="_x0000_s1027" style="position:absolute;left:11334;top:4191;width:5532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Red circle" o:spid="_x0000_s1028" type="#_x0000_t23" style="position:absolute;width:18104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    <v:stroke joinstyle="miter"/>
                      </v:shape>
                      <v:oval id="White circle" o:spid="_x0000_s1029" style="position:absolute;left:571;top:571;width:17045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    <v:stroke joinstyle="miter"/>
                      </v:oval>
                      <w10:wrap anchory="page"/>
                      <w10:anchorlock/>
                    </v:group>
                  </w:pict>
                </mc:Fallback>
              </mc:AlternateContent>
            </w:r>
            <w:sdt>
              <w:sdtPr>
                <w:alias w:val="Enter initials:"/>
                <w:tag w:val="Enter initials:"/>
                <w:id w:val="-606576828"/>
                <w:placeholder>
                  <w:docPart w:val="6D7B55C409F24747AAF7E6B8BEAB74F0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15:appearance w15:val="hidden"/>
                <w:text/>
              </w:sdtPr>
              <w:sdtEndPr/>
              <w:sdtContent>
                <w:r w:rsidR="00B261D6">
                  <w:t>rk</w:t>
                </w:r>
              </w:sdtContent>
            </w:sdt>
          </w:p>
          <w:p w14:paraId="0C188D0F" w14:textId="77777777" w:rsidR="00A50939" w:rsidRPr="00906BEE" w:rsidRDefault="00032517" w:rsidP="007569C1">
            <w:pPr>
              <w:pStyle w:val="Heading3"/>
            </w:pPr>
            <w:r>
              <w:t>personal details</w:t>
            </w:r>
          </w:p>
          <w:p w14:paraId="24E83285" w14:textId="05E5BBF1" w:rsidR="00032517" w:rsidRPr="00572FC6" w:rsidRDefault="00032517" w:rsidP="00032517">
            <w:pPr>
              <w:pStyle w:val="ListParagraph"/>
              <w:numPr>
                <w:ilvl w:val="0"/>
                <w:numId w:val="11"/>
              </w:numPr>
              <w:spacing w:after="160"/>
              <w:rPr>
                <w:rFonts w:cstheme="minorHAnsi"/>
                <w:szCs w:val="24"/>
              </w:rPr>
            </w:pPr>
            <w:r w:rsidRPr="00572FC6">
              <w:rPr>
                <w:rFonts w:cstheme="minorHAnsi"/>
                <w:b/>
                <w:szCs w:val="24"/>
              </w:rPr>
              <w:t>Fathers Name</w:t>
            </w:r>
            <w:r>
              <w:rPr>
                <w:rFonts w:cstheme="minorHAnsi"/>
                <w:szCs w:val="24"/>
              </w:rPr>
              <w:t xml:space="preserve"> </w:t>
            </w:r>
            <w:r>
              <w:rPr>
                <w:rFonts w:cstheme="minorHAnsi"/>
                <w:szCs w:val="24"/>
              </w:rPr>
              <w:tab/>
              <w:t xml:space="preserve"> </w:t>
            </w:r>
            <w:proofErr w:type="spellStart"/>
            <w:r w:rsidR="00B261D6" w:rsidRPr="00B261D6">
              <w:rPr>
                <w:rFonts w:cstheme="minorHAnsi"/>
                <w:sz w:val="20"/>
                <w:szCs w:val="20"/>
              </w:rPr>
              <w:t>Dineshwar</w:t>
            </w:r>
            <w:proofErr w:type="spellEnd"/>
            <w:r w:rsidR="00B261D6" w:rsidRPr="00B261D6">
              <w:rPr>
                <w:rFonts w:cstheme="minorHAnsi"/>
                <w:sz w:val="20"/>
                <w:szCs w:val="20"/>
              </w:rPr>
              <w:t xml:space="preserve"> Prasad Mehta</w:t>
            </w:r>
          </w:p>
          <w:p w14:paraId="7AE6E963" w14:textId="2085C124" w:rsidR="00032517" w:rsidRPr="0052665B" w:rsidRDefault="00032517" w:rsidP="00032517">
            <w:pPr>
              <w:pStyle w:val="ListParagraph"/>
              <w:numPr>
                <w:ilvl w:val="0"/>
                <w:numId w:val="11"/>
              </w:numPr>
              <w:spacing w:after="160"/>
              <w:rPr>
                <w:rFonts w:cstheme="minorHAnsi"/>
                <w:szCs w:val="24"/>
              </w:rPr>
            </w:pPr>
            <w:r w:rsidRPr="00572FC6">
              <w:rPr>
                <w:rFonts w:cstheme="minorHAnsi"/>
                <w:b/>
                <w:szCs w:val="24"/>
              </w:rPr>
              <w:t>Date of Birth</w:t>
            </w:r>
            <w:r>
              <w:rPr>
                <w:rFonts w:cstheme="minorHAnsi"/>
                <w:szCs w:val="24"/>
              </w:rPr>
              <w:t xml:space="preserve">              </w:t>
            </w:r>
            <w:r w:rsidR="00B261D6">
              <w:rPr>
                <w:rFonts w:cstheme="minorHAnsi"/>
                <w:szCs w:val="24"/>
              </w:rPr>
              <w:t>10</w:t>
            </w:r>
            <w:r w:rsidRPr="0052665B">
              <w:rPr>
                <w:rFonts w:cstheme="minorHAnsi"/>
                <w:szCs w:val="24"/>
                <w:vertAlign w:val="superscript"/>
              </w:rPr>
              <w:t>TH</w:t>
            </w:r>
            <w:r w:rsidR="00B261D6">
              <w:rPr>
                <w:rFonts w:cstheme="minorHAnsi"/>
                <w:szCs w:val="24"/>
              </w:rPr>
              <w:t xml:space="preserve"> March 1994</w:t>
            </w:r>
          </w:p>
          <w:p w14:paraId="07946957" w14:textId="6B7AEF94" w:rsidR="00032517" w:rsidRPr="0052665B" w:rsidRDefault="00032517" w:rsidP="00032517">
            <w:pPr>
              <w:pStyle w:val="ListParagraph"/>
              <w:numPr>
                <w:ilvl w:val="0"/>
                <w:numId w:val="11"/>
              </w:numPr>
              <w:spacing w:after="160"/>
              <w:rPr>
                <w:rFonts w:cstheme="minorHAnsi"/>
                <w:szCs w:val="24"/>
              </w:rPr>
            </w:pPr>
            <w:r w:rsidRPr="00572FC6">
              <w:rPr>
                <w:rFonts w:cstheme="minorHAnsi"/>
                <w:b/>
                <w:szCs w:val="24"/>
              </w:rPr>
              <w:t>Sex</w:t>
            </w:r>
            <w:r>
              <w:rPr>
                <w:rFonts w:cstheme="minorHAnsi"/>
                <w:szCs w:val="24"/>
              </w:rPr>
              <w:t xml:space="preserve">: </w:t>
            </w:r>
            <w:r w:rsidR="00B261D6">
              <w:rPr>
                <w:rFonts w:cstheme="minorHAnsi"/>
                <w:szCs w:val="24"/>
              </w:rPr>
              <w:t>M</w:t>
            </w:r>
            <w:r w:rsidRPr="0052665B">
              <w:rPr>
                <w:rFonts w:cstheme="minorHAnsi"/>
                <w:szCs w:val="24"/>
              </w:rPr>
              <w:t>ale</w:t>
            </w:r>
            <w:r>
              <w:rPr>
                <w:rFonts w:cstheme="minorHAnsi"/>
                <w:szCs w:val="24"/>
              </w:rPr>
              <w:t>.</w:t>
            </w:r>
          </w:p>
          <w:p w14:paraId="6399D125" w14:textId="77777777" w:rsidR="00032517" w:rsidRPr="0052665B" w:rsidRDefault="00032517" w:rsidP="00032517">
            <w:pPr>
              <w:pStyle w:val="ListParagraph"/>
              <w:numPr>
                <w:ilvl w:val="0"/>
                <w:numId w:val="11"/>
              </w:numPr>
              <w:spacing w:after="160"/>
              <w:rPr>
                <w:rFonts w:cstheme="minorHAnsi"/>
                <w:szCs w:val="24"/>
              </w:rPr>
            </w:pPr>
            <w:r w:rsidRPr="00572FC6">
              <w:rPr>
                <w:rFonts w:cstheme="minorHAnsi"/>
                <w:b/>
                <w:szCs w:val="24"/>
              </w:rPr>
              <w:t>Marital Status</w:t>
            </w:r>
            <w:r>
              <w:rPr>
                <w:rFonts w:cstheme="minorHAnsi"/>
                <w:szCs w:val="24"/>
              </w:rPr>
              <w:t xml:space="preserve">: </w:t>
            </w:r>
            <w:r w:rsidRPr="0052665B">
              <w:rPr>
                <w:rFonts w:cstheme="minorHAnsi"/>
                <w:szCs w:val="24"/>
              </w:rPr>
              <w:t>Unmarried</w:t>
            </w:r>
            <w:r>
              <w:rPr>
                <w:rFonts w:cstheme="minorHAnsi"/>
                <w:szCs w:val="24"/>
              </w:rPr>
              <w:t>.</w:t>
            </w:r>
          </w:p>
          <w:p w14:paraId="1EF96E88" w14:textId="77777777" w:rsidR="00032517" w:rsidRPr="0052665B" w:rsidRDefault="00032517" w:rsidP="00032517">
            <w:pPr>
              <w:pStyle w:val="ListParagraph"/>
              <w:numPr>
                <w:ilvl w:val="0"/>
                <w:numId w:val="11"/>
              </w:numPr>
              <w:spacing w:after="160"/>
              <w:rPr>
                <w:rFonts w:cstheme="minorHAnsi"/>
                <w:szCs w:val="24"/>
              </w:rPr>
            </w:pPr>
            <w:r w:rsidRPr="00572FC6">
              <w:rPr>
                <w:rFonts w:cstheme="minorHAnsi"/>
                <w:b/>
                <w:szCs w:val="24"/>
              </w:rPr>
              <w:t>Religion</w:t>
            </w:r>
            <w:r>
              <w:rPr>
                <w:rFonts w:cstheme="minorHAnsi"/>
                <w:szCs w:val="24"/>
              </w:rPr>
              <w:t xml:space="preserve">: </w:t>
            </w:r>
            <w:r w:rsidRPr="0052665B">
              <w:rPr>
                <w:rFonts w:cstheme="minorHAnsi"/>
                <w:szCs w:val="24"/>
              </w:rPr>
              <w:t>Indian</w:t>
            </w:r>
            <w:r>
              <w:rPr>
                <w:rFonts w:cstheme="minorHAnsi"/>
                <w:szCs w:val="24"/>
              </w:rPr>
              <w:t>.</w:t>
            </w:r>
          </w:p>
          <w:p w14:paraId="62121512" w14:textId="77777777" w:rsidR="00032517" w:rsidRPr="0052665B" w:rsidRDefault="00032517" w:rsidP="00032517">
            <w:pPr>
              <w:pStyle w:val="ListParagraph"/>
              <w:numPr>
                <w:ilvl w:val="0"/>
                <w:numId w:val="11"/>
              </w:numPr>
              <w:spacing w:after="160"/>
              <w:rPr>
                <w:rFonts w:cstheme="minorHAnsi"/>
                <w:szCs w:val="24"/>
              </w:rPr>
            </w:pPr>
            <w:r w:rsidRPr="00572FC6">
              <w:rPr>
                <w:rFonts w:cstheme="minorHAnsi"/>
                <w:b/>
                <w:szCs w:val="24"/>
              </w:rPr>
              <w:t>Language Known</w:t>
            </w:r>
            <w:r w:rsidRPr="0052665B">
              <w:rPr>
                <w:rFonts w:cstheme="minorHAnsi"/>
                <w:szCs w:val="24"/>
              </w:rPr>
              <w:tab/>
              <w:t xml:space="preserve">            English and Hindi</w:t>
            </w:r>
            <w:r>
              <w:rPr>
                <w:rFonts w:cstheme="minorHAnsi"/>
                <w:szCs w:val="24"/>
              </w:rPr>
              <w:t>.</w:t>
            </w:r>
          </w:p>
          <w:p w14:paraId="76228963" w14:textId="0BE4A64A" w:rsidR="00CE7D7E" w:rsidRPr="001F12B2" w:rsidRDefault="00032517" w:rsidP="00CE7D7E">
            <w:pPr>
              <w:pStyle w:val="ListParagraph"/>
              <w:numPr>
                <w:ilvl w:val="0"/>
                <w:numId w:val="11"/>
              </w:numPr>
              <w:spacing w:after="160"/>
              <w:rPr>
                <w:rFonts w:cstheme="minorHAnsi"/>
                <w:sz w:val="24"/>
                <w:szCs w:val="24"/>
              </w:rPr>
            </w:pPr>
            <w:r w:rsidRPr="00572FC6">
              <w:rPr>
                <w:rFonts w:cstheme="minorHAnsi"/>
                <w:b/>
                <w:szCs w:val="24"/>
              </w:rPr>
              <w:t>Hobbies :</w:t>
            </w:r>
            <w:r w:rsidR="00B261D6">
              <w:rPr>
                <w:rFonts w:cstheme="minorHAnsi"/>
                <w:szCs w:val="24"/>
              </w:rPr>
              <w:t xml:space="preserve"> Reading books, Playing Cricket</w:t>
            </w:r>
            <w:r w:rsidRPr="00572FC6">
              <w:rPr>
                <w:rFonts w:cstheme="minorHAnsi"/>
                <w:sz w:val="24"/>
                <w:szCs w:val="24"/>
              </w:rPr>
              <w:t>.</w:t>
            </w:r>
          </w:p>
          <w:p w14:paraId="25FD8B82" w14:textId="77777777" w:rsidR="00CE7D7E" w:rsidRPr="00906BEE" w:rsidRDefault="00283645" w:rsidP="00CE7D7E">
            <w:pPr>
              <w:pStyle w:val="Heading3"/>
            </w:pPr>
            <w:sdt>
              <w:sdtPr>
                <w:alias w:val="Objective:"/>
                <w:tag w:val="Objective:"/>
                <w:id w:val="319159961"/>
                <w:placeholder>
                  <w:docPart w:val="95BFDA596D4646DCBCDF1DEDB69F396A"/>
                </w:placeholder>
                <w:temporary/>
                <w:showingPlcHdr/>
                <w15:appearance w15:val="hidden"/>
              </w:sdtPr>
              <w:sdtEndPr/>
              <w:sdtContent>
                <w:r w:rsidR="00CE7D7E" w:rsidRPr="00906BEE">
                  <w:t>Objective</w:t>
                </w:r>
              </w:sdtContent>
            </w:sdt>
          </w:p>
          <w:p w14:paraId="4DF7162A" w14:textId="7AA5485A" w:rsidR="00CE7D7E" w:rsidRPr="001F12B2" w:rsidRDefault="00CE7D7E" w:rsidP="001F12B2">
            <w:pPr>
              <w:spacing w:after="120"/>
              <w:rPr>
                <w:rFonts w:cstheme="minorHAnsi"/>
                <w:sz w:val="24"/>
                <w:szCs w:val="24"/>
              </w:rPr>
            </w:pPr>
            <w:r w:rsidRPr="006F0B81">
              <w:rPr>
                <w:rFonts w:cstheme="minorHAnsi"/>
                <w:sz w:val="24"/>
                <w:szCs w:val="24"/>
              </w:rPr>
              <w:t xml:space="preserve">Based on the learning and analytical skill I am seeking a possession in an Organization where I can utilize my knowledge to contribute my </w:t>
            </w:r>
            <w:r w:rsidRPr="006F0B81">
              <w:rPr>
                <w:rFonts w:cstheme="minorHAnsi"/>
                <w:sz w:val="24"/>
                <w:szCs w:val="24"/>
              </w:rPr>
              <w:lastRenderedPageBreak/>
              <w:t>best towards your Organization.</w:t>
            </w:r>
          </w:p>
          <w:p w14:paraId="1B1A1EFA" w14:textId="77777777" w:rsidR="00CE7D7E" w:rsidRPr="00906BEE" w:rsidRDefault="00283645" w:rsidP="00CE7D7E">
            <w:pPr>
              <w:pStyle w:val="Heading3"/>
            </w:pPr>
            <w:sdt>
              <w:sdtPr>
                <w:alias w:val="Skills:"/>
                <w:tag w:val="Skills:"/>
                <w:id w:val="762179407"/>
                <w:placeholder>
                  <w:docPart w:val="BBD44575224B45B2A6C28265C646FB96"/>
                </w:placeholder>
                <w:temporary/>
                <w:showingPlcHdr/>
                <w15:appearance w15:val="hidden"/>
              </w:sdtPr>
              <w:sdtEndPr/>
              <w:sdtContent>
                <w:r w:rsidR="00CE7D7E" w:rsidRPr="00906BEE">
                  <w:t>Skills</w:t>
                </w:r>
              </w:sdtContent>
            </w:sdt>
          </w:p>
          <w:p w14:paraId="54232EDE" w14:textId="77777777" w:rsidR="00CE7D7E" w:rsidRPr="006F0B81" w:rsidRDefault="00CE7D7E" w:rsidP="00CE7D7E">
            <w:pPr>
              <w:pStyle w:val="ListParagraph"/>
              <w:numPr>
                <w:ilvl w:val="0"/>
                <w:numId w:val="14"/>
              </w:numPr>
              <w:spacing w:after="160"/>
              <w:rPr>
                <w:rFonts w:cstheme="minorHAnsi"/>
                <w:sz w:val="24"/>
                <w:szCs w:val="24"/>
              </w:rPr>
            </w:pPr>
            <w:r w:rsidRPr="006F0B81">
              <w:rPr>
                <w:rFonts w:cstheme="minorHAnsi"/>
                <w:sz w:val="24"/>
                <w:szCs w:val="24"/>
              </w:rPr>
              <w:t>Good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6F0B81">
              <w:rPr>
                <w:rFonts w:cstheme="minorHAnsi"/>
                <w:sz w:val="24"/>
                <w:szCs w:val="24"/>
              </w:rPr>
              <w:t>communication skills</w:t>
            </w:r>
          </w:p>
          <w:p w14:paraId="64C9D084" w14:textId="77777777" w:rsidR="00CE7D7E" w:rsidRPr="006F0B81" w:rsidRDefault="00CE7D7E" w:rsidP="00CE7D7E">
            <w:pPr>
              <w:pStyle w:val="ListParagraph"/>
              <w:numPr>
                <w:ilvl w:val="0"/>
                <w:numId w:val="14"/>
              </w:numPr>
              <w:spacing w:after="160"/>
              <w:rPr>
                <w:rFonts w:cstheme="minorHAnsi"/>
                <w:sz w:val="24"/>
                <w:szCs w:val="24"/>
              </w:rPr>
            </w:pPr>
            <w:r w:rsidRPr="006F0B81">
              <w:rPr>
                <w:rFonts w:cstheme="minorHAnsi"/>
                <w:sz w:val="24"/>
                <w:szCs w:val="24"/>
              </w:rPr>
              <w:t>I can make friends easily</w:t>
            </w:r>
          </w:p>
          <w:p w14:paraId="2D5137F0" w14:textId="1D22AAEF" w:rsidR="00CE7D7E" w:rsidRDefault="00FB33AC" w:rsidP="00CE7D7E">
            <w:pPr>
              <w:pStyle w:val="ListParagraph"/>
              <w:numPr>
                <w:ilvl w:val="0"/>
                <w:numId w:val="14"/>
              </w:numPr>
              <w:spacing w:after="1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Positive thinking </w:t>
            </w:r>
          </w:p>
          <w:p w14:paraId="1FDBBFD1" w14:textId="77777777" w:rsidR="00CE7D7E" w:rsidRDefault="00CE7D7E" w:rsidP="00CE7D7E">
            <w:pPr>
              <w:pStyle w:val="ListParagraph"/>
              <w:numPr>
                <w:ilvl w:val="0"/>
                <w:numId w:val="14"/>
              </w:numPr>
              <w:spacing w:after="160"/>
              <w:rPr>
                <w:rFonts w:cstheme="minorHAnsi"/>
                <w:sz w:val="24"/>
                <w:szCs w:val="24"/>
              </w:rPr>
            </w:pPr>
            <w:r w:rsidRPr="006F0B81">
              <w:rPr>
                <w:rFonts w:cstheme="minorHAnsi"/>
                <w:sz w:val="24"/>
                <w:szCs w:val="24"/>
              </w:rPr>
              <w:t>Time management skill</w:t>
            </w:r>
          </w:p>
          <w:p w14:paraId="4C5A6F4B" w14:textId="77777777" w:rsidR="00593065" w:rsidRDefault="00593065" w:rsidP="00593065">
            <w:pPr>
              <w:pStyle w:val="ListParagraph"/>
              <w:spacing w:after="160"/>
              <w:rPr>
                <w:rFonts w:cstheme="minorHAnsi"/>
                <w:sz w:val="24"/>
                <w:szCs w:val="24"/>
              </w:rPr>
            </w:pPr>
          </w:p>
          <w:p w14:paraId="446C7D31" w14:textId="77777777" w:rsidR="00593065" w:rsidRDefault="00593065" w:rsidP="00593065">
            <w:pPr>
              <w:pStyle w:val="ListParagraph"/>
              <w:spacing w:after="160"/>
              <w:rPr>
                <w:rFonts w:cstheme="minorHAnsi"/>
                <w:sz w:val="24"/>
                <w:szCs w:val="24"/>
              </w:rPr>
            </w:pPr>
          </w:p>
          <w:p w14:paraId="110B9EB0" w14:textId="77777777" w:rsidR="00593065" w:rsidRDefault="00593065" w:rsidP="00593065">
            <w:pPr>
              <w:pStyle w:val="ListParagraph"/>
              <w:spacing w:after="160"/>
              <w:rPr>
                <w:rFonts w:cstheme="minorHAnsi"/>
                <w:sz w:val="24"/>
                <w:szCs w:val="24"/>
              </w:rPr>
            </w:pPr>
          </w:p>
          <w:p w14:paraId="05D39045" w14:textId="77777777" w:rsidR="00593065" w:rsidRDefault="00593065" w:rsidP="00593065">
            <w:pPr>
              <w:pStyle w:val="ListParagraph"/>
              <w:spacing w:after="160"/>
              <w:rPr>
                <w:rFonts w:cstheme="minorHAnsi"/>
                <w:sz w:val="24"/>
                <w:szCs w:val="24"/>
              </w:rPr>
            </w:pPr>
          </w:p>
          <w:p w14:paraId="205261BD" w14:textId="77777777" w:rsidR="00593065" w:rsidRDefault="00593065" w:rsidP="00593065">
            <w:pPr>
              <w:pStyle w:val="ListParagraph"/>
              <w:spacing w:after="160"/>
              <w:rPr>
                <w:rFonts w:cstheme="minorHAnsi"/>
                <w:sz w:val="24"/>
                <w:szCs w:val="24"/>
              </w:rPr>
            </w:pPr>
          </w:p>
          <w:p w14:paraId="137C4BC1" w14:textId="77777777" w:rsidR="00593065" w:rsidRDefault="00593065" w:rsidP="00593065">
            <w:pPr>
              <w:pStyle w:val="ListParagraph"/>
              <w:spacing w:after="1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noProof/>
                <w:sz w:val="24"/>
                <w:szCs w:val="24"/>
                <w:lang w:val="en-IN" w:eastAsia="en-IN" w:bidi="mr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F8F8667" wp14:editId="40242590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290830</wp:posOffset>
                      </wp:positionV>
                      <wp:extent cx="5886450" cy="133350"/>
                      <wp:effectExtent l="0" t="0" r="19050" b="1905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86450" cy="133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F561F5" id="Rectangle 26" o:spid="_x0000_s1026" style="position:absolute;margin-left:.3pt;margin-top:22.9pt;width:463.5pt;height:1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" fillcolor="#ea4e4e [3204]" strokecolor="#8a1010 [1604]" strokeweight="1pt"/>
                  </w:pict>
                </mc:Fallback>
              </mc:AlternateContent>
            </w:r>
          </w:p>
          <w:p w14:paraId="2272F884" w14:textId="77777777" w:rsidR="00741125" w:rsidRPr="00593065" w:rsidRDefault="00741125" w:rsidP="0074112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50" w:type="dxa"/>
            <w:tcMar>
              <w:top w:w="504" w:type="dxa"/>
              <w:left w:w="0" w:type="dxa"/>
            </w:tcMar>
          </w:tcPr>
          <w:tbl>
            <w:tblPr>
              <w:tblStyle w:val="TableGrid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835" w:type="dxa"/>
                <w:right w:w="432" w:type="dxa"/>
              </w:tblCellMar>
              <w:tblLook w:val="04A0" w:firstRow="1" w:lastRow="0" w:firstColumn="1" w:lastColumn="0" w:noHBand="0" w:noVBand="1"/>
              <w:tblDescription w:val="Heading layout table"/>
            </w:tblPr>
            <w:tblGrid>
              <w:gridCol w:w="6750"/>
            </w:tblGrid>
            <w:tr w:rsidR="00C612DA" w:rsidRPr="00906BEE" w14:paraId="1903586E" w14:textId="77777777" w:rsidTr="00B261D6">
              <w:trPr>
                <w:trHeight w:hRule="exact" w:val="1917"/>
              </w:trPr>
              <w:tc>
                <w:tcPr>
                  <w:tcW w:w="6055" w:type="dxa"/>
                  <w:vAlign w:val="center"/>
                </w:tcPr>
                <w:p w14:paraId="2FB4ABC8" w14:textId="2BF7742B" w:rsidR="00032517" w:rsidRPr="00906BEE" w:rsidRDefault="00283645" w:rsidP="00032517">
                  <w:pPr>
                    <w:pStyle w:val="Heading1"/>
                    <w:outlineLvl w:val="0"/>
                  </w:pPr>
                  <w:sdt>
                    <w:sdtPr>
                      <w:alias w:val="Enter your name:"/>
                      <w:tag w:val="Enter your name:"/>
                      <w:id w:val="-296147368"/>
                      <w:placeholder>
                        <w:docPart w:val="0332B03181524B5489EBD23584BF2CD0"/>
                      </w:placeholder>
                      <w15:dataBinding w:prefixMappings="xmlns:ns0='http://schemas.microsoft.com/temp/samples' " w:xpath="/ns0:employees[1]/ns0:employee[1]/ns0:Address[1]" w:storeItemID="{00000000-0000-0000-0000-000000000000}"/>
                      <w15:appearance w15:val="hidden"/>
                    </w:sdtPr>
                    <w:sdtEndPr/>
                    <w:sdtContent>
                      <w:sdt>
                        <w:sdtPr>
                          <w:alias w:val="Enter your name:"/>
                          <w:tag w:val="Enter your name:"/>
                          <w:id w:val="-1556155917"/>
                          <w:placeholder>
                            <w:docPart w:val="EC226FD066DC4642ACAE1D4B360AD821"/>
                          </w:placeholder>
                          <w15:dataBinding w:prefixMappings="xmlns:ns0='http://schemas.microsoft.com/temp/samples' " w:xpath="/ns0:employees[1]/ns0:employee[1]/ns0:Address[1]" w:storeItemID="{00000000-0000-0000-0000-000000000000}"/>
                          <w15:appearance w15:val="hidden"/>
                        </w:sdtPr>
                        <w:sdtEndPr/>
                        <w:sdtContent>
                          <w:r w:rsidR="00B261D6">
                            <w:t>ravi kumar</w:t>
                          </w:r>
                          <w:r w:rsidR="00032517">
                            <w:t xml:space="preserve"> mehta</w:t>
                          </w:r>
                        </w:sdtContent>
                      </w:sdt>
                    </w:sdtContent>
                  </w:sdt>
                </w:p>
                <w:p w14:paraId="09BCB4DD" w14:textId="1116DF09" w:rsidR="00B261D6" w:rsidRDefault="00B261D6" w:rsidP="00B261D6">
                  <w:pPr>
                    <w:jc w:val="right"/>
                    <w:rPr>
                      <w:rFonts w:cstheme="minorHAnsi"/>
                      <w:b/>
                      <w:sz w:val="24"/>
                      <w:szCs w:val="24"/>
                    </w:rPr>
                  </w:pPr>
                  <w:r>
                    <w:rPr>
                      <w:rFonts w:cstheme="minorHAnsi"/>
                      <w:b/>
                      <w:sz w:val="24"/>
                      <w:szCs w:val="24"/>
                    </w:rPr>
                    <w:t xml:space="preserve">AT MARPA, RATANPUR, ICHAK, </w:t>
                  </w:r>
                  <w:r w:rsidR="00032517" w:rsidRPr="009516CA">
                    <w:rPr>
                      <w:rFonts w:cstheme="minorHAnsi"/>
                      <w:b/>
                      <w:sz w:val="24"/>
                      <w:szCs w:val="24"/>
                    </w:rPr>
                    <w:t>HAZARIBAG</w:t>
                  </w:r>
                </w:p>
                <w:p w14:paraId="412EEA9A" w14:textId="0CCDEFEF" w:rsidR="00032517" w:rsidRPr="009516CA" w:rsidRDefault="00032517" w:rsidP="00032517">
                  <w:pPr>
                    <w:jc w:val="right"/>
                    <w:rPr>
                      <w:rFonts w:cstheme="minorHAnsi"/>
                      <w:b/>
                      <w:sz w:val="24"/>
                      <w:szCs w:val="24"/>
                    </w:rPr>
                  </w:pPr>
                  <w:r w:rsidRPr="009516CA">
                    <w:rPr>
                      <w:rFonts w:cstheme="minorHAnsi"/>
                      <w:b/>
                      <w:sz w:val="24"/>
                      <w:szCs w:val="24"/>
                    </w:rPr>
                    <w:t xml:space="preserve"> (JHARKHAND)</w:t>
                  </w:r>
                  <w:r w:rsidR="00B261D6">
                    <w:rPr>
                      <w:rFonts w:cstheme="minorHAnsi"/>
                      <w:b/>
                      <w:sz w:val="24"/>
                      <w:szCs w:val="24"/>
                    </w:rPr>
                    <w:t xml:space="preserve"> 825402</w:t>
                  </w:r>
                </w:p>
                <w:p w14:paraId="3FEAF2B5" w14:textId="6760EF6C" w:rsidR="00C612DA" w:rsidRPr="00906BEE" w:rsidRDefault="00C612DA" w:rsidP="00032517">
                  <w:pPr>
                    <w:pStyle w:val="Heading1"/>
                    <w:outlineLvl w:val="0"/>
                  </w:pPr>
                </w:p>
                <w:p w14:paraId="336DDEA6" w14:textId="77777777" w:rsidR="00906BEE" w:rsidRPr="00906BEE" w:rsidRDefault="00283645" w:rsidP="00906BEE">
                  <w:pPr>
                    <w:pStyle w:val="Heading2"/>
                    <w:outlineLvl w:val="1"/>
                  </w:pPr>
                  <w:sdt>
                    <w:sdtPr>
                      <w:alias w:val="Enter Profession or Industry:"/>
                      <w:tag w:val="Enter Profession or Industry:"/>
                      <w:id w:val="-83681269"/>
                      <w:placeholder>
                        <w:docPart w:val="FB92AC1068B347038C030439CE55701B"/>
                      </w:placeholder>
                      <w:showingPlcHdr/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E02DCD" w:rsidRPr="00906BEE">
                        <w:t>Profession or Industry</w:t>
                      </w:r>
                    </w:sdtContent>
                  </w:sdt>
                  <w:r w:rsidR="00E02DCD" w:rsidRPr="00906BEE">
                    <w:t xml:space="preserve"> | </w:t>
                  </w:r>
                  <w:sdt>
                    <w:sdtPr>
                      <w:alias w:val="Link to other online properties:"/>
                      <w:tag w:val="Link to other online properties:"/>
                      <w:id w:val="1480037238"/>
                      <w:placeholder>
                        <w:docPart w:val="B501ACD742604FDABB8652C75B6F70C1"/>
                      </w:placeholder>
                      <w:showingPlcHdr/>
  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  <w15:appearance w15:val="hidden"/>
                      <w:text w:multiLine="1"/>
                    </w:sdtPr>
                    <w:sdtEndPr/>
                    <w:sdtContent>
                      <w:r w:rsidR="00C612DA" w:rsidRPr="00906BEE">
                        <w:t>Link to other online properties: Portfolio/Website/Blog</w:t>
                      </w:r>
                    </w:sdtContent>
                  </w:sdt>
                </w:p>
              </w:tc>
            </w:tr>
          </w:tbl>
          <w:p w14:paraId="30642A6F" w14:textId="77777777" w:rsidR="002C2CDD" w:rsidRPr="00906BEE" w:rsidRDefault="00283645" w:rsidP="007569C1">
            <w:pPr>
              <w:pStyle w:val="Heading3"/>
            </w:pPr>
            <w:sdt>
              <w:sdtPr>
                <w:alias w:val="Experience:"/>
                <w:tag w:val="Experience:"/>
                <w:id w:val="1217937480"/>
                <w:placeholder>
                  <w:docPart w:val="4951E42014B24BE0AF90993759EFB069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906BEE">
                  <w:t>Experience</w:t>
                </w:r>
              </w:sdtContent>
            </w:sdt>
          </w:p>
          <w:p w14:paraId="0DBCC031" w14:textId="3F4069B0" w:rsidR="00032517" w:rsidRPr="00906BEE" w:rsidRDefault="00B261D6" w:rsidP="00032517">
            <w:pPr>
              <w:pStyle w:val="Heading4"/>
            </w:pPr>
            <w:r>
              <w:t>front office</w:t>
            </w:r>
            <w:r w:rsidR="00F225DF">
              <w:t xml:space="preserve"> </w:t>
            </w:r>
            <w:r w:rsidR="005662EC">
              <w:t>MANAGER  &amp;</w:t>
            </w:r>
            <w:r w:rsidR="00F225DF">
              <w:t xml:space="preserve"> </w:t>
            </w:r>
            <w:r w:rsidR="005662EC">
              <w:t xml:space="preserve">RESERVATIONS •vacanza grand </w:t>
            </w:r>
            <w:r w:rsidR="00DD0033">
              <w:t>INN Goa.</w:t>
            </w:r>
            <w:r w:rsidR="00FB33AC">
              <w:t xml:space="preserve"> </w:t>
            </w:r>
            <w:r w:rsidR="005662EC">
              <w:t>17</w:t>
            </w:r>
            <w:r w:rsidR="00032517" w:rsidRPr="009516CA">
              <w:rPr>
                <w:vertAlign w:val="superscript"/>
              </w:rPr>
              <w:t>TH</w:t>
            </w:r>
            <w:r w:rsidR="005662EC">
              <w:t xml:space="preserve"> aug 2017</w:t>
            </w:r>
            <w:r w:rsidR="00032517">
              <w:t xml:space="preserve"> </w:t>
            </w:r>
            <w:r w:rsidR="00FB5E70">
              <w:t>to 20</w:t>
            </w:r>
            <w:r w:rsidR="00C915D9" w:rsidRPr="00C915D9">
              <w:rPr>
                <w:vertAlign w:val="superscript"/>
              </w:rPr>
              <w:t>th</w:t>
            </w:r>
            <w:r w:rsidR="00C915D9">
              <w:t xml:space="preserve"> Feb 2019 </w:t>
            </w:r>
            <w:r w:rsidR="00032517">
              <w:t>.</w:t>
            </w:r>
          </w:p>
          <w:p w14:paraId="1D25BF71" w14:textId="77777777" w:rsidR="00032517" w:rsidRPr="00032517" w:rsidRDefault="00032517" w:rsidP="00032517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Handling the guests smoothly.</w:t>
            </w:r>
          </w:p>
          <w:p w14:paraId="4C2E08E6" w14:textId="77777777" w:rsidR="00032517" w:rsidRPr="00032517" w:rsidRDefault="00032517" w:rsidP="00032517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Forecasting sales, strategizing and implementing promotional activities.</w:t>
            </w:r>
          </w:p>
          <w:p w14:paraId="1D1837E6" w14:textId="77777777" w:rsidR="00032517" w:rsidRPr="00032517" w:rsidRDefault="00032517" w:rsidP="00032517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Interacting with Travel Agents.</w:t>
            </w:r>
          </w:p>
          <w:p w14:paraId="45252BF3" w14:textId="77777777" w:rsidR="00032517" w:rsidRPr="00032517" w:rsidRDefault="00032517" w:rsidP="00032517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Attending guest calls for room booking.</w:t>
            </w:r>
          </w:p>
          <w:p w14:paraId="3E13E85D" w14:textId="77777777" w:rsidR="00032517" w:rsidRPr="00032517" w:rsidRDefault="00032517" w:rsidP="00032517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Sales calling.</w:t>
            </w:r>
          </w:p>
          <w:p w14:paraId="1CC5FE85" w14:textId="77777777" w:rsidR="00032517" w:rsidRPr="00906BEE" w:rsidRDefault="00032517" w:rsidP="00032517"/>
          <w:p w14:paraId="72C1F9C6" w14:textId="1B490F83" w:rsidR="00032517" w:rsidRPr="00906BEE" w:rsidRDefault="00F225DF" w:rsidP="00032517">
            <w:pPr>
              <w:pStyle w:val="Heading4"/>
            </w:pPr>
            <w:r>
              <w:t xml:space="preserve"> FRONT OFFICE associate</w:t>
            </w:r>
            <w:r w:rsidR="005662EC">
              <w:t xml:space="preserve"> &amp; reservations</w:t>
            </w:r>
            <w:r w:rsidR="00032517" w:rsidRPr="00906BEE">
              <w:t>•</w:t>
            </w:r>
            <w:r>
              <w:t xml:space="preserve">sun city </w:t>
            </w:r>
            <w:r w:rsidR="00DD0033">
              <w:t>RESORT goa</w:t>
            </w:r>
            <w:r w:rsidR="00F66D2F">
              <w:t xml:space="preserve"> •</w:t>
            </w:r>
            <w:r w:rsidR="00FB33AC">
              <w:t xml:space="preserve"> </w:t>
            </w:r>
            <w:r w:rsidR="00032517" w:rsidRPr="00906BEE">
              <w:t xml:space="preserve"> </w:t>
            </w:r>
            <w:r>
              <w:t>1</w:t>
            </w:r>
            <w:r w:rsidRPr="00F225DF">
              <w:rPr>
                <w:sz w:val="16"/>
                <w:szCs w:val="16"/>
              </w:rPr>
              <w:t xml:space="preserve">1/2 </w:t>
            </w:r>
            <w:r>
              <w:t>Years</w:t>
            </w:r>
          </w:p>
          <w:p w14:paraId="16980962" w14:textId="6E2003BF" w:rsidR="00032517" w:rsidRPr="00032517" w:rsidRDefault="00032517" w:rsidP="00032517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Worked on IDS,</w:t>
            </w:r>
            <w:r w:rsidR="00FB33AC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FB33AC">
              <w:rPr>
                <w:rFonts w:cstheme="minorHAnsi"/>
                <w:sz w:val="24"/>
                <w:szCs w:val="24"/>
              </w:rPr>
              <w:t>Cheerze</w:t>
            </w:r>
            <w:proofErr w:type="spellEnd"/>
            <w:r w:rsidR="00FB33AC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="00FB33AC">
              <w:rPr>
                <w:rFonts w:cstheme="minorHAnsi"/>
                <w:sz w:val="24"/>
                <w:szCs w:val="24"/>
              </w:rPr>
              <w:t>Hotelogix</w:t>
            </w:r>
            <w:proofErr w:type="spellEnd"/>
            <w:r w:rsidR="00FB33AC">
              <w:rPr>
                <w:rFonts w:cstheme="minorHAnsi"/>
                <w:sz w:val="24"/>
                <w:szCs w:val="24"/>
              </w:rPr>
              <w:t>,</w:t>
            </w:r>
            <w:r w:rsidRPr="00032517">
              <w:rPr>
                <w:rFonts w:cstheme="minorHAnsi"/>
                <w:sz w:val="24"/>
                <w:szCs w:val="24"/>
              </w:rPr>
              <w:t xml:space="preserve"> </w:t>
            </w:r>
            <w:r w:rsidR="00DD0033">
              <w:rPr>
                <w:rFonts w:cstheme="minorHAnsi"/>
                <w:sz w:val="24"/>
                <w:szCs w:val="24"/>
              </w:rPr>
              <w:t>Innkeys,</w:t>
            </w:r>
            <w:r w:rsidRPr="00032517">
              <w:rPr>
                <w:rFonts w:cstheme="minorHAnsi"/>
                <w:sz w:val="24"/>
                <w:szCs w:val="24"/>
              </w:rPr>
              <w:t xml:space="preserve">MS. Excel, Outlook and MS. Word. </w:t>
            </w:r>
          </w:p>
          <w:p w14:paraId="61ACB02B" w14:textId="77777777" w:rsidR="00032517" w:rsidRPr="00032517" w:rsidRDefault="00032517" w:rsidP="00032517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Forecasting sales, strategizing and implementing promotional activities.</w:t>
            </w:r>
          </w:p>
          <w:p w14:paraId="38EF4AF9" w14:textId="77777777" w:rsidR="00032517" w:rsidRPr="00032517" w:rsidRDefault="00032517" w:rsidP="00032517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Interacting with Travel Agents.</w:t>
            </w:r>
          </w:p>
          <w:p w14:paraId="4F1BF4C5" w14:textId="77777777" w:rsidR="00032517" w:rsidRPr="00032517" w:rsidRDefault="00032517" w:rsidP="00032517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Handling the guests smoothly.</w:t>
            </w:r>
          </w:p>
          <w:p w14:paraId="7E89F9E3" w14:textId="77777777" w:rsidR="00032517" w:rsidRPr="00032517" w:rsidRDefault="00032517" w:rsidP="00032517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lastRenderedPageBreak/>
              <w:t>Have a good knowledge of all the reservation and reception activities.</w:t>
            </w:r>
          </w:p>
          <w:p w14:paraId="0E446EE1" w14:textId="77777777" w:rsidR="002C2CDD" w:rsidRPr="00032517" w:rsidRDefault="00032517" w:rsidP="00032517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Can handle both reservation and reception</w:t>
            </w:r>
          </w:p>
          <w:p w14:paraId="725E797D" w14:textId="77777777" w:rsidR="00032517" w:rsidRPr="00032517" w:rsidRDefault="00032517" w:rsidP="00032517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Attending guest calls for room booking.</w:t>
            </w:r>
          </w:p>
          <w:p w14:paraId="7BDB80C7" w14:textId="187E83D6" w:rsidR="00032517" w:rsidRPr="00FB33AC" w:rsidRDefault="00032517" w:rsidP="00FB33A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4"/>
                <w:szCs w:val="24"/>
              </w:rPr>
            </w:pPr>
            <w:r w:rsidRPr="00032517">
              <w:rPr>
                <w:rFonts w:cstheme="minorHAnsi"/>
                <w:sz w:val="24"/>
                <w:szCs w:val="24"/>
              </w:rPr>
              <w:t>Collecting competitive information and keeping management updated.</w:t>
            </w:r>
          </w:p>
          <w:p w14:paraId="2EE85B1D" w14:textId="77777777" w:rsidR="002C2CDD" w:rsidRPr="00906BEE" w:rsidRDefault="00283645" w:rsidP="007569C1">
            <w:pPr>
              <w:pStyle w:val="Heading3"/>
            </w:pPr>
            <w:sdt>
              <w:sdtPr>
                <w:alias w:val="Education:"/>
                <w:tag w:val="Education:"/>
                <w:id w:val="1349516922"/>
                <w:placeholder>
                  <w:docPart w:val="C68D5994C59D4D69B9538842F3F6ABFD"/>
                </w:placeholder>
                <w:temporary/>
                <w:showingPlcHdr/>
                <w15:appearance w15:val="hidden"/>
              </w:sdtPr>
              <w:sdtEndPr/>
              <w:sdtContent>
                <w:r w:rsidR="002C2CDD" w:rsidRPr="00906BEE">
                  <w:t>Education</w:t>
                </w:r>
              </w:sdtContent>
            </w:sdt>
          </w:p>
          <w:p w14:paraId="22FC3517" w14:textId="497A62A4" w:rsidR="002C2CDD" w:rsidRDefault="00FB33AC" w:rsidP="00FB33AC">
            <w:pPr>
              <w:pStyle w:val="Heading4"/>
              <w:numPr>
                <w:ilvl w:val="0"/>
                <w:numId w:val="15"/>
              </w:numPr>
            </w:pPr>
            <w:r>
              <w:t>Passed M.sc with math honours in 2013.</w:t>
            </w:r>
          </w:p>
          <w:p w14:paraId="555AB1E7" w14:textId="322E84B2" w:rsidR="00FB33AC" w:rsidRDefault="00FB33AC" w:rsidP="00FB33AC">
            <w:pPr>
              <w:pStyle w:val="Heading4"/>
              <w:numPr>
                <w:ilvl w:val="0"/>
                <w:numId w:val="15"/>
              </w:numPr>
            </w:pPr>
            <w:r>
              <w:t>passed 10+2 in 2010.</w:t>
            </w:r>
          </w:p>
          <w:p w14:paraId="3DA56F1D" w14:textId="6120C94C" w:rsidR="00FB33AC" w:rsidRPr="00906BEE" w:rsidRDefault="00FB33AC" w:rsidP="00FB33AC">
            <w:pPr>
              <w:pStyle w:val="Heading4"/>
              <w:numPr>
                <w:ilvl w:val="0"/>
                <w:numId w:val="15"/>
              </w:numPr>
            </w:pPr>
            <w:r>
              <w:t>passed 10</w:t>
            </w:r>
            <w:r w:rsidRPr="00FB33AC">
              <w:rPr>
                <w:vertAlign w:val="superscript"/>
              </w:rPr>
              <w:t>th</w:t>
            </w:r>
            <w:r>
              <w:t xml:space="preserve"> in 2008.</w:t>
            </w:r>
          </w:p>
          <w:p w14:paraId="408D66C2" w14:textId="282ED67A" w:rsidR="002C2CDD" w:rsidRPr="00906BEE" w:rsidRDefault="002C2CDD" w:rsidP="007569C1"/>
          <w:p w14:paraId="4B89558F" w14:textId="77777777" w:rsidR="00741125" w:rsidRPr="00906BEE" w:rsidRDefault="00741125" w:rsidP="00FB33AC">
            <w:pPr>
              <w:pStyle w:val="Heading4"/>
            </w:pPr>
          </w:p>
        </w:tc>
      </w:tr>
    </w:tbl>
    <w:p w14:paraId="2928514B" w14:textId="0EA48C32" w:rsidR="00593065" w:rsidRPr="00674063" w:rsidRDefault="00593065" w:rsidP="00593065">
      <w:pPr>
        <w:rPr>
          <w:rFonts w:cstheme="minorHAnsi"/>
          <w:b/>
          <w:sz w:val="24"/>
          <w:szCs w:val="24"/>
        </w:rPr>
      </w:pPr>
      <w:bookmarkStart w:id="0" w:name="_Hlk520033312"/>
      <w:r w:rsidRPr="00674063">
        <w:rPr>
          <w:rFonts w:cstheme="minorHAnsi"/>
          <w:b/>
          <w:sz w:val="24"/>
          <w:szCs w:val="24"/>
        </w:rPr>
        <w:lastRenderedPageBreak/>
        <w:t>I hereby declare that the above-mentioned information is correct to best of my knowledge.</w:t>
      </w:r>
    </w:p>
    <w:bookmarkEnd w:id="0"/>
    <w:p w14:paraId="0AC362F8" w14:textId="77777777" w:rsidR="00290AAA" w:rsidRDefault="00290AAA" w:rsidP="00593065">
      <w:pPr>
        <w:pStyle w:val="NoSpacing"/>
        <w:jc w:val="center"/>
      </w:pPr>
    </w:p>
    <w:sectPr w:rsidR="00290AAA" w:rsidSect="00EF7CC9">
      <w:headerReference w:type="default" r:id="rId8"/>
      <w:footerReference w:type="default" r:id="rId9"/>
      <w:footerReference w:type="first" r:id="rId10"/>
      <w:pgSz w:w="12240" w:h="15840"/>
      <w:pgMar w:top="864" w:right="864" w:bottom="2304" w:left="864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03750" w14:textId="77777777" w:rsidR="00283645" w:rsidRDefault="00283645" w:rsidP="00713050">
      <w:pPr>
        <w:spacing w:line="240" w:lineRule="auto"/>
      </w:pPr>
      <w:r>
        <w:separator/>
      </w:r>
    </w:p>
  </w:endnote>
  <w:endnote w:type="continuationSeparator" w:id="0">
    <w:p w14:paraId="1A5E1D5E" w14:textId="77777777" w:rsidR="00283645" w:rsidRDefault="00283645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Rockwell">
    <w:altName w:val="Noto Sans Syriac Western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Franklin Gothic Demi">
    <w:altName w:val="Calibri"/>
    <w:charset w:val="00"/>
    <w:family w:val="swiss"/>
    <w:pitch w:val="variable"/>
    <w:sig w:usb0="00000287" w:usb1="00000000" w:usb2="00000000" w:usb3="00000000" w:csb0="0000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onsolas"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Footer layout table"/>
    </w:tblPr>
    <w:tblGrid>
      <w:gridCol w:w="2628"/>
      <w:gridCol w:w="2628"/>
      <w:gridCol w:w="2628"/>
      <w:gridCol w:w="2628"/>
    </w:tblGrid>
    <w:tr w:rsidR="00C2098A" w14:paraId="71E4CB08" w14:textId="77777777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7A37E70A" w14:textId="77777777" w:rsidR="00C2098A" w:rsidRDefault="00CA3DF1" w:rsidP="00684488">
          <w:pPr>
            <w:pStyle w:val="Footer"/>
          </w:pPr>
          <w:r w:rsidRPr="00CA3DF1">
            <w:rPr>
              <w:noProof/>
              <w:lang w:val="en-IN" w:eastAsia="en-IN" w:bidi="mr-IN"/>
            </w:rPr>
            <mc:AlternateContent>
              <mc:Choice Requires="wpg">
                <w:drawing>
                  <wp:inline distT="0" distB="0" distL="0" distR="0" wp14:anchorId="02C2541E" wp14:editId="7421B253">
                    <wp:extent cx="329184" cy="329184"/>
                    <wp:effectExtent l="0" t="0" r="0" b="0"/>
                    <wp:docPr id="16" name="Group 102" title="Email ico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17" name="Oval 17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8" name="Group 18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19" name="Freeform 19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Isosceles Triangle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Isosceles Triangle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Isosceles Triangle 22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06C95A03" id="Group 102" o:spid="_x0000_s1026" alt="Title: Email icon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">
                    <o:lock v:ext="edit" aspectratio="t"/>
                    <v:oval id="Oval 17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" fillcolor="#ea4e4e [3204]" stroked="f" strokeweight="1pt">
                      <v:stroke joinstyle="miter"/>
                    </v:oval>
                    <v:group id="Group 18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<v:shape id="Freeform 19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Isosceles Triangle 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Isosceles Triangle 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22" o:spid="_x0000_s1032" type="#_x0000_t5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DA76CDC" w14:textId="77777777" w:rsidR="00C2098A" w:rsidRDefault="00593065" w:rsidP="00684488">
          <w:pPr>
            <w:pStyle w:val="Footer"/>
          </w:pPr>
          <w:r>
            <w:t xml:space="preserve"> </w: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2B080213" w14:textId="77777777" w:rsidR="00C2098A" w:rsidRDefault="00593065" w:rsidP="00593065">
          <w:pPr>
            <w:pStyle w:val="Footer"/>
          </w:pPr>
          <w:r>
            <w:t xml:space="preserve">                   </w:t>
          </w:r>
          <w:r w:rsidR="00C2098A" w:rsidRPr="00C2098A">
            <w:rPr>
              <w:noProof/>
              <w:lang w:val="en-IN" w:eastAsia="en-IN" w:bidi="mr-IN"/>
            </w:rPr>
            <mc:AlternateContent>
              <mc:Choice Requires="wpg">
                <w:drawing>
                  <wp:inline distT="0" distB="0" distL="0" distR="0" wp14:anchorId="4BC31988" wp14:editId="16B75F3C">
                    <wp:extent cx="329184" cy="329184"/>
                    <wp:effectExtent l="0" t="0" r="13970" b="13970"/>
                    <wp:docPr id="9" name="Group 10" title="Telephone ico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0" name="Circle around telephone symbol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Telephone symbol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55B5F61D" id="Group 10" o:spid="_x0000_s1026" alt="Title: Telephone ico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">
                    <o:lock v:ext="edit" aspectratio="t"/>
                    <v:shape id="Circle around telephone symbol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Telephone symbol" o:spid="_x0000_s1028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D4457AF" w14:textId="77777777" w:rsidR="00C2098A" w:rsidRDefault="00C2098A" w:rsidP="00684488">
          <w:pPr>
            <w:pStyle w:val="Footer"/>
          </w:pPr>
        </w:p>
      </w:tc>
    </w:tr>
    <w:tr w:rsidR="00684488" w14:paraId="34FEACDC" w14:textId="77777777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rPr>
              <w:rFonts w:eastAsiaTheme="minorEastAsia"/>
            </w:rPr>
            <w:alias w:val="Email:"/>
            <w:tag w:val="Email:"/>
            <w:id w:val="-627010856"/>
            <w:placeholder>
              <w:docPart w:val="B386300CBBF144B9B86194DFFDF73F85"/>
            </w:placeholder>
            <w:dataBinding w:prefixMappings="xmlns:ns0='http://schemas.microsoft.com/office/2006/coverPageProps' " w:xpath="/ns0:CoverPageProperties[1]/ns0:CompanyEmail[1]" w:storeItemID="{55AF091B-3C7A-41E3-B477-F2FDAA23CFDA}"/>
            <w15:appearance w15:val="hidden"/>
            <w:text w:multiLine="1"/>
          </w:sdtPr>
          <w:sdtEndPr/>
          <w:sdtContent>
            <w:p w14:paraId="714DF8D9" w14:textId="7DBFEA19" w:rsidR="00684488" w:rsidRPr="00CA3DF1" w:rsidRDefault="009C0D7C" w:rsidP="00811117">
              <w:pPr>
                <w:pStyle w:val="Footer"/>
              </w:pPr>
              <w:r>
                <w:rPr>
                  <w:rFonts w:eastAsiaTheme="minorEastAsia"/>
                </w:rPr>
                <w:t>Rkrkmehta5308@GMAIL.COM</w:t>
              </w:r>
              <w:r>
                <w:rPr>
                  <w:rFonts w:eastAsiaTheme="minorEastAsia"/>
                </w:rPr>
                <w:br/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5750A247" w14:textId="77777777" w:rsidR="00684488" w:rsidRPr="00C2098A" w:rsidRDefault="00684488" w:rsidP="00811117">
          <w:pPr>
            <w:pStyle w:val="Footer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rPr>
              <w:rFonts w:cstheme="minorHAnsi"/>
              <w:szCs w:val="24"/>
            </w:rPr>
            <w:alias w:val="Telephone:"/>
            <w:tag w:val="Telephone:"/>
            <w:id w:val="617408819"/>
            <w:placeholder>
              <w:docPart w:val="F5BD5520574548FBA1BBA64C6238667E"/>
            </w:placeholder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EndPr/>
          <w:sdtContent>
            <w:p w14:paraId="4B6E6AF7" w14:textId="6A352F7C" w:rsidR="00684488" w:rsidRPr="00C2098A" w:rsidRDefault="00760C0C" w:rsidP="00811117">
              <w:pPr>
                <w:pStyle w:val="Footer"/>
              </w:pPr>
              <w:r>
                <w:rPr>
                  <w:rFonts w:cstheme="minorHAnsi"/>
                  <w:szCs w:val="24"/>
                </w:rPr>
                <w:t xml:space="preserve">                    9835987142                                       </w:t>
              </w:r>
              <w:r>
                <w:rPr>
                  <w:rFonts w:cstheme="minorHAnsi"/>
                  <w:szCs w:val="24"/>
                </w:rPr>
                <w:br/>
                <w:t xml:space="preserve">                    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660A5228" w14:textId="77777777" w:rsidR="00684488" w:rsidRPr="00C2098A" w:rsidRDefault="00684488" w:rsidP="00811117">
          <w:pPr>
            <w:pStyle w:val="Footer"/>
          </w:pPr>
        </w:p>
      </w:tc>
    </w:tr>
  </w:tbl>
  <w:p w14:paraId="293A5614" w14:textId="77777777" w:rsidR="00C2098A" w:rsidRDefault="00C2098A" w:rsidP="00217980">
    <w:pPr>
      <w:pStyle w:val="Footer"/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Footer layout table for contact Information"/>
    </w:tblPr>
    <w:tblGrid>
      <w:gridCol w:w="2628"/>
      <w:gridCol w:w="2628"/>
      <w:gridCol w:w="2628"/>
      <w:gridCol w:w="2628"/>
    </w:tblGrid>
    <w:tr w:rsidR="00217980" w14:paraId="31AB4183" w14:textId="77777777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7FD4A1DA" w14:textId="77777777" w:rsidR="00217980" w:rsidRDefault="00217980" w:rsidP="00217980">
          <w:pPr>
            <w:pStyle w:val="Footer"/>
          </w:pPr>
          <w:r w:rsidRPr="00CA3DF1">
            <w:rPr>
              <w:noProof/>
              <w:lang w:val="en-IN" w:eastAsia="en-IN" w:bidi="mr-IN"/>
            </w:rPr>
            <mc:AlternateContent>
              <mc:Choice Requires="wpg">
                <w:drawing>
                  <wp:inline distT="0" distB="0" distL="0" distR="0" wp14:anchorId="13CD38B2" wp14:editId="4304CB79">
                    <wp:extent cx="329184" cy="329184"/>
                    <wp:effectExtent l="0" t="0" r="0" b="0"/>
                    <wp:docPr id="27" name="Group 102" title="Email ico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28" name="Oval 28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29" name="Group 29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30" name="Freeform 30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Isosceles Triangle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Isosceles Triangle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Isosceles Triangle 33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53C8A887" id="Group 102" o:spid="_x0000_s1026" alt="Title: Email icon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">
                    <o:lock v:ext="edit" aspectratio="t"/>
                    <v:oval id="Oval 28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" fillcolor="#ea4e4e [3204]" stroked="f" strokeweight="1pt">
                      <v:stroke joinstyle="miter"/>
                    </v:oval>
                    <v:group id="Group 29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<v:shape id="Freeform 30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Isosceles Triangle 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Isosceles Triangle 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33" o:spid="_x0000_s1032" type="#_x0000_t5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1B522926" w14:textId="77777777" w:rsidR="00217980" w:rsidRDefault="00217980" w:rsidP="00217980">
          <w:pPr>
            <w:pStyle w:val="Footer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3A016182" w14:textId="77777777" w:rsidR="00217980" w:rsidRDefault="00593065" w:rsidP="00217980">
          <w:pPr>
            <w:pStyle w:val="Footer"/>
          </w:pPr>
          <w:r>
            <w:t xml:space="preserve">                                 </w:t>
          </w:r>
          <w:r w:rsidR="00217980" w:rsidRPr="00C2098A">
            <w:rPr>
              <w:noProof/>
              <w:lang w:val="en-IN" w:eastAsia="en-IN" w:bidi="mr-IN"/>
            </w:rPr>
            <mc:AlternateContent>
              <mc:Choice Requires="wpg">
                <w:drawing>
                  <wp:inline distT="0" distB="0" distL="0" distR="0" wp14:anchorId="29FEAD63" wp14:editId="2A4E6CEF">
                    <wp:extent cx="329184" cy="329184"/>
                    <wp:effectExtent l="0" t="0" r="13970" b="13970"/>
                    <wp:docPr id="37" name="Group 10" title="Telephone ico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38" name="Circle around telephone symbol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39" name="Telephone symbol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228CA654" id="Group 10" o:spid="_x0000_s1026" alt="Title: Telephone ico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">
                    <o:lock v:ext="edit" aspectratio="t"/>
                    <v:shape id="Circle around telephone symbol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ea4e4e [3204]" strokecolor="#ea4e4e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Telephone symbol" o:spid="_x0000_s1028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20695BC" w14:textId="77777777" w:rsidR="00217980" w:rsidRDefault="00217980" w:rsidP="00217980">
          <w:pPr>
            <w:pStyle w:val="Footer"/>
          </w:pPr>
        </w:p>
      </w:tc>
    </w:tr>
    <w:tr w:rsidR="00217980" w14:paraId="12F2E38D" w14:textId="77777777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11FD0DDE" w14:textId="23CD2237" w:rsidR="00811117" w:rsidRPr="00CA3DF1" w:rsidRDefault="00283645" w:rsidP="003C5528">
          <w:pPr>
            <w:pStyle w:val="Footer"/>
          </w:pPr>
          <w:sdt>
            <w:sdtPr>
              <w:alias w:val="Enter email:"/>
              <w:tag w:val="Enter email:"/>
              <w:id w:val="-1689822732"/>
              <w:placeholder>
                <w:docPart w:val="F54D2117122D435D92260D226DEF0560"/>
              </w:placeholder>
              <w:dataBinding w:prefixMappings="xmlns:ns0='http://schemas.microsoft.com/office/2006/coverPageProps' " w:xpath="/ns0:CoverPageProperties[1]/ns0:CompanyEmail[1]" w:storeItemID="{55AF091B-3C7A-41E3-B477-F2FDAA23CFDA}"/>
              <w15:appearance w15:val="hidden"/>
              <w:text w:multiLine="1"/>
            </w:sdtPr>
            <w:sdtEndPr/>
            <w:sdtContent>
              <w:r w:rsidR="009C0D7C">
                <w:t>Rkrkmehta5308</w:t>
              </w:r>
              <w:r w:rsidR="00593065">
                <w:t>@GMAIL.COM</w:t>
              </w:r>
              <w:r w:rsidR="00593065">
                <w:br/>
              </w:r>
            </w:sdtContent>
          </w:sdt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3409B7DE" w14:textId="77777777" w:rsidR="00811117" w:rsidRPr="00C2098A" w:rsidRDefault="00811117" w:rsidP="00217980">
          <w:pPr>
            <w:pStyle w:val="Footer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Enter telephone:"/>
            <w:tag w:val="Enter telephone:"/>
            <w:id w:val="-389655527"/>
            <w:placeholder>
              <w:docPart w:val="66E7272F6A2247279DA22E39DDBBC3FF"/>
            </w:placeholder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EndPr/>
          <w:sdtContent>
            <w:p w14:paraId="73DF9EA8" w14:textId="15C07D49" w:rsidR="00811117" w:rsidRPr="00C2098A" w:rsidRDefault="00B261D6" w:rsidP="00217980">
              <w:pPr>
                <w:pStyle w:val="Footer"/>
              </w:pPr>
              <w:r>
                <w:t xml:space="preserve">                    9</w:t>
              </w:r>
              <w:r w:rsidR="00760C0C">
                <w:t>835987142</w:t>
              </w:r>
              <w:r w:rsidR="00593065">
                <w:t xml:space="preserve">                                      </w:t>
              </w:r>
              <w:r>
                <w:t xml:space="preserve"> </w:t>
              </w:r>
              <w:r>
                <w:br/>
                <w:t xml:space="preserve">                    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64D67928" w14:textId="77777777" w:rsidR="00811117" w:rsidRPr="00C2098A" w:rsidRDefault="00811117" w:rsidP="00217980">
          <w:pPr>
            <w:pStyle w:val="Footer"/>
          </w:pPr>
        </w:p>
      </w:tc>
    </w:tr>
  </w:tbl>
  <w:p w14:paraId="0B1060E8" w14:textId="77777777" w:rsidR="00217980" w:rsidRDefault="002179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BC104" w14:textId="77777777" w:rsidR="00283645" w:rsidRDefault="00283645" w:rsidP="00713050">
      <w:pPr>
        <w:spacing w:line="240" w:lineRule="auto"/>
      </w:pPr>
      <w:r>
        <w:separator/>
      </w:r>
    </w:p>
  </w:footnote>
  <w:footnote w:type="continuationSeparator" w:id="0">
    <w:p w14:paraId="47C424C1" w14:textId="77777777" w:rsidR="00283645" w:rsidRDefault="00283645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Continuation page header layout table"/>
    </w:tblPr>
    <w:tblGrid>
      <w:gridCol w:w="3783"/>
      <w:gridCol w:w="6729"/>
    </w:tblGrid>
    <w:tr w:rsidR="001A5CA9" w:rsidRPr="00F207C0" w14:paraId="30E76003" w14:textId="77777777" w:rsidTr="00741125">
      <w:trPr>
        <w:trHeight w:hRule="exact" w:val="2952"/>
      </w:trPr>
      <w:tc>
        <w:tcPr>
          <w:tcW w:w="3783" w:type="dxa"/>
          <w:tcMar>
            <w:top w:w="821" w:type="dxa"/>
            <w:right w:w="720" w:type="dxa"/>
          </w:tcMar>
        </w:tcPr>
        <w:p w14:paraId="34B4FD47" w14:textId="108B8E69" w:rsidR="001A5CA9" w:rsidRPr="00F207C0" w:rsidRDefault="00E02DCD" w:rsidP="001A5CA9">
          <w:pPr>
            <w:pStyle w:val="Initials"/>
          </w:pPr>
          <w:r>
            <w:rPr>
              <w:noProof/>
              <w:lang w:val="en-IN" w:eastAsia="en-IN" w:bidi="mr-IN"/>
            </w:rPr>
            <mc:AlternateContent>
              <mc:Choice Requires="wpg">
                <w:drawing>
                  <wp:anchor distT="0" distB="0" distL="114300" distR="114300" simplePos="0" relativeHeight="251659264" behindDoc="1" locked="1" layoutInCell="1" allowOverlap="1" wp14:anchorId="3688377B" wp14:editId="22C53656">
                    <wp:simplePos x="0" y="0"/>
                    <wp:positionH relativeFrom="column">
                      <wp:posOffset>0</wp:posOffset>
                    </wp:positionH>
                    <wp:positionV relativeFrom="page">
                      <wp:posOffset>-501015</wp:posOffset>
                    </wp:positionV>
                    <wp:extent cx="6665595" cy="1810385"/>
                    <wp:effectExtent l="0" t="0" r="0" b="0"/>
                    <wp:wrapNone/>
                    <wp:docPr id="3" name="Group 3" title="Continuation page header graphic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665595" cy="1810385"/>
                              <a:chOff x="0" y="0"/>
                              <a:chExt cx="6665595" cy="1810385"/>
                            </a:xfrm>
                          </wpg:grpSpPr>
                          <wps:wsp>
                            <wps:cNvPr id="53" name="Red rectangle"/>
                            <wps:cNvSpPr/>
                            <wps:spPr>
                              <a:xfrm>
                                <a:off x="1133475" y="419100"/>
                                <a:ext cx="5532120" cy="10058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" name="White circle"/>
                            <wps:cNvSpPr/>
                            <wps:spPr>
                              <a:xfrm>
                                <a:off x="57150" y="57150"/>
                                <a:ext cx="1704363" cy="17043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Red circle"/>
                            <wps:cNvSpPr/>
                            <wps:spPr>
                              <a:xfrm>
                                <a:off x="0" y="0"/>
                                <a:ext cx="1810385" cy="1810385"/>
                              </a:xfrm>
                              <a:prstGeom prst="donut">
                                <a:avLst>
                                  <a:gd name="adj" fmla="val 2897"/>
                                </a:avLst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85800</wp14:pctWidth>
                    </wp14:sizeRelH>
                    <wp14:sizeRelV relativeFrom="page">
                      <wp14:pctHeight>18000</wp14:pctHeight>
                    </wp14:sizeRelV>
                  </wp:anchor>
                </w:drawing>
              </mc:Choice>
              <mc:Fallback>
                <w:pict>
                  <v:group w14:anchorId="0324B3C9" id="Group 3" o:spid="_x0000_s1026" alt="Title: Continuation page header graphic" style="position:absolute;margin-left:0;margin-top:-39.45pt;width:524.85pt;height:142.55pt;z-index:-251657216;mso-width-percent:858;mso-height-percent:180;mso-position-vertical-relative:page;mso-width-percent:858;mso-height-percent:180" coordsize="66655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">
                    <v:rect id="Red rectangle" o:spid="_x0000_s1027" style="position:absolute;left:11334;top:4191;width:55321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VroxQAAANsAAAAPAAAAZHJzL2Rvd25yZXYueG1sRI9Ba8JA&#10;FITvBf/D8oTemo2GVo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CedVroxQAAANsAAAAP&#10;AAAAAAAAAAAAAAAAAAcCAABkcnMvZG93bnJldi54bWxQSwUGAAAAAAMAAwC3AAAA+QIAAAAA&#10;" fillcolor="#ea4e4e [3204]" stroked="f" strokeweight="1pt"/>
                    <v:oval id="White circle" o:spid="_x0000_s1028" style="position:absolute;left:571;top:571;width:17044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" fillcolor="white [3212]" stroked="f" strokeweight="1pt">
                      <v:stroke joinstyle="miter"/>
                    </v:oval>
                    <v:shapetype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Red circle" o:spid="_x0000_s1029" type="#_x0000_t23" style="position:absolute;width:18103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" adj="626" fillcolor="#ea4e4e [3204]" stroked="f" strokeweight="1pt">
                      <v:stroke joinstyle="miter"/>
                    </v:shape>
                    <w10:wrap anchory="page"/>
                    <w10:anchorlock/>
                  </v:group>
                </w:pict>
              </mc:Fallback>
            </mc:AlternateContent>
          </w:r>
          <w:sdt>
            <w:sdtPr>
              <w:alias w:val="Enter initials:"/>
              <w:tag w:val="Enter initials:"/>
              <w:id w:val="-1659604841"/>
              <w:placeholder>
                <w:docPart w:val="12A68622992447F794BD313D58D8FFA1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15:appearance w15:val="hidden"/>
              <w:text/>
            </w:sdtPr>
            <w:sdtEndPr/>
            <w:sdtContent>
              <w:r w:rsidR="00B261D6">
                <w:t>rk</w:t>
              </w:r>
            </w:sdtContent>
          </w:sdt>
        </w:p>
      </w:tc>
      <w:tc>
        <w:tcPr>
          <w:tcW w:w="6729" w:type="dxa"/>
          <w:tcMar>
            <w:top w:w="821" w:type="dxa"/>
            <w:left w:w="0" w:type="dxa"/>
          </w:tcMar>
        </w:tcPr>
        <w:tbl>
          <w:tblPr>
            <w:tblStyle w:val="TableGrid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bottom w:w="965" w:type="dxa"/>
              <w:right w:w="432" w:type="dxa"/>
            </w:tblCellMar>
            <w:tblLook w:val="04A0" w:firstRow="1" w:lastRow="0" w:firstColumn="1" w:lastColumn="0" w:noHBand="0" w:noVBand="1"/>
            <w:tblDescription w:val="Heading layout table"/>
          </w:tblPr>
          <w:tblGrid>
            <w:gridCol w:w="6729"/>
          </w:tblGrid>
          <w:tr w:rsidR="001A5CA9" w14:paraId="377BB861" w14:textId="77777777" w:rsidTr="00EF7CC9">
            <w:trPr>
              <w:trHeight w:hRule="exact" w:val="1152"/>
            </w:trPr>
            <w:tc>
              <w:tcPr>
                <w:tcW w:w="6055" w:type="dxa"/>
                <w:vAlign w:val="center"/>
              </w:tcPr>
              <w:p w14:paraId="1E655FD1" w14:textId="3797FE87" w:rsidR="00593065" w:rsidRPr="00906BEE" w:rsidRDefault="00283645" w:rsidP="00593065">
                <w:pPr>
                  <w:pStyle w:val="Heading1"/>
                  <w:outlineLvl w:val="0"/>
                </w:pPr>
                <w:sdt>
                  <w:sdtPr>
                    <w:alias w:val="Enter your name:"/>
                    <w:tag w:val="Enter your name:"/>
                    <w:id w:val="185027472"/>
                    <w:placeholder>
                      <w:docPart w:val="16F07E054256401EA7FFB95F27AA2141"/>
                    </w:placeholder>
                    <w15:dataBinding w:prefixMappings="xmlns:ns0='http://schemas.microsoft.com/temp/samples' " w:xpath="/ns0:employees[1]/ns0:employee[1]/ns0:Address[1]" w:storeItemID="{00000000-0000-0000-0000-000000000000}"/>
                    <w15:appearance w15:val="hidden"/>
                  </w:sdtPr>
                  <w:sdtEndPr/>
                  <w:sdtContent>
                    <w:sdt>
                      <w:sdtPr>
                        <w:alias w:val="Enter your name:"/>
                        <w:tag w:val="Enter your name:"/>
                        <w:id w:val="665216246"/>
                        <w:placeholder>
                          <w:docPart w:val="860AB69724DA4F96882B35E6D39A1226"/>
                        </w:placeholder>
                        <w15:dataBinding w:prefixMappings="xmlns:ns0='http://schemas.microsoft.com/temp/samples' " w:xpath="/ns0:employees[1]/ns0:employee[1]/ns0:Address[1]" w:storeItemID="{00000000-0000-0000-0000-000000000000}"/>
                        <w15:appearance w15:val="hidden"/>
                      </w:sdtPr>
                      <w:sdtEndPr/>
                      <w:sdtContent>
                        <w:sdt>
                          <w:sdtPr>
                            <w:alias w:val="Enter your name:"/>
                            <w:tag w:val="Enter your name:"/>
                            <w:id w:val="-1668241066"/>
                            <w:placeholder>
                              <w:docPart w:val="EA3BA48F859F41FC81EEEAD35DE4A515"/>
                            </w:placeholder>
                            <w15:dataBinding w:prefixMappings="xmlns:ns0='http://schemas.microsoft.com/temp/samples' " w:xpath="/ns0:employees[1]/ns0:employee[1]/ns0:Address[1]" w:storeItemID="{00000000-0000-0000-0000-000000000000}"/>
                            <w15:appearance w15:val="hidden"/>
                          </w:sdtPr>
                          <w:sdtEndPr/>
                          <w:sdtContent>
                            <w:r w:rsidR="00FB33AC">
                              <w:t>ravi kumar</w:t>
                            </w:r>
                            <w:r w:rsidR="00593065">
                              <w:t xml:space="preserve"> mehta</w:t>
                            </w:r>
                          </w:sdtContent>
                        </w:sdt>
                      </w:sdtContent>
                    </w:sdt>
                  </w:sdtContent>
                </w:sdt>
              </w:p>
              <w:p w14:paraId="5E1A1D02" w14:textId="77777777" w:rsidR="00FB33AC" w:rsidRDefault="00FB33AC" w:rsidP="00FB33AC">
                <w:pPr>
                  <w:jc w:val="right"/>
                  <w:rPr>
                    <w:rFonts w:cstheme="minorHAnsi"/>
                    <w:b/>
                    <w:sz w:val="24"/>
                    <w:szCs w:val="24"/>
                  </w:rPr>
                </w:pPr>
                <w:r>
                  <w:rPr>
                    <w:rFonts w:cstheme="minorHAnsi"/>
                    <w:b/>
                    <w:sz w:val="24"/>
                    <w:szCs w:val="24"/>
                  </w:rPr>
                  <w:t xml:space="preserve">AT MARPA, RATANPUR, ICHAK, </w:t>
                </w:r>
                <w:r w:rsidRPr="009516CA">
                  <w:rPr>
                    <w:rFonts w:cstheme="minorHAnsi"/>
                    <w:b/>
                    <w:sz w:val="24"/>
                    <w:szCs w:val="24"/>
                  </w:rPr>
                  <w:t>HAZARIBAG</w:t>
                </w:r>
              </w:p>
              <w:p w14:paraId="2AD7CF7D" w14:textId="77777777" w:rsidR="00FB33AC" w:rsidRPr="009516CA" w:rsidRDefault="00FB33AC" w:rsidP="00FB33AC">
                <w:pPr>
                  <w:jc w:val="right"/>
                  <w:rPr>
                    <w:rFonts w:cstheme="minorHAnsi"/>
                    <w:b/>
                    <w:sz w:val="24"/>
                    <w:szCs w:val="24"/>
                  </w:rPr>
                </w:pPr>
                <w:r w:rsidRPr="009516CA">
                  <w:rPr>
                    <w:rFonts w:cstheme="minorHAnsi"/>
                    <w:b/>
                    <w:sz w:val="24"/>
                    <w:szCs w:val="24"/>
                  </w:rPr>
                  <w:t xml:space="preserve"> (JHARKHAND)</w:t>
                </w:r>
                <w:r>
                  <w:rPr>
                    <w:rFonts w:cstheme="minorHAnsi"/>
                    <w:b/>
                    <w:sz w:val="24"/>
                    <w:szCs w:val="24"/>
                  </w:rPr>
                  <w:t xml:space="preserve"> 825402</w:t>
                </w:r>
              </w:p>
              <w:p w14:paraId="1A0E1805" w14:textId="77777777" w:rsidR="001A5CA9" w:rsidRPr="009B3C40" w:rsidRDefault="001A5CA9" w:rsidP="001A5CA9">
                <w:pPr>
                  <w:pStyle w:val="Heading1"/>
                  <w:outlineLvl w:val="0"/>
                </w:pPr>
              </w:p>
              <w:p w14:paraId="29BC4A50" w14:textId="77777777" w:rsidR="001A5CA9" w:rsidRDefault="00283645" w:rsidP="001A5CA9">
                <w:pPr>
                  <w:pStyle w:val="Heading2"/>
                  <w:outlineLvl w:val="1"/>
                </w:pPr>
                <w:sdt>
                  <w:sdtPr>
                    <w:alias w:val="Enter Profession or Industry:"/>
                    <w:tag w:val="Enter Profession or Industry:"/>
                    <w:id w:val="1972160614"/>
                    <w:placeholder>
                      <w:docPart w:val="58AD8A7AA1084BF1BB4B0870901D747A"/>
                    </w:placeholder>
                    <w:showingPlcHdr/>
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E12C60">
                      <w:t>Profession or Industry</w:t>
                    </w:r>
                  </w:sdtContent>
                </w:sdt>
                <w:r w:rsidR="00E12C60">
                  <w:t xml:space="preserve"> | </w:t>
                </w:r>
                <w:sdt>
                  <w:sdtPr>
                    <w:alias w:val="Link to other online properties:"/>
                    <w:tag w:val="Link to other online properties:"/>
                    <w:id w:val="-1229059816"/>
                    <w:placeholder>
                      <w:docPart w:val="AE8EB36510724BDAB8B72C352C83E2C3"/>
                    </w:placeholder>
                    <w:showingPlcHdr/>
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<w15:appearance w15:val="hidden"/>
                    <w:text w:multiLine="1"/>
                  </w:sdtPr>
                  <w:sdtEndPr/>
                  <w:sdtContent>
                    <w:r w:rsidR="001A5CA9" w:rsidRPr="009B3C40">
                      <w:t>Link to other online properties: Portfolio/Website/Blog</w:t>
                    </w:r>
                  </w:sdtContent>
                </w:sdt>
              </w:p>
            </w:tc>
          </w:tr>
        </w:tbl>
        <w:p w14:paraId="205D287F" w14:textId="77777777" w:rsidR="001A5CA9" w:rsidRPr="00F207C0" w:rsidRDefault="001A5CA9" w:rsidP="001A5CA9"/>
      </w:tc>
    </w:tr>
  </w:tbl>
  <w:p w14:paraId="375B1EB1" w14:textId="77777777" w:rsidR="00217980" w:rsidRPr="001A5CA9" w:rsidRDefault="00217980" w:rsidP="001A5C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3AAD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81401A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E960FC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58669A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062AD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AEB0E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36AFE5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54116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34E04A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36C21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5421D9"/>
    <w:multiLevelType w:val="hybridMultilevel"/>
    <w:tmpl w:val="616253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76BEA"/>
    <w:multiLevelType w:val="hybridMultilevel"/>
    <w:tmpl w:val="89F272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75A2E"/>
    <w:multiLevelType w:val="hybridMultilevel"/>
    <w:tmpl w:val="A9025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C75ECF"/>
    <w:multiLevelType w:val="hybridMultilevel"/>
    <w:tmpl w:val="C89EC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563156"/>
    <w:multiLevelType w:val="hybridMultilevel"/>
    <w:tmpl w:val="C4EC08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4"/>
  </w:num>
  <w:num w:numId="12">
    <w:abstractNumId w:val="13"/>
  </w:num>
  <w:num w:numId="13">
    <w:abstractNumId w:val="12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517"/>
    <w:rsid w:val="00032517"/>
    <w:rsid w:val="00091382"/>
    <w:rsid w:val="000A07DA"/>
    <w:rsid w:val="000A2BFA"/>
    <w:rsid w:val="000B0619"/>
    <w:rsid w:val="000B61CA"/>
    <w:rsid w:val="000E332B"/>
    <w:rsid w:val="000F7610"/>
    <w:rsid w:val="00114ED7"/>
    <w:rsid w:val="00140B0E"/>
    <w:rsid w:val="00194B14"/>
    <w:rsid w:val="001A5CA9"/>
    <w:rsid w:val="001B2AC1"/>
    <w:rsid w:val="001B403A"/>
    <w:rsid w:val="001F12B2"/>
    <w:rsid w:val="001F4583"/>
    <w:rsid w:val="00217980"/>
    <w:rsid w:val="00271662"/>
    <w:rsid w:val="0027404F"/>
    <w:rsid w:val="00283645"/>
    <w:rsid w:val="00290AAA"/>
    <w:rsid w:val="00293B83"/>
    <w:rsid w:val="002B091C"/>
    <w:rsid w:val="002C2CDD"/>
    <w:rsid w:val="002D45C6"/>
    <w:rsid w:val="002F03FA"/>
    <w:rsid w:val="00313E86"/>
    <w:rsid w:val="00333CD3"/>
    <w:rsid w:val="00340365"/>
    <w:rsid w:val="00342B64"/>
    <w:rsid w:val="00364079"/>
    <w:rsid w:val="003C5528"/>
    <w:rsid w:val="003D03E5"/>
    <w:rsid w:val="004077FB"/>
    <w:rsid w:val="004244FF"/>
    <w:rsid w:val="00424DD9"/>
    <w:rsid w:val="0046104A"/>
    <w:rsid w:val="004717C5"/>
    <w:rsid w:val="004A24CC"/>
    <w:rsid w:val="004E1B95"/>
    <w:rsid w:val="00523479"/>
    <w:rsid w:val="0052356E"/>
    <w:rsid w:val="00524C80"/>
    <w:rsid w:val="005339AD"/>
    <w:rsid w:val="00543DB7"/>
    <w:rsid w:val="005662EC"/>
    <w:rsid w:val="005729B0"/>
    <w:rsid w:val="00593065"/>
    <w:rsid w:val="00641630"/>
    <w:rsid w:val="00684488"/>
    <w:rsid w:val="006A3CE7"/>
    <w:rsid w:val="006A7746"/>
    <w:rsid w:val="006C4C50"/>
    <w:rsid w:val="006D76B1"/>
    <w:rsid w:val="00713050"/>
    <w:rsid w:val="00741125"/>
    <w:rsid w:val="00746F7F"/>
    <w:rsid w:val="007569C1"/>
    <w:rsid w:val="00760C0C"/>
    <w:rsid w:val="00763832"/>
    <w:rsid w:val="007D2696"/>
    <w:rsid w:val="007D2FD2"/>
    <w:rsid w:val="00811117"/>
    <w:rsid w:val="00823C54"/>
    <w:rsid w:val="00841146"/>
    <w:rsid w:val="008478C7"/>
    <w:rsid w:val="0088504C"/>
    <w:rsid w:val="0089382B"/>
    <w:rsid w:val="008A1907"/>
    <w:rsid w:val="008C6BCA"/>
    <w:rsid w:val="008C7B50"/>
    <w:rsid w:val="008E4B30"/>
    <w:rsid w:val="00906BEE"/>
    <w:rsid w:val="009240D2"/>
    <w:rsid w:val="009243E7"/>
    <w:rsid w:val="00985D58"/>
    <w:rsid w:val="009B3C40"/>
    <w:rsid w:val="009C0D7C"/>
    <w:rsid w:val="009D629A"/>
    <w:rsid w:val="00A42540"/>
    <w:rsid w:val="00A50939"/>
    <w:rsid w:val="00A83413"/>
    <w:rsid w:val="00AA6A40"/>
    <w:rsid w:val="00AA75F6"/>
    <w:rsid w:val="00AD00FD"/>
    <w:rsid w:val="00AF0A8E"/>
    <w:rsid w:val="00B261D6"/>
    <w:rsid w:val="00B5664D"/>
    <w:rsid w:val="00BA5B40"/>
    <w:rsid w:val="00BD0206"/>
    <w:rsid w:val="00C2098A"/>
    <w:rsid w:val="00C5444A"/>
    <w:rsid w:val="00C612DA"/>
    <w:rsid w:val="00C7741E"/>
    <w:rsid w:val="00C875AB"/>
    <w:rsid w:val="00C915D9"/>
    <w:rsid w:val="00CA2760"/>
    <w:rsid w:val="00CA3DF1"/>
    <w:rsid w:val="00CA4581"/>
    <w:rsid w:val="00CB7F70"/>
    <w:rsid w:val="00CE18D5"/>
    <w:rsid w:val="00CE7D7E"/>
    <w:rsid w:val="00D04109"/>
    <w:rsid w:val="00D97A41"/>
    <w:rsid w:val="00DD0033"/>
    <w:rsid w:val="00DD3CF6"/>
    <w:rsid w:val="00DD6416"/>
    <w:rsid w:val="00DF4E0A"/>
    <w:rsid w:val="00E02DCD"/>
    <w:rsid w:val="00E12C60"/>
    <w:rsid w:val="00E22E87"/>
    <w:rsid w:val="00E57630"/>
    <w:rsid w:val="00E86C2B"/>
    <w:rsid w:val="00EB2D52"/>
    <w:rsid w:val="00EF7CC9"/>
    <w:rsid w:val="00F207C0"/>
    <w:rsid w:val="00F20AE5"/>
    <w:rsid w:val="00F225DF"/>
    <w:rsid w:val="00F47E97"/>
    <w:rsid w:val="00F645C7"/>
    <w:rsid w:val="00F66D2F"/>
    <w:rsid w:val="00FB33AC"/>
    <w:rsid w:val="00FB5E70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DE2D4A"/>
  <w15:chartTrackingRefBased/>
  <w15:docId w15:val="{8AB4C8A2-665E-4292-92AA-7A1B95D0B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BEE"/>
  </w:style>
  <w:style w:type="paragraph" w:styleId="Heading1">
    <w:name w:val="heading 1"/>
    <w:basedOn w:val="Normal"/>
    <w:link w:val="Heading1Ch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TableGrid">
    <w:name w:val="Table Grid"/>
    <w:basedOn w:val="Table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22E87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PlaceholderText">
    <w:name w:val="Placeholder Text"/>
    <w:basedOn w:val="DefaultParagraphFont"/>
    <w:uiPriority w:val="99"/>
    <w:semiHidden/>
    <w:rsid w:val="003D03E5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Header">
    <w:name w:val="header"/>
    <w:basedOn w:val="Normal"/>
    <w:link w:val="HeaderChar"/>
    <w:uiPriority w:val="99"/>
    <w:unhideWhenUsed/>
    <w:rsid w:val="0088504C"/>
    <w:pPr>
      <w:spacing w:line="240" w:lineRule="auto"/>
    </w:pPr>
  </w:style>
  <w:style w:type="paragraph" w:customStyle="1" w:styleId="Initials">
    <w:name w:val="Initials"/>
    <w:basedOn w:val="Normal"/>
    <w:next w:val="Heading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HeaderChar">
    <w:name w:val="Header Char"/>
    <w:basedOn w:val="DefaultParagraphFont"/>
    <w:link w:val="Header"/>
    <w:uiPriority w:val="99"/>
    <w:rsid w:val="0088504C"/>
  </w:style>
  <w:style w:type="paragraph" w:styleId="Footer">
    <w:name w:val="footer"/>
    <w:basedOn w:val="Normal"/>
    <w:link w:val="FooterCh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FooterChar">
    <w:name w:val="Footer Char"/>
    <w:basedOn w:val="DefaultParagraphFont"/>
    <w:link w:val="Footer"/>
    <w:uiPriority w:val="99"/>
    <w:rsid w:val="0088504C"/>
    <w:rPr>
      <w:rFonts w:asciiTheme="majorHAnsi" w:hAnsiTheme="majorHAnsi"/>
      <w:cap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F6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AA75F6"/>
  </w:style>
  <w:style w:type="paragraph" w:styleId="BlockText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AA75F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A75F6"/>
  </w:style>
  <w:style w:type="paragraph" w:styleId="BodyText2">
    <w:name w:val="Body Text 2"/>
    <w:basedOn w:val="Normal"/>
    <w:link w:val="BodyText2Char"/>
    <w:uiPriority w:val="99"/>
    <w:semiHidden/>
    <w:unhideWhenUsed/>
    <w:rsid w:val="00AA75F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A75F6"/>
  </w:style>
  <w:style w:type="paragraph" w:styleId="BodyText3">
    <w:name w:val="Body Text 3"/>
    <w:basedOn w:val="Normal"/>
    <w:link w:val="BodyText3Ch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A75F6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A75F6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A75F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A75F6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A75F6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A75F6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A75F6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A75F6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A75F6"/>
  </w:style>
  <w:style w:type="table" w:styleId="ColorfulGrid">
    <w:name w:val="Colorful Grid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A75F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5F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5F6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A75F6"/>
  </w:style>
  <w:style w:type="character" w:customStyle="1" w:styleId="DateChar">
    <w:name w:val="Date Char"/>
    <w:basedOn w:val="DefaultParagraphFont"/>
    <w:link w:val="Date"/>
    <w:uiPriority w:val="99"/>
    <w:semiHidden/>
    <w:rsid w:val="00AA75F6"/>
  </w:style>
  <w:style w:type="paragraph" w:styleId="DocumentMap">
    <w:name w:val="Document Map"/>
    <w:basedOn w:val="Normal"/>
    <w:link w:val="DocumentMapCh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A75F6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A75F6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A75F6"/>
  </w:style>
  <w:style w:type="character" w:styleId="Emphasis">
    <w:name w:val="Emphasis"/>
    <w:basedOn w:val="DefaultParagraphFont"/>
    <w:uiPriority w:val="10"/>
    <w:semiHidden/>
    <w:unhideWhenUsed/>
    <w:rsid w:val="00AA75F6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A75F6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AA75F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75F6"/>
    <w:rPr>
      <w:szCs w:val="20"/>
    </w:rPr>
  </w:style>
  <w:style w:type="table" w:styleId="GridTable1Light">
    <w:name w:val="Grid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AA75F6"/>
  </w:style>
  <w:style w:type="paragraph" w:styleId="HTMLAddress">
    <w:name w:val="HTML Address"/>
    <w:basedOn w:val="Normal"/>
    <w:link w:val="HTMLAddressCh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A75F6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AA75F6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AA75F6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75F6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AA75F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A75F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D03E5"/>
    <w:rPr>
      <w:i/>
      <w:iCs/>
      <w:color w:val="D0181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A75F6"/>
  </w:style>
  <w:style w:type="paragraph" w:styleId="List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EA4E4E" w:themeColor="accent1"/>
        <w:bottom w:val="single" w:sz="4" w:space="0" w:color="EA4E4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A75F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A75F6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A75F6"/>
  </w:style>
  <w:style w:type="character" w:styleId="PageNumber">
    <w:name w:val="page number"/>
    <w:basedOn w:val="DefaultParagraphFont"/>
    <w:uiPriority w:val="99"/>
    <w:semiHidden/>
    <w:unhideWhenUsed/>
    <w:rsid w:val="00AA75F6"/>
  </w:style>
  <w:style w:type="table" w:styleId="PlainTable1">
    <w:name w:val="Plain Table 1"/>
    <w:basedOn w:val="TableNormal"/>
    <w:uiPriority w:val="41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A75F6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A75F6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A75F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A75F6"/>
  </w:style>
  <w:style w:type="paragraph" w:styleId="Signature">
    <w:name w:val="Signature"/>
    <w:basedOn w:val="Normal"/>
    <w:link w:val="SignatureCh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A75F6"/>
  </w:style>
  <w:style w:type="character" w:styleId="Strong">
    <w:name w:val="Strong"/>
    <w:basedOn w:val="DefaultParagraphFont"/>
    <w:uiPriority w:val="22"/>
    <w:semiHidden/>
    <w:unhideWhenUsed/>
    <w:qFormat/>
    <w:rsid w:val="00AA75F6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AA75F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A75F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A75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A75F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A75F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A75F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A75F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A75F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A75F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A75F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A75F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A75F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A75F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A75F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A75F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A75F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AA75F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AA75F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A75F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A75F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A75F6"/>
  </w:style>
  <w:style w:type="table" w:styleId="TableProfessional">
    <w:name w:val="Table Professional"/>
    <w:basedOn w:val="Table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A75F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A75F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A75F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A75F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A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A75F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A75F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A75F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glossaryDocument" Target="glossary/document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footer" Target="foot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p\AppData\Roaming\Microsoft\Templates\Polished%20resume,%20designed%20by%20MOO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D7B55C409F24747AAF7E6B8BEAB7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C1DD9-CEA9-4EC1-84F3-5B998EA8D1B1}"/>
      </w:docPartPr>
      <w:docPartBody>
        <w:p w:rsidR="00B32A64" w:rsidRDefault="00891271">
          <w:pPr>
            <w:pStyle w:val="6D7B55C409F24747AAF7E6B8BEAB74F0"/>
          </w:pPr>
          <w:r w:rsidRPr="00906BEE">
            <w:t>YN</w:t>
          </w:r>
        </w:p>
      </w:docPartBody>
    </w:docPart>
    <w:docPart>
      <w:docPartPr>
        <w:name w:val="0332B03181524B5489EBD23584BF2C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1172E-C3FF-447A-8957-F2A8D7912365}"/>
      </w:docPartPr>
      <w:docPartBody>
        <w:p w:rsidR="00B32A64" w:rsidRDefault="00891271">
          <w:pPr>
            <w:pStyle w:val="0332B03181524B5489EBD23584BF2CD0"/>
          </w:pPr>
          <w:r>
            <w:t>Your name</w:t>
          </w:r>
        </w:p>
      </w:docPartBody>
    </w:docPart>
    <w:docPart>
      <w:docPartPr>
        <w:name w:val="FB92AC1068B347038C030439CE557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56731-1D62-4402-99A7-725D895F18E7}"/>
      </w:docPartPr>
      <w:docPartBody>
        <w:p w:rsidR="00B32A64" w:rsidRDefault="00891271">
          <w:pPr>
            <w:pStyle w:val="FB92AC1068B347038C030439CE55701B"/>
          </w:pPr>
          <w:r w:rsidRPr="00906BEE">
            <w:t>Profession or Industry</w:t>
          </w:r>
        </w:p>
      </w:docPartBody>
    </w:docPart>
    <w:docPart>
      <w:docPartPr>
        <w:name w:val="B501ACD742604FDABB8652C75B6F70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5322E-461B-47ED-9002-917616CCC321}"/>
      </w:docPartPr>
      <w:docPartBody>
        <w:p w:rsidR="00B32A64" w:rsidRDefault="00891271">
          <w:pPr>
            <w:pStyle w:val="B501ACD742604FDABB8652C75B6F70C1"/>
          </w:pPr>
          <w:r w:rsidRPr="00906BEE">
            <w:t>Link to other online properties: Portfolio/Website/Blog</w:t>
          </w:r>
        </w:p>
      </w:docPartBody>
    </w:docPart>
    <w:docPart>
      <w:docPartPr>
        <w:name w:val="4951E42014B24BE0AF90993759EFB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DAA94F-86EE-46DE-822A-D9ABD6E95E3C}"/>
      </w:docPartPr>
      <w:docPartBody>
        <w:p w:rsidR="00B32A64" w:rsidRDefault="00891271">
          <w:pPr>
            <w:pStyle w:val="4951E42014B24BE0AF90993759EFB069"/>
          </w:pPr>
          <w:r w:rsidRPr="00906BEE">
            <w:t>Experience</w:t>
          </w:r>
        </w:p>
      </w:docPartBody>
    </w:docPart>
    <w:docPart>
      <w:docPartPr>
        <w:name w:val="C68D5994C59D4D69B9538842F3F6AB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DB4323-FEBF-4A3B-B273-047D31ECAE06}"/>
      </w:docPartPr>
      <w:docPartBody>
        <w:p w:rsidR="00B32A64" w:rsidRDefault="00891271">
          <w:pPr>
            <w:pStyle w:val="C68D5994C59D4D69B9538842F3F6ABFD"/>
          </w:pPr>
          <w:r w:rsidRPr="00906BEE">
            <w:t>Education</w:t>
          </w:r>
        </w:p>
      </w:docPartBody>
    </w:docPart>
    <w:docPart>
      <w:docPartPr>
        <w:name w:val="F54D2117122D435D92260D226DEF0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E697AB-E345-4CE1-9048-FC56283A8EB8}"/>
      </w:docPartPr>
      <w:docPartBody>
        <w:p w:rsidR="00B32A64" w:rsidRDefault="00891271">
          <w:pPr>
            <w:pStyle w:val="F54D2117122D435D92260D226DEF0560"/>
          </w:pPr>
          <w:r w:rsidRPr="00906BEE">
            <w:t>School</w:t>
          </w:r>
        </w:p>
      </w:docPartBody>
    </w:docPart>
    <w:docPart>
      <w:docPartPr>
        <w:name w:val="B386300CBBF144B9B86194DFFDF73F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A695A-E152-46F6-8A9D-FF79203B7BD9}"/>
      </w:docPartPr>
      <w:docPartBody>
        <w:p w:rsidR="00B32A64" w:rsidRDefault="00891271">
          <w:pPr>
            <w:pStyle w:val="B386300CBBF144B9B86194DFFDF73F85"/>
          </w:pPr>
          <w:r w:rsidRPr="00906BEE">
            <w:t>You might want to include your GPA and a summary of relevant coursework, awards, and honors.</w:t>
          </w:r>
        </w:p>
      </w:docPartBody>
    </w:docPart>
    <w:docPart>
      <w:docPartPr>
        <w:name w:val="66E7272F6A2247279DA22E39DDBBC3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2ADA67-B1AB-47BA-8604-660A7AFE06F4}"/>
      </w:docPartPr>
      <w:docPartBody>
        <w:p w:rsidR="00B32A64" w:rsidRDefault="00891271">
          <w:pPr>
            <w:pStyle w:val="66E7272F6A2247279DA22E39DDBBC3FF"/>
          </w:pPr>
          <w:r w:rsidRPr="00906BEE">
            <w:t>School</w:t>
          </w:r>
        </w:p>
      </w:docPartBody>
    </w:docPart>
    <w:docPart>
      <w:docPartPr>
        <w:name w:val="F5BD5520574548FBA1BBA64C623866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33C07-F1C1-4BE0-8F4D-F3BC78640E6C}"/>
      </w:docPartPr>
      <w:docPartBody>
        <w:p w:rsidR="00B32A64" w:rsidRDefault="00891271">
          <w:pPr>
            <w:pStyle w:val="F5BD5520574548FBA1BBA64C6238667E"/>
          </w:pPr>
          <w:r w:rsidRPr="00906BEE">
            <w:t>On the Home tab of the ribbon, check out Styles to apply the formatting you need with just a click.</w:t>
          </w:r>
        </w:p>
      </w:docPartBody>
    </w:docPart>
    <w:docPart>
      <w:docPartPr>
        <w:name w:val="EC226FD066DC4642ACAE1D4B360AD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2438A6-FAA4-4D9B-90D4-FF4776432A58}"/>
      </w:docPartPr>
      <w:docPartBody>
        <w:p w:rsidR="00B32A64" w:rsidRDefault="000D0E00" w:rsidP="000D0E00">
          <w:pPr>
            <w:pStyle w:val="EC226FD066DC4642ACAE1D4B360AD821"/>
          </w:pPr>
          <w:r>
            <w:t>Your name</w:t>
          </w:r>
        </w:p>
      </w:docPartBody>
    </w:docPart>
    <w:docPart>
      <w:docPartPr>
        <w:name w:val="12A68622992447F794BD313D58D8FF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1C503-A23B-4F52-B35B-D0624EFCF20C}"/>
      </w:docPartPr>
      <w:docPartBody>
        <w:p w:rsidR="00B32A64" w:rsidRDefault="000D0E00" w:rsidP="000D0E00">
          <w:pPr>
            <w:pStyle w:val="12A68622992447F794BD313D58D8FFA1"/>
          </w:pPr>
          <w:r>
            <w:t>Your name</w:t>
          </w:r>
        </w:p>
      </w:docPartBody>
    </w:docPart>
    <w:docPart>
      <w:docPartPr>
        <w:name w:val="AE8EB36510724BDAB8B72C352C83E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6E7B5-B2A5-453D-8619-679C3B7B20A0}"/>
      </w:docPartPr>
      <w:docPartBody>
        <w:p w:rsidR="00B32A64" w:rsidRDefault="000D0E00" w:rsidP="000D0E00">
          <w:pPr>
            <w:pStyle w:val="AE8EB36510724BDAB8B72C352C83E2C3"/>
          </w:pPr>
          <w:r w:rsidRPr="00906BEE">
            <w:t>YN</w:t>
          </w:r>
        </w:p>
      </w:docPartBody>
    </w:docPart>
    <w:docPart>
      <w:docPartPr>
        <w:name w:val="58AD8A7AA1084BF1BB4B0870901D7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98BF68-79EA-49D3-8328-9F304FC36984}"/>
      </w:docPartPr>
      <w:docPartBody>
        <w:p w:rsidR="00B32A64" w:rsidRDefault="000D0E00" w:rsidP="000D0E00">
          <w:pPr>
            <w:pStyle w:val="58AD8A7AA1084BF1BB4B0870901D747A"/>
          </w:pPr>
          <w:r w:rsidRPr="00906BEE">
            <w:t>Explain what you’re especially good at. What sets you apart? Use your own language—not jargon.</w:t>
          </w:r>
        </w:p>
      </w:docPartBody>
    </w:docPart>
    <w:docPart>
      <w:docPartPr>
        <w:name w:val="16F07E054256401EA7FFB95F27AA21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B779E1-00C7-4F25-8CEB-1F465D83BCB7}"/>
      </w:docPartPr>
      <w:docPartBody>
        <w:p w:rsidR="00B32A64" w:rsidRDefault="000D0E00" w:rsidP="000D0E00">
          <w:pPr>
            <w:pStyle w:val="16F07E054256401EA7FFB95F27AA2141"/>
          </w:pPr>
          <w:r w:rsidRPr="00906BEE">
            <w:t>Link to other online properties: Portfolio/Website/Blog</w:t>
          </w:r>
        </w:p>
      </w:docPartBody>
    </w:docPart>
    <w:docPart>
      <w:docPartPr>
        <w:name w:val="95BFDA596D4646DCBCDF1DEDB69F39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F4A572-98AF-484D-9E85-E605470F73C9}"/>
      </w:docPartPr>
      <w:docPartBody>
        <w:p w:rsidR="00B32A64" w:rsidRDefault="000D0E00" w:rsidP="000D0E00">
          <w:pPr>
            <w:pStyle w:val="95BFDA596D4646DCBCDF1DEDB69F396A"/>
          </w:pPr>
          <w:r w:rsidRPr="00906BEE">
            <w:t>Objective</w:t>
          </w:r>
        </w:p>
      </w:docPartBody>
    </w:docPart>
    <w:docPart>
      <w:docPartPr>
        <w:name w:val="BBD44575224B45B2A6C28265C646FB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6FC3B5-FB50-4093-B489-F7C12038D71F}"/>
      </w:docPartPr>
      <w:docPartBody>
        <w:p w:rsidR="00B32A64" w:rsidRDefault="000D0E00" w:rsidP="000D0E00">
          <w:pPr>
            <w:pStyle w:val="BBD44575224B45B2A6C28265C646FB96"/>
          </w:pPr>
          <w:r w:rsidRPr="00906BEE">
            <w:t>Skills</w:t>
          </w:r>
        </w:p>
      </w:docPartBody>
    </w:docPart>
    <w:docPart>
      <w:docPartPr>
        <w:name w:val="860AB69724DA4F96882B35E6D39A12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D37CA-42E1-42C1-B689-D6C92F64B76D}"/>
      </w:docPartPr>
      <w:docPartBody>
        <w:p w:rsidR="00B32A64" w:rsidRDefault="000D0E00" w:rsidP="000D0E00">
          <w:pPr>
            <w:pStyle w:val="860AB69724DA4F96882B35E6D39A1226"/>
          </w:pPr>
          <w:r>
            <w:t>Your name</w:t>
          </w:r>
        </w:p>
      </w:docPartBody>
    </w:docPart>
    <w:docPart>
      <w:docPartPr>
        <w:name w:val="EA3BA48F859F41FC81EEEAD35DE4A5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8FF10-278F-4851-B13E-9C17F830AD93}"/>
      </w:docPartPr>
      <w:docPartBody>
        <w:p w:rsidR="00B32A64" w:rsidRDefault="000D0E00" w:rsidP="000D0E00">
          <w:pPr>
            <w:pStyle w:val="EA3BA48F859F41FC81EEEAD35DE4A515"/>
          </w:pPr>
          <w:r>
            <w:t>Your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Rockwell">
    <w:altName w:val="Noto Sans Syriac Western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Franklin Gothic Demi">
    <w:altName w:val="Calibri"/>
    <w:charset w:val="00"/>
    <w:family w:val="swiss"/>
    <w:pitch w:val="variable"/>
    <w:sig w:usb0="00000287" w:usb1="00000000" w:usb2="00000000" w:usb3="00000000" w:csb0="0000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onsolas"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E00"/>
    <w:rsid w:val="000D0E00"/>
    <w:rsid w:val="00121520"/>
    <w:rsid w:val="003E0412"/>
    <w:rsid w:val="00841C0F"/>
    <w:rsid w:val="00891271"/>
    <w:rsid w:val="00895C98"/>
    <w:rsid w:val="009943A6"/>
    <w:rsid w:val="00B32A64"/>
    <w:rsid w:val="00D2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D7B55C409F24747AAF7E6B8BEAB74F0">
    <w:name w:val="6D7B55C409F24747AAF7E6B8BEAB74F0"/>
  </w:style>
  <w:style w:type="paragraph" w:customStyle="1" w:styleId="0332B03181524B5489EBD23584BF2CD0">
    <w:name w:val="0332B03181524B5489EBD23584BF2CD0"/>
  </w:style>
  <w:style w:type="paragraph" w:customStyle="1" w:styleId="FB92AC1068B347038C030439CE55701B">
    <w:name w:val="FB92AC1068B347038C030439CE55701B"/>
  </w:style>
  <w:style w:type="paragraph" w:customStyle="1" w:styleId="B501ACD742604FDABB8652C75B6F70C1">
    <w:name w:val="B501ACD742604FDABB8652C75B6F70C1"/>
  </w:style>
  <w:style w:type="paragraph" w:customStyle="1" w:styleId="4951E42014B24BE0AF90993759EFB069">
    <w:name w:val="4951E42014B24BE0AF90993759EFB069"/>
  </w:style>
  <w:style w:type="paragraph" w:customStyle="1" w:styleId="C68D5994C59D4D69B9538842F3F6ABFD">
    <w:name w:val="C68D5994C59D4D69B9538842F3F6ABFD"/>
  </w:style>
  <w:style w:type="paragraph" w:customStyle="1" w:styleId="F54D2117122D435D92260D226DEF0560">
    <w:name w:val="F54D2117122D435D92260D226DEF0560"/>
  </w:style>
  <w:style w:type="paragraph" w:customStyle="1" w:styleId="B386300CBBF144B9B86194DFFDF73F85">
    <w:name w:val="B386300CBBF144B9B86194DFFDF73F85"/>
  </w:style>
  <w:style w:type="paragraph" w:customStyle="1" w:styleId="66E7272F6A2247279DA22E39DDBBC3FF">
    <w:name w:val="66E7272F6A2247279DA22E39DDBBC3FF"/>
  </w:style>
  <w:style w:type="paragraph" w:customStyle="1" w:styleId="F5BD5520574548FBA1BBA64C6238667E">
    <w:name w:val="F5BD5520574548FBA1BBA64C6238667E"/>
  </w:style>
  <w:style w:type="paragraph" w:customStyle="1" w:styleId="EC226FD066DC4642ACAE1D4B360AD821">
    <w:name w:val="EC226FD066DC4642ACAE1D4B360AD821"/>
    <w:rsid w:val="000D0E00"/>
  </w:style>
  <w:style w:type="paragraph" w:customStyle="1" w:styleId="12A68622992447F794BD313D58D8FFA1">
    <w:name w:val="12A68622992447F794BD313D58D8FFA1"/>
    <w:rsid w:val="000D0E00"/>
  </w:style>
  <w:style w:type="paragraph" w:customStyle="1" w:styleId="AE8EB36510724BDAB8B72C352C83E2C3">
    <w:name w:val="AE8EB36510724BDAB8B72C352C83E2C3"/>
    <w:rsid w:val="000D0E00"/>
  </w:style>
  <w:style w:type="paragraph" w:customStyle="1" w:styleId="58AD8A7AA1084BF1BB4B0870901D747A">
    <w:name w:val="58AD8A7AA1084BF1BB4B0870901D747A"/>
    <w:rsid w:val="000D0E00"/>
  </w:style>
  <w:style w:type="paragraph" w:customStyle="1" w:styleId="16F07E054256401EA7FFB95F27AA2141">
    <w:name w:val="16F07E054256401EA7FFB95F27AA2141"/>
    <w:rsid w:val="000D0E00"/>
  </w:style>
  <w:style w:type="paragraph" w:customStyle="1" w:styleId="95BFDA596D4646DCBCDF1DEDB69F396A">
    <w:name w:val="95BFDA596D4646DCBCDF1DEDB69F396A"/>
    <w:rsid w:val="000D0E00"/>
  </w:style>
  <w:style w:type="paragraph" w:customStyle="1" w:styleId="BBD44575224B45B2A6C28265C646FB96">
    <w:name w:val="BBD44575224B45B2A6C28265C646FB96"/>
    <w:rsid w:val="000D0E00"/>
  </w:style>
  <w:style w:type="paragraph" w:customStyle="1" w:styleId="860AB69724DA4F96882B35E6D39A1226">
    <w:name w:val="860AB69724DA4F96882B35E6D39A1226"/>
    <w:rsid w:val="000D0E00"/>
  </w:style>
  <w:style w:type="paragraph" w:customStyle="1" w:styleId="EA3BA48F859F41FC81EEEAD35DE4A515">
    <w:name w:val="EA3BA48F859F41FC81EEEAD35DE4A515"/>
    <w:rsid w:val="000D0E0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CoverPageProperties xmlns="http://schemas.microsoft.com/office/2006/coverPageProps">
  <PublishDate/>
  <Abstract/>
  <CompanyAddress/>
  <CompanyPhone>                    9835987142                                       
                    </CompanyPhone>
  <CompanyFax/>
  <CompanyEmail>Rkrkmehta5308@GMAIL.COM
</CompanyEmail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Polished%20resume,%20designed%20by%20MOO.dotx</Template>
  <TotalTime>4</TotalTime>
  <Pages>3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rk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Recp</dc:creator>
  <cp:keywords/>
  <dc:description/>
  <cp:lastModifiedBy>919835987142</cp:lastModifiedBy>
  <cp:revision>7</cp:revision>
  <cp:lastPrinted>2018-08-14T09:18:00Z</cp:lastPrinted>
  <dcterms:created xsi:type="dcterms:W3CDTF">2021-10-14T13:53:00Z</dcterms:created>
  <dcterms:modified xsi:type="dcterms:W3CDTF">2021-10-14T14:03:00Z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