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36EAD" w14:textId="6F31EF27" w:rsidR="00417A97" w:rsidRDefault="008126D3" w:rsidP="008126D3">
      <w:pPr>
        <w:pStyle w:val="Name"/>
        <w:rPr>
          <w:sz w:val="56"/>
          <w:szCs w:val="56"/>
        </w:rPr>
      </w:pPr>
      <w:r w:rsidRPr="00E34A0C">
        <w:rPr>
          <w:sz w:val="56"/>
          <w:szCs w:val="56"/>
        </w:rPr>
        <w:t>Koppavarapu vinusha</w:t>
      </w:r>
      <w:r w:rsidR="007C4B35">
        <w:rPr>
          <w:sz w:val="56"/>
          <w:szCs w:val="56"/>
        </w:rPr>
        <w:t xml:space="preserve">                  </w:t>
      </w:r>
    </w:p>
    <w:p w14:paraId="07B4CC7A" w14:textId="7EEAC03B" w:rsidR="00350035" w:rsidRPr="00D56557" w:rsidRDefault="007B5D14" w:rsidP="00D6097A">
      <w:pPr>
        <w:pStyle w:val="Name"/>
        <w:rPr>
          <w:rFonts w:asciiTheme="minorHAnsi" w:hAnsiTheme="minorHAnsi" w:cstheme="minorHAnsi"/>
          <w:b w:val="0"/>
          <w:bCs/>
          <w:sz w:val="36"/>
          <w:szCs w:val="36"/>
        </w:rPr>
      </w:pPr>
      <w:r w:rsidRPr="00E34A0C">
        <w:rPr>
          <w:sz w:val="56"/>
          <w:szCs w:val="56"/>
        </w:rPr>
        <w:t xml:space="preserve"> </w:t>
      </w:r>
      <w:r>
        <w:rPr>
          <w:sz w:val="36"/>
          <w:szCs w:val="36"/>
        </w:rPr>
        <w:t xml:space="preserve">                       </w:t>
      </w:r>
      <w:r w:rsidR="00417A97">
        <w:rPr>
          <w:sz w:val="36"/>
          <w:szCs w:val="36"/>
        </w:rPr>
        <w:t xml:space="preserve">                                  </w:t>
      </w:r>
      <w:r w:rsidR="00417A97" w:rsidRPr="00AF2933">
        <w:rPr>
          <w:rFonts w:asciiTheme="minorHAnsi" w:hAnsiTheme="minorHAnsi" w:cstheme="minorHAnsi"/>
          <w:sz w:val="36"/>
          <w:szCs w:val="36"/>
        </w:rPr>
        <w:t xml:space="preserve"> </w:t>
      </w:r>
      <w:r w:rsidR="007C4B35" w:rsidRPr="00AF2933">
        <w:rPr>
          <w:rFonts w:asciiTheme="minorHAnsi" w:hAnsiTheme="minorHAnsi" w:cstheme="minorHAnsi"/>
          <w:sz w:val="36"/>
          <w:szCs w:val="36"/>
        </w:rPr>
        <w:t xml:space="preserve">      </w:t>
      </w:r>
      <w:r w:rsidR="00417A97" w:rsidRPr="00AF2933">
        <w:rPr>
          <w:rFonts w:asciiTheme="minorHAnsi" w:hAnsiTheme="minorHAnsi" w:cstheme="minorHAnsi"/>
          <w:sz w:val="36"/>
          <w:szCs w:val="36"/>
        </w:rPr>
        <w:t xml:space="preserve">  </w:t>
      </w:r>
      <w:r w:rsidR="007C4B35" w:rsidRPr="00AF2933">
        <w:rPr>
          <w:rFonts w:asciiTheme="minorHAnsi" w:hAnsiTheme="minorHAnsi" w:cstheme="minorHAnsi"/>
          <w:sz w:val="36"/>
          <w:szCs w:val="36"/>
        </w:rPr>
        <w:t xml:space="preserve">  </w:t>
      </w:r>
      <w:r w:rsidRPr="00AF2933">
        <w:rPr>
          <w:rFonts w:asciiTheme="minorHAnsi" w:hAnsiTheme="minorHAnsi" w:cstheme="minorHAnsi"/>
          <w:sz w:val="36"/>
          <w:szCs w:val="36"/>
        </w:rPr>
        <w:t xml:space="preserve"> </w:t>
      </w:r>
      <w:r w:rsidR="00EE6533" w:rsidRPr="00D56557">
        <w:rPr>
          <w:rFonts w:asciiTheme="minorHAnsi" w:hAnsiTheme="minorHAnsi" w:cstheme="minorHAnsi"/>
          <w:b w:val="0"/>
          <w:bCs/>
          <w:sz w:val="36"/>
          <w:szCs w:val="36"/>
        </w:rPr>
        <w:t>A</w:t>
      </w:r>
      <w:r w:rsidR="002D4DDE" w:rsidRPr="00D56557">
        <w:rPr>
          <w:rFonts w:asciiTheme="minorHAnsi" w:hAnsiTheme="minorHAnsi" w:cstheme="minorHAnsi"/>
          <w:b w:val="0"/>
          <w:bCs/>
          <w:sz w:val="36"/>
          <w:szCs w:val="36"/>
        </w:rPr>
        <w:t>dd</w:t>
      </w:r>
      <w:r w:rsidR="00376615" w:rsidRPr="00D56557">
        <w:rPr>
          <w:rFonts w:asciiTheme="minorHAnsi" w:hAnsiTheme="minorHAnsi" w:cstheme="minorHAnsi"/>
          <w:b w:val="0"/>
          <w:bCs/>
          <w:sz w:val="36"/>
          <w:szCs w:val="36"/>
        </w:rPr>
        <w:t>ress:</w:t>
      </w:r>
      <w:r w:rsidR="00C153BB" w:rsidRPr="00D56557">
        <w:rPr>
          <w:rFonts w:asciiTheme="minorHAnsi" w:hAnsiTheme="minorHAnsi" w:cstheme="minorHAnsi"/>
          <w:b w:val="0"/>
          <w:bCs/>
          <w:sz w:val="36"/>
          <w:szCs w:val="36"/>
        </w:rPr>
        <w:t>23-21-30,</w:t>
      </w:r>
      <w:r w:rsidR="007744C8" w:rsidRPr="00D56557">
        <w:rPr>
          <w:rFonts w:asciiTheme="minorHAnsi" w:hAnsiTheme="minorHAnsi" w:cstheme="minorHAnsi"/>
          <w:b w:val="0"/>
          <w:bCs/>
          <w:sz w:val="36"/>
          <w:szCs w:val="36"/>
        </w:rPr>
        <w:t>Madikondavari street,Satyanarayana</w:t>
      </w:r>
      <w:r w:rsidR="00F561E2" w:rsidRPr="00D56557">
        <w:rPr>
          <w:rFonts w:asciiTheme="minorHAnsi" w:hAnsiTheme="minorHAnsi" w:cstheme="minorHAnsi"/>
          <w:b w:val="0"/>
          <w:bCs/>
          <w:sz w:val="36"/>
          <w:szCs w:val="36"/>
        </w:rPr>
        <w:t xml:space="preserve"> puram</w:t>
      </w:r>
      <w:r w:rsidR="008F1153" w:rsidRPr="00D56557">
        <w:rPr>
          <w:rFonts w:asciiTheme="minorHAnsi" w:hAnsiTheme="minorHAnsi" w:cstheme="minorHAnsi"/>
          <w:b w:val="0"/>
          <w:bCs/>
          <w:sz w:val="36"/>
          <w:szCs w:val="36"/>
        </w:rPr>
        <w:t>,vijayawada</w:t>
      </w:r>
      <w:r w:rsidR="00F561E2" w:rsidRPr="00D56557">
        <w:rPr>
          <w:rFonts w:asciiTheme="minorHAnsi" w:hAnsiTheme="minorHAnsi" w:cstheme="minorHAnsi"/>
          <w:b w:val="0"/>
          <w:bCs/>
          <w:sz w:val="36"/>
          <w:szCs w:val="36"/>
        </w:rPr>
        <w:t xml:space="preserve"> </w:t>
      </w:r>
      <w:r w:rsidR="004B17CB" w:rsidRPr="00D56557">
        <w:rPr>
          <w:rFonts w:asciiTheme="minorHAnsi" w:hAnsiTheme="minorHAnsi" w:cstheme="minorHAnsi"/>
          <w:b w:val="0"/>
          <w:bCs/>
          <w:sz w:val="36"/>
          <w:szCs w:val="36"/>
        </w:rPr>
        <w:t xml:space="preserve"> </w:t>
      </w:r>
      <w:r w:rsidR="00376615" w:rsidRPr="00D56557">
        <w:rPr>
          <w:rFonts w:asciiTheme="minorHAnsi" w:hAnsiTheme="minorHAnsi" w:cstheme="minorHAnsi"/>
          <w:b w:val="0"/>
          <w:bCs/>
          <w:sz w:val="36"/>
          <w:szCs w:val="36"/>
        </w:rPr>
        <w:t xml:space="preserve"> </w:t>
      </w:r>
      <w:r w:rsidR="00A723CA" w:rsidRPr="00D56557">
        <w:rPr>
          <w:rFonts w:asciiTheme="minorHAnsi" w:hAnsiTheme="minorHAnsi" w:cstheme="minorHAnsi"/>
          <w:b w:val="0"/>
          <w:bCs/>
          <w:sz w:val="36"/>
          <w:szCs w:val="36"/>
        </w:rPr>
        <w:t xml:space="preserve">  Phone:8897241312 </w:t>
      </w:r>
      <w:r w:rsidR="00AD0DA5" w:rsidRPr="00D56557">
        <w:rPr>
          <w:rFonts w:asciiTheme="minorHAnsi" w:hAnsiTheme="minorHAnsi" w:cstheme="minorHAnsi"/>
          <w:b w:val="0"/>
          <w:bCs/>
          <w:sz w:val="36"/>
          <w:szCs w:val="36"/>
        </w:rPr>
        <w:t xml:space="preserve">| </w:t>
      </w:r>
      <w:r w:rsidR="00A64224" w:rsidRPr="00D56557">
        <w:rPr>
          <w:rFonts w:asciiTheme="minorHAnsi" w:hAnsiTheme="minorHAnsi" w:cstheme="minorHAnsi"/>
          <w:b w:val="0"/>
          <w:bCs/>
          <w:sz w:val="36"/>
          <w:szCs w:val="36"/>
        </w:rPr>
        <w:t xml:space="preserve">Email </w:t>
      </w:r>
      <w:r w:rsidR="00E008D1" w:rsidRPr="00D56557">
        <w:rPr>
          <w:rFonts w:asciiTheme="minorHAnsi" w:hAnsiTheme="minorHAnsi" w:cstheme="minorHAnsi"/>
          <w:b w:val="0"/>
          <w:bCs/>
          <w:sz w:val="36"/>
          <w:szCs w:val="36"/>
        </w:rPr>
        <w:t>: k</w:t>
      </w:r>
      <w:r w:rsidR="009E4E8B" w:rsidRPr="00D56557">
        <w:rPr>
          <w:rFonts w:asciiTheme="minorHAnsi" w:hAnsiTheme="minorHAnsi" w:cstheme="minorHAnsi"/>
          <w:b w:val="0"/>
          <w:bCs/>
          <w:sz w:val="36"/>
          <w:szCs w:val="36"/>
        </w:rPr>
        <w:t>o</w:t>
      </w:r>
      <w:r w:rsidR="003712C5" w:rsidRPr="00D56557">
        <w:rPr>
          <w:rFonts w:asciiTheme="minorHAnsi" w:hAnsiTheme="minorHAnsi" w:cstheme="minorHAnsi"/>
          <w:b w:val="0"/>
          <w:bCs/>
          <w:sz w:val="36"/>
          <w:szCs w:val="36"/>
        </w:rPr>
        <w:t>ppAvarapuvinusha7@ gmail.com</w:t>
      </w:r>
    </w:p>
    <w:p w14:paraId="3E15267C" w14:textId="1F81EF52" w:rsidR="00350035" w:rsidRPr="00DE735B" w:rsidRDefault="002D4500">
      <w:pPr>
        <w:pStyle w:val="Heading1"/>
        <w:rPr>
          <w:sz w:val="36"/>
          <w:szCs w:val="36"/>
        </w:rPr>
      </w:pPr>
      <w:r w:rsidRPr="00DE735B">
        <w:rPr>
          <w:sz w:val="36"/>
          <w:szCs w:val="36"/>
        </w:rPr>
        <w:t>SKILL SUMMARY</w:t>
      </w:r>
    </w:p>
    <w:p w14:paraId="47A26615" w14:textId="77777777" w:rsidR="007A529A" w:rsidRPr="00DE735B" w:rsidRDefault="007A529A" w:rsidP="00030532">
      <w:pPr>
        <w:rPr>
          <w:sz w:val="32"/>
          <w:szCs w:val="32"/>
        </w:rPr>
      </w:pPr>
      <w:r w:rsidRPr="00DE735B">
        <w:rPr>
          <w:sz w:val="32"/>
          <w:szCs w:val="32"/>
        </w:rPr>
        <w:t>TALLY,GST RETURN FILINGS, TDS RETURNS,INTERNAL AUDIT,CONCURRENT AUDIT,BALANCE SHEET ANALYSIS</w:t>
      </w:r>
    </w:p>
    <w:sdt>
      <w:sdtPr>
        <w:rPr>
          <w:sz w:val="28"/>
          <w:szCs w:val="28"/>
        </w:rPr>
        <w:id w:val="1728489637"/>
        <w:placeholder>
          <w:docPart w:val="101B95877151C147B4FCC18F35794F6D"/>
        </w:placeholder>
        <w:temporary/>
        <w:showingPlcHdr/>
        <w15:appearance w15:val="hidden"/>
      </w:sdtPr>
      <w:sdtEndPr/>
      <w:sdtContent>
        <w:p w14:paraId="1F654CD7" w14:textId="691282FB" w:rsidR="00D95662" w:rsidRPr="00A149D0" w:rsidRDefault="005B7AC0" w:rsidP="00EF5A31">
          <w:pPr>
            <w:pStyle w:val="Heading1"/>
            <w:rPr>
              <w:sz w:val="28"/>
              <w:szCs w:val="28"/>
            </w:rPr>
          </w:pPr>
          <w:r w:rsidRPr="00B457A5">
            <w:rPr>
              <w:sz w:val="36"/>
              <w:szCs w:val="36"/>
            </w:rPr>
            <w:t>Experience</w:t>
          </w:r>
        </w:p>
      </w:sdtContent>
    </w:sdt>
    <w:p w14:paraId="415F4DF1" w14:textId="003DFBDC" w:rsidR="00854B42" w:rsidRPr="009C53B5" w:rsidRDefault="008D421A" w:rsidP="00030532">
      <w:pPr>
        <w:pStyle w:val="ListBullet"/>
        <w:numPr>
          <w:ilvl w:val="0"/>
          <w:numId w:val="0"/>
        </w:numPr>
        <w:rPr>
          <w:sz w:val="36"/>
          <w:szCs w:val="36"/>
        </w:rPr>
      </w:pPr>
      <w:proofErr w:type="spellStart"/>
      <w:r w:rsidRPr="009C53B5">
        <w:rPr>
          <w:sz w:val="36"/>
          <w:szCs w:val="36"/>
        </w:rPr>
        <w:t>Nagendran</w:t>
      </w:r>
      <w:proofErr w:type="spellEnd"/>
      <w:r w:rsidRPr="009C53B5">
        <w:rPr>
          <w:sz w:val="36"/>
          <w:szCs w:val="36"/>
        </w:rPr>
        <w:t xml:space="preserve"> </w:t>
      </w:r>
      <w:r w:rsidR="005225EB" w:rsidRPr="009C53B5">
        <w:rPr>
          <w:sz w:val="36"/>
          <w:szCs w:val="36"/>
        </w:rPr>
        <w:t>&amp; co</w:t>
      </w:r>
      <w:r w:rsidR="00460DD6">
        <w:rPr>
          <w:sz w:val="36"/>
          <w:szCs w:val="36"/>
        </w:rPr>
        <w:t>,</w:t>
      </w:r>
      <w:r w:rsidR="0084526B">
        <w:rPr>
          <w:sz w:val="36"/>
          <w:szCs w:val="36"/>
        </w:rPr>
        <w:t xml:space="preserve"> Bangalore</w:t>
      </w:r>
    </w:p>
    <w:p w14:paraId="6ED2E2B2" w14:textId="177CC9F8" w:rsidR="005225EB" w:rsidRPr="009C53B5" w:rsidRDefault="005225EB" w:rsidP="00030532">
      <w:pPr>
        <w:pStyle w:val="ListBullet"/>
        <w:numPr>
          <w:ilvl w:val="0"/>
          <w:numId w:val="0"/>
        </w:numPr>
        <w:rPr>
          <w:sz w:val="36"/>
          <w:szCs w:val="36"/>
        </w:rPr>
      </w:pPr>
      <w:r w:rsidRPr="009C53B5">
        <w:rPr>
          <w:sz w:val="36"/>
          <w:szCs w:val="36"/>
        </w:rPr>
        <w:t xml:space="preserve">Article </w:t>
      </w:r>
      <w:r w:rsidR="00125347" w:rsidRPr="009C53B5">
        <w:rPr>
          <w:sz w:val="36"/>
          <w:szCs w:val="36"/>
        </w:rPr>
        <w:t>assistant</w:t>
      </w:r>
      <w:r w:rsidRPr="009C53B5">
        <w:rPr>
          <w:sz w:val="36"/>
          <w:szCs w:val="36"/>
        </w:rPr>
        <w:t xml:space="preserve"> | </w:t>
      </w:r>
      <w:r w:rsidR="00125347" w:rsidRPr="009C53B5">
        <w:rPr>
          <w:sz w:val="36"/>
          <w:szCs w:val="36"/>
        </w:rPr>
        <w:t>From June 2016 to June 2019</w:t>
      </w:r>
    </w:p>
    <w:p w14:paraId="201D9F74" w14:textId="4FA2FF01" w:rsidR="00AE0679" w:rsidRPr="009C53B5" w:rsidRDefault="00AE0679" w:rsidP="00030532">
      <w:pPr>
        <w:pStyle w:val="ListBullet"/>
        <w:numPr>
          <w:ilvl w:val="0"/>
          <w:numId w:val="0"/>
        </w:numPr>
        <w:rPr>
          <w:sz w:val="36"/>
          <w:szCs w:val="36"/>
        </w:rPr>
      </w:pPr>
      <w:r w:rsidRPr="009C53B5">
        <w:rPr>
          <w:sz w:val="36"/>
          <w:szCs w:val="36"/>
        </w:rPr>
        <w:t>Golconda hotels</w:t>
      </w:r>
      <w:r w:rsidR="0084526B">
        <w:rPr>
          <w:sz w:val="36"/>
          <w:szCs w:val="36"/>
        </w:rPr>
        <w:t>, Hyderabad</w:t>
      </w:r>
    </w:p>
    <w:p w14:paraId="0B7ACFAA" w14:textId="33BC9899" w:rsidR="008D421A" w:rsidRPr="009C53B5" w:rsidRDefault="00AE0679" w:rsidP="00030532">
      <w:pPr>
        <w:pStyle w:val="ListBullet"/>
        <w:numPr>
          <w:ilvl w:val="0"/>
          <w:numId w:val="0"/>
        </w:numPr>
        <w:rPr>
          <w:sz w:val="36"/>
          <w:szCs w:val="36"/>
        </w:rPr>
      </w:pPr>
      <w:r w:rsidRPr="009C53B5">
        <w:rPr>
          <w:sz w:val="36"/>
          <w:szCs w:val="36"/>
        </w:rPr>
        <w:t>Audit assistant |</w:t>
      </w:r>
      <w:r w:rsidR="008747F3" w:rsidRPr="009C53B5">
        <w:rPr>
          <w:sz w:val="36"/>
          <w:szCs w:val="36"/>
        </w:rPr>
        <w:t xml:space="preserve"> From July 2019 to Aug 2020</w:t>
      </w:r>
    </w:p>
    <w:p w14:paraId="1F1AB28F" w14:textId="5F2D8217" w:rsidR="001A7415" w:rsidRPr="009C53B5" w:rsidRDefault="001A7415" w:rsidP="00030532">
      <w:pPr>
        <w:pStyle w:val="ListBullet"/>
        <w:numPr>
          <w:ilvl w:val="0"/>
          <w:numId w:val="0"/>
        </w:numPr>
        <w:rPr>
          <w:sz w:val="36"/>
          <w:szCs w:val="36"/>
        </w:rPr>
      </w:pPr>
      <w:r w:rsidRPr="009C53B5">
        <w:rPr>
          <w:sz w:val="36"/>
          <w:szCs w:val="36"/>
        </w:rPr>
        <w:t>Nnrao &amp; co</w:t>
      </w:r>
      <w:r w:rsidR="0084526B">
        <w:rPr>
          <w:sz w:val="36"/>
          <w:szCs w:val="36"/>
        </w:rPr>
        <w:t xml:space="preserve"> ,Hyderabad</w:t>
      </w:r>
    </w:p>
    <w:p w14:paraId="229778F5" w14:textId="64F3CA36" w:rsidR="00EF5A31" w:rsidRDefault="001A7415" w:rsidP="001A7415">
      <w:pPr>
        <w:pStyle w:val="ListBullet"/>
        <w:numPr>
          <w:ilvl w:val="0"/>
          <w:numId w:val="0"/>
        </w:numPr>
        <w:rPr>
          <w:sz w:val="36"/>
          <w:szCs w:val="36"/>
        </w:rPr>
      </w:pPr>
      <w:r w:rsidRPr="009C53B5">
        <w:rPr>
          <w:sz w:val="36"/>
          <w:szCs w:val="36"/>
        </w:rPr>
        <w:t>Audit assistant |</w:t>
      </w:r>
      <w:r w:rsidR="0084526B">
        <w:rPr>
          <w:sz w:val="36"/>
          <w:szCs w:val="36"/>
        </w:rPr>
        <w:t xml:space="preserve"> </w:t>
      </w:r>
      <w:r w:rsidR="004932A7" w:rsidRPr="009C53B5">
        <w:rPr>
          <w:sz w:val="36"/>
          <w:szCs w:val="36"/>
        </w:rPr>
        <w:t>From</w:t>
      </w:r>
      <w:r w:rsidRPr="009C53B5">
        <w:rPr>
          <w:sz w:val="36"/>
          <w:szCs w:val="36"/>
        </w:rPr>
        <w:t xml:space="preserve"> </w:t>
      </w:r>
      <w:r w:rsidR="004932A7" w:rsidRPr="009C53B5">
        <w:rPr>
          <w:sz w:val="36"/>
          <w:szCs w:val="36"/>
        </w:rPr>
        <w:t>Sep 2</w:t>
      </w:r>
      <w:r w:rsidRPr="009C53B5">
        <w:rPr>
          <w:sz w:val="36"/>
          <w:szCs w:val="36"/>
        </w:rPr>
        <w:t xml:space="preserve">020 – </w:t>
      </w:r>
      <w:r w:rsidR="00C80D83" w:rsidRPr="009C53B5">
        <w:rPr>
          <w:sz w:val="36"/>
          <w:szCs w:val="36"/>
        </w:rPr>
        <w:t>June 2021</w:t>
      </w:r>
    </w:p>
    <w:p w14:paraId="77A168A9" w14:textId="1269325A" w:rsidR="00854B42" w:rsidRDefault="00EC018D" w:rsidP="001A7415">
      <w:pPr>
        <w:pStyle w:val="ListBullet"/>
        <w:numPr>
          <w:ilvl w:val="0"/>
          <w:numId w:val="0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Sikakolis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company,Vijaywada</w:t>
      </w:r>
      <w:proofErr w:type="spellEnd"/>
    </w:p>
    <w:p w14:paraId="68BD6FC0" w14:textId="4D4109C4" w:rsidR="00EC018D" w:rsidRPr="009C53B5" w:rsidRDefault="00EC018D" w:rsidP="001A7415">
      <w:pPr>
        <w:pStyle w:val="ListBullet"/>
        <w:numPr>
          <w:ilvl w:val="0"/>
          <w:numId w:val="0"/>
        </w:numPr>
        <w:rPr>
          <w:sz w:val="36"/>
          <w:szCs w:val="36"/>
        </w:rPr>
      </w:pPr>
      <w:r>
        <w:rPr>
          <w:sz w:val="36"/>
          <w:szCs w:val="36"/>
        </w:rPr>
        <w:t>Accountant</w:t>
      </w:r>
      <w:r w:rsidR="006E1161">
        <w:rPr>
          <w:sz w:val="36"/>
          <w:szCs w:val="36"/>
        </w:rPr>
        <w:t>| From July 2021 – Nov 2021</w:t>
      </w:r>
    </w:p>
    <w:sdt>
      <w:sdtPr>
        <w:rPr>
          <w:sz w:val="32"/>
        </w:rPr>
        <w:id w:val="720946933"/>
        <w:placeholder>
          <w:docPart w:val="B06A17490D9E544A92E087B2A8034FE2"/>
        </w:placeholder>
        <w:temporary/>
        <w:showingPlcHdr/>
        <w15:appearance w15:val="hidden"/>
      </w:sdtPr>
      <w:sdtEndPr/>
      <w:sdtContent>
        <w:p w14:paraId="7E037A11" w14:textId="77777777" w:rsidR="00350035" w:rsidRPr="0020660A" w:rsidRDefault="005B7AC0">
          <w:pPr>
            <w:pStyle w:val="Heading1"/>
            <w:rPr>
              <w:sz w:val="32"/>
            </w:rPr>
          </w:pPr>
          <w:r w:rsidRPr="0020660A">
            <w:rPr>
              <w:sz w:val="36"/>
              <w:szCs w:val="36"/>
            </w:rPr>
            <w:t>Education</w:t>
          </w:r>
        </w:p>
      </w:sdtContent>
    </w:sdt>
    <w:p w14:paraId="7D0B186E" w14:textId="77777777" w:rsidR="005B7B67" w:rsidRPr="0020660A" w:rsidRDefault="005B7B67" w:rsidP="00030532">
      <w:pPr>
        <w:rPr>
          <w:sz w:val="32"/>
          <w:szCs w:val="32"/>
        </w:rPr>
      </w:pPr>
      <w:r w:rsidRPr="0020660A">
        <w:rPr>
          <w:sz w:val="32"/>
          <w:szCs w:val="32"/>
        </w:rPr>
        <w:t>CA IPCC              51%</w:t>
      </w:r>
    </w:p>
    <w:p w14:paraId="2DB528DA" w14:textId="77777777" w:rsidR="005B7B67" w:rsidRPr="0020660A" w:rsidRDefault="005B7B67" w:rsidP="00030532">
      <w:pPr>
        <w:rPr>
          <w:sz w:val="32"/>
          <w:szCs w:val="32"/>
        </w:rPr>
      </w:pPr>
      <w:r w:rsidRPr="0020660A">
        <w:rPr>
          <w:sz w:val="32"/>
          <w:szCs w:val="32"/>
        </w:rPr>
        <w:t>INTERMEDIATE   91%</w:t>
      </w:r>
    </w:p>
    <w:p w14:paraId="139053EA" w14:textId="1E785DB4" w:rsidR="00350035" w:rsidRPr="0020660A" w:rsidRDefault="005B7B67" w:rsidP="005B7B67">
      <w:pPr>
        <w:pStyle w:val="ListBullet"/>
        <w:numPr>
          <w:ilvl w:val="0"/>
          <w:numId w:val="0"/>
        </w:numPr>
        <w:rPr>
          <w:sz w:val="32"/>
          <w:szCs w:val="32"/>
        </w:rPr>
      </w:pPr>
      <w:r w:rsidRPr="0020660A">
        <w:rPr>
          <w:sz w:val="32"/>
          <w:szCs w:val="32"/>
        </w:rPr>
        <w:t>SSC(10</w:t>
      </w:r>
      <w:r w:rsidRPr="0020660A">
        <w:rPr>
          <w:sz w:val="32"/>
          <w:szCs w:val="32"/>
          <w:vertAlign w:val="superscript"/>
        </w:rPr>
        <w:t>TH</w:t>
      </w:r>
      <w:r w:rsidRPr="0020660A">
        <w:rPr>
          <w:sz w:val="32"/>
          <w:szCs w:val="32"/>
        </w:rPr>
        <w:t>)           9.8 GPA</w:t>
      </w:r>
    </w:p>
    <w:p w14:paraId="0BD40EBF" w14:textId="77777777" w:rsidR="00A90E89" w:rsidRPr="00A149D0" w:rsidRDefault="00A90E89" w:rsidP="005B7B67">
      <w:pPr>
        <w:pStyle w:val="ListBullet"/>
        <w:numPr>
          <w:ilvl w:val="0"/>
          <w:numId w:val="0"/>
        </w:numPr>
        <w:rPr>
          <w:sz w:val="28"/>
          <w:szCs w:val="28"/>
        </w:rPr>
      </w:pPr>
    </w:p>
    <w:sectPr w:rsidR="00A90E89" w:rsidRPr="00A149D0">
      <w:headerReference w:type="default" r:id="rId8"/>
      <w:footerReference w:type="default" r:id="rId9"/>
      <w:headerReference w:type="first" r:id="rId10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771B7" w14:textId="77777777" w:rsidR="0025284E" w:rsidRDefault="0025284E">
      <w:r>
        <w:separator/>
      </w:r>
    </w:p>
  </w:endnote>
  <w:endnote w:type="continuationSeparator" w:id="0">
    <w:p w14:paraId="60F2FBFE" w14:textId="77777777" w:rsidR="0025284E" w:rsidRDefault="00252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F3C16" w14:textId="77777777" w:rsidR="00350035" w:rsidRDefault="005B7AC0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37F22" w14:textId="77777777" w:rsidR="0025284E" w:rsidRDefault="0025284E">
      <w:r>
        <w:separator/>
      </w:r>
    </w:p>
  </w:footnote>
  <w:footnote w:type="continuationSeparator" w:id="0">
    <w:p w14:paraId="3D92A54D" w14:textId="77777777" w:rsidR="0025284E" w:rsidRDefault="00252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1B634" w14:textId="77777777" w:rsidR="00350035" w:rsidRDefault="005B7AC0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4C4027E" wp14:editId="7EA08F02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045EFBE7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9F92E" w14:textId="77777777" w:rsidR="00350035" w:rsidRDefault="005B7AC0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709B4DDD" wp14:editId="1107072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5AA4459" w14:textId="77777777" w:rsidR="00350035" w:rsidRDefault="00350035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709B4DDD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55AA4459" w14:textId="77777777" w:rsidR="00350035" w:rsidRDefault="00350035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9C0624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attachedTemplate r:id="rId1"/>
  <w:defaultTabStop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819"/>
    <w:rsid w:val="000C1B19"/>
    <w:rsid w:val="00100A7C"/>
    <w:rsid w:val="00125347"/>
    <w:rsid w:val="001A7415"/>
    <w:rsid w:val="001F47C5"/>
    <w:rsid w:val="0020660A"/>
    <w:rsid w:val="0025284E"/>
    <w:rsid w:val="002D4500"/>
    <w:rsid w:val="002D4DDE"/>
    <w:rsid w:val="00346675"/>
    <w:rsid w:val="00350035"/>
    <w:rsid w:val="003712C5"/>
    <w:rsid w:val="00376615"/>
    <w:rsid w:val="00387819"/>
    <w:rsid w:val="003A30A8"/>
    <w:rsid w:val="00417A97"/>
    <w:rsid w:val="00423D3D"/>
    <w:rsid w:val="00460DD6"/>
    <w:rsid w:val="004932A7"/>
    <w:rsid w:val="004B17CB"/>
    <w:rsid w:val="005225EB"/>
    <w:rsid w:val="00551F48"/>
    <w:rsid w:val="005B0AB0"/>
    <w:rsid w:val="005B7AC0"/>
    <w:rsid w:val="005B7B67"/>
    <w:rsid w:val="006E1161"/>
    <w:rsid w:val="0074533F"/>
    <w:rsid w:val="007744C8"/>
    <w:rsid w:val="007A529A"/>
    <w:rsid w:val="007B18A1"/>
    <w:rsid w:val="007B42F4"/>
    <w:rsid w:val="007B5D14"/>
    <w:rsid w:val="007C4B35"/>
    <w:rsid w:val="007E1E88"/>
    <w:rsid w:val="007E2285"/>
    <w:rsid w:val="008126D3"/>
    <w:rsid w:val="0084526B"/>
    <w:rsid w:val="00854B42"/>
    <w:rsid w:val="008747F3"/>
    <w:rsid w:val="008D421A"/>
    <w:rsid w:val="008F1153"/>
    <w:rsid w:val="0096625B"/>
    <w:rsid w:val="009C53B5"/>
    <w:rsid w:val="009D1FD6"/>
    <w:rsid w:val="009E4E8B"/>
    <w:rsid w:val="009F64F4"/>
    <w:rsid w:val="00A149D0"/>
    <w:rsid w:val="00A64224"/>
    <w:rsid w:val="00A723CA"/>
    <w:rsid w:val="00A7557B"/>
    <w:rsid w:val="00A90E89"/>
    <w:rsid w:val="00AD0DA5"/>
    <w:rsid w:val="00AE0679"/>
    <w:rsid w:val="00AE6B0E"/>
    <w:rsid w:val="00AF2933"/>
    <w:rsid w:val="00B217D5"/>
    <w:rsid w:val="00B457A5"/>
    <w:rsid w:val="00B6339D"/>
    <w:rsid w:val="00B83B60"/>
    <w:rsid w:val="00BB370F"/>
    <w:rsid w:val="00C153BB"/>
    <w:rsid w:val="00C746BE"/>
    <w:rsid w:val="00C80D83"/>
    <w:rsid w:val="00C86263"/>
    <w:rsid w:val="00D136DD"/>
    <w:rsid w:val="00D56557"/>
    <w:rsid w:val="00D6097A"/>
    <w:rsid w:val="00D95662"/>
    <w:rsid w:val="00DC63E9"/>
    <w:rsid w:val="00DE735B"/>
    <w:rsid w:val="00E008D1"/>
    <w:rsid w:val="00E242DA"/>
    <w:rsid w:val="00E34A0C"/>
    <w:rsid w:val="00EC018D"/>
    <w:rsid w:val="00EE6533"/>
    <w:rsid w:val="00EF5A31"/>
    <w:rsid w:val="00F47929"/>
    <w:rsid w:val="00F5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E6B25"/>
  <w15:chartTrackingRefBased/>
  <w15:docId w15:val="{D726F7E0-8FE7-6A4A-B1BE-0725BE579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semiHidden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glossaryDocument" Target="glossary/document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F76C7B31-2356-5F4A-865E-FCF3C1599AF1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01B95877151C147B4FCC18F35794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FEA206-D686-4040-A279-A24D31F03913}"/>
      </w:docPartPr>
      <w:docPartBody>
        <w:p w:rsidR="00F325D3" w:rsidRDefault="00A55CFC">
          <w:pPr>
            <w:pStyle w:val="101B95877151C147B4FCC18F35794F6D"/>
          </w:pPr>
          <w:r>
            <w:t>Experience</w:t>
          </w:r>
        </w:p>
      </w:docPartBody>
    </w:docPart>
    <w:docPart>
      <w:docPartPr>
        <w:name w:val="B06A17490D9E544A92E087B2A8034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B0FDF-C996-284C-8B9E-E3AEE0DD03B8}"/>
      </w:docPartPr>
      <w:docPartBody>
        <w:p w:rsidR="00F325D3" w:rsidRDefault="00A55CFC">
          <w:pPr>
            <w:pStyle w:val="B06A17490D9E544A92E087B2A8034FE2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CFC"/>
    <w:rsid w:val="0074720C"/>
    <w:rsid w:val="00A55CFC"/>
    <w:rsid w:val="00ED3D09"/>
    <w:rsid w:val="00F3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01B95877151C147B4FCC18F35794F6D">
    <w:name w:val="101B95877151C147B4FCC18F35794F6D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val="en-US" w:eastAsia="ja-JP"/>
    </w:rPr>
  </w:style>
  <w:style w:type="paragraph" w:customStyle="1" w:styleId="B06A17490D9E544A92E087B2A8034FE2">
    <w:name w:val="B06A17490D9E544A92E087B2A8034F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3049D-B675-42B7-9701-8F57847BD7F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%7bF76C7B31-2356-5F4A-865E-FCF3C1599AF1%7dtf50002018.dotx</Template>
  <TotalTime>2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koppavarapuvinusha7@gmail.com</dc:creator>
  <cp:keywords/>
  <dc:description/>
  <cp:lastModifiedBy>koppavarapuvinusha7@gmail.com</cp:lastModifiedBy>
  <cp:revision>5</cp:revision>
  <dcterms:created xsi:type="dcterms:W3CDTF">2021-08-14T06:36:00Z</dcterms:created>
  <dcterms:modified xsi:type="dcterms:W3CDTF">2021-11-17T13:02:00Z</dcterms:modified>
</cp:coreProperties>
</file>