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-4070"/>
        <w:tblW w:w="5008" w:type="pct"/>
        <w:tblLayout w:type="fixed"/>
        <w:tblCellMar>
          <w:left w:w="0" w:type="dxa"/>
          <w:bottom w:w="432" w:type="dxa"/>
          <w:right w:w="0" w:type="dxa"/>
        </w:tblCellMar>
        <w:tblLook w:val="04A0"/>
      </w:tblPr>
      <w:tblGrid>
        <w:gridCol w:w="5016"/>
        <w:gridCol w:w="4359"/>
      </w:tblGrid>
      <w:tr w:rsidR="00C326C1" w:rsidTr="00E16E26">
        <w:trPr>
          <w:trHeight w:val="4291"/>
        </w:trPr>
        <w:tc>
          <w:tcPr>
            <w:tcW w:w="5016" w:type="dxa"/>
            <w:vAlign w:val="bottom"/>
          </w:tcPr>
          <w:p w:rsidR="00C326C1" w:rsidRDefault="00C326C1" w:rsidP="00E16E26">
            <w:pPr>
              <w:pStyle w:val="Title"/>
              <w:rPr>
                <w:b w:val="0"/>
                <w:color w:val="007FAB" w:themeColor="accent1"/>
                <w:sz w:val="40"/>
                <w:szCs w:val="40"/>
              </w:rPr>
            </w:pPr>
          </w:p>
          <w:p w:rsidR="00C326C1" w:rsidRDefault="00C326C1" w:rsidP="00E16E26">
            <w:pPr>
              <w:pStyle w:val="Title"/>
              <w:rPr>
                <w:b w:val="0"/>
                <w:color w:val="007FAB" w:themeColor="accent1"/>
                <w:sz w:val="40"/>
                <w:szCs w:val="40"/>
              </w:rPr>
            </w:pPr>
            <w:r>
              <w:rPr>
                <w:b w:val="0"/>
                <w:color w:val="007FAB" w:themeColor="accent1"/>
                <w:sz w:val="40"/>
                <w:szCs w:val="40"/>
              </w:rPr>
              <w:t xml:space="preserve">    CV</w:t>
            </w:r>
          </w:p>
          <w:p w:rsidR="00C326C1" w:rsidRPr="00007D68" w:rsidRDefault="00E16E26" w:rsidP="00E16E26">
            <w:pPr>
              <w:pStyle w:val="Title"/>
              <w:rPr>
                <w:b w:val="0"/>
                <w:sz w:val="40"/>
                <w:szCs w:val="40"/>
              </w:rPr>
            </w:pPr>
            <w:r>
              <w:rPr>
                <w:b w:val="0"/>
                <w:noProof/>
                <w:color w:val="007FAB" w:themeColor="accent1"/>
                <w:sz w:val="40"/>
                <w:szCs w:val="4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-1865630</wp:posOffset>
                  </wp:positionH>
                  <wp:positionV relativeFrom="paragraph">
                    <wp:posOffset>-544830</wp:posOffset>
                  </wp:positionV>
                  <wp:extent cx="1711325" cy="2200910"/>
                  <wp:effectExtent l="19050" t="0" r="3175" b="0"/>
                  <wp:wrapTight wrapText="bothSides">
                    <wp:wrapPolygon edited="0">
                      <wp:start x="-240" y="0"/>
                      <wp:lineTo x="-240" y="21500"/>
                      <wp:lineTo x="21640" y="21500"/>
                      <wp:lineTo x="21640" y="0"/>
                      <wp:lineTo x="-240" y="0"/>
                    </wp:wrapPolygon>
                  </wp:wrapTight>
                  <wp:docPr id="13" name="Picture 13" descr="DSC_69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3" descr="DSC_6939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325" cy="2200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sdt>
              <w:sdtPr>
                <w:rPr>
                  <w:color w:val="auto"/>
                  <w:sz w:val="24"/>
                  <w:szCs w:val="24"/>
                </w:rPr>
                <w:alias w:val="Enter first name:"/>
                <w:tag w:val="Enter first name:"/>
                <w:id w:val="1306818671"/>
                <w:placeholder>
                  <w:docPart w:val="340489A88E3C4FC28A5B1536840304B4"/>
                </w:placeholder>
                <w:dataBinding w:prefixMappings="xmlns:ns0='http://schemas.microsoft.com/office/2006/coverPageProps' " w:xpath="/ns0:CoverPageProperties[1]/ns0:Abstract[1]" w:storeItemID="{55AF091B-3C7A-41E3-B477-F2FDAA23CFDA}"/>
                <w:text w:multiLine="1"/>
              </w:sdtPr>
              <w:sdtContent>
                <w:r w:rsidR="005470CD">
                  <w:rPr>
                    <w:color w:val="auto"/>
                    <w:sz w:val="24"/>
                    <w:szCs w:val="24"/>
                  </w:rPr>
                  <w:t xml:space="preserve">   </w:t>
                </w:r>
                <w:r w:rsidR="005470CD">
                  <w:rPr>
                    <w:color w:val="auto"/>
                    <w:sz w:val="24"/>
                    <w:szCs w:val="24"/>
                  </w:rPr>
                  <w:br/>
                </w:r>
                <w:r w:rsidR="005470CD">
                  <w:rPr>
                    <w:color w:val="auto"/>
                    <w:sz w:val="24"/>
                    <w:szCs w:val="24"/>
                  </w:rPr>
                  <w:br/>
                  <w:t xml:space="preserve">     </w:t>
                </w:r>
                <w:proofErr w:type="spellStart"/>
                <w:r w:rsidR="005470CD">
                  <w:rPr>
                    <w:color w:val="auto"/>
                    <w:sz w:val="24"/>
                    <w:szCs w:val="24"/>
                  </w:rPr>
                  <w:t>Sourav</w:t>
                </w:r>
                <w:proofErr w:type="spellEnd"/>
                <w:r w:rsidR="005470CD">
                  <w:rPr>
                    <w:color w:val="auto"/>
                    <w:sz w:val="24"/>
                    <w:szCs w:val="24"/>
                  </w:rPr>
                  <w:t xml:space="preserve">    </w:t>
                </w:r>
                <w:proofErr w:type="spellStart"/>
                <w:r w:rsidR="005470CD">
                  <w:rPr>
                    <w:color w:val="auto"/>
                    <w:sz w:val="24"/>
                    <w:szCs w:val="24"/>
                  </w:rPr>
                  <w:t>Biswakarma</w:t>
                </w:r>
                <w:proofErr w:type="spellEnd"/>
                <w:r w:rsidR="005470CD">
                  <w:rPr>
                    <w:color w:val="auto"/>
                    <w:sz w:val="24"/>
                    <w:szCs w:val="24"/>
                  </w:rPr>
                  <w:t xml:space="preserve"> </w:t>
                </w:r>
              </w:sdtContent>
            </w:sdt>
            <w:r w:rsidR="00C326C1" w:rsidRPr="001A74CB">
              <w:rPr>
                <w:color w:val="007FAB" w:themeColor="accent1"/>
                <w:sz w:val="40"/>
                <w:szCs w:val="40"/>
              </w:rPr>
              <w:br/>
            </w:r>
          </w:p>
        </w:tc>
        <w:tc>
          <w:tcPr>
            <w:tcW w:w="4359" w:type="dxa"/>
            <w:vAlign w:val="bottom"/>
          </w:tcPr>
          <w:tbl>
            <w:tblPr>
              <w:tblStyle w:val="TableGrid"/>
              <w:tblW w:w="4664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379"/>
              <w:gridCol w:w="285"/>
            </w:tblGrid>
            <w:tr w:rsidR="00C326C1" w:rsidRPr="009D0878" w:rsidTr="00252309">
              <w:trPr>
                <w:trHeight w:val="984"/>
              </w:trPr>
              <w:tc>
                <w:tcPr>
                  <w:tcW w:w="4379" w:type="dxa"/>
                  <w:tcMar>
                    <w:top w:w="0" w:type="dxa"/>
                    <w:left w:w="720" w:type="dxa"/>
                    <w:right w:w="29" w:type="dxa"/>
                  </w:tcMar>
                </w:tcPr>
                <w:p w:rsidR="00C326C1" w:rsidRPr="009D0878" w:rsidRDefault="0091518D" w:rsidP="00966932">
                  <w:pPr>
                    <w:pStyle w:val="ContactInfo"/>
                    <w:framePr w:hSpace="180" w:wrap="around" w:vAnchor="text" w:hAnchor="margin" w:y="-4070"/>
                  </w:pPr>
                  <w:sdt>
                    <w:sdtPr>
                      <w:rPr>
                        <w:rFonts w:ascii="Times New Roman" w:eastAsia="Times New Roman" w:hAnsi="Times New Roman" w:cs="Times New Roman"/>
                        <w:color w:val="auto"/>
                      </w:rPr>
                      <w:alias w:val="Enter address:"/>
                      <w:tag w:val="Enter address:"/>
                      <w:id w:val="966779368"/>
                      <w:placeholder>
                        <w:docPart w:val="C7DB00C63BC046B899355F7329471331"/>
                      </w:placeholder>
                      <w:dataBinding w:prefixMappings="xmlns:ns0='http://schemas.microsoft.com/office/2006/coverPageProps' " w:xpath="/ns0:CoverPageProperties[1]/ns0:CompanyAddress[1]" w:storeItemID="{55AF091B-3C7A-41E3-B477-F2FDAA23CFDA}"/>
                      <w:text w:multiLine="1"/>
                    </w:sdtPr>
                    <w:sdtContent>
                      <w:r w:rsidR="00C326C1"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t>H-No - 4-16-58/1</w:t>
                      </w:r>
                      <w:r w:rsidR="00C326C1"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br/>
                        <w:t>HIMAGRI NAGR,</w:t>
                      </w:r>
                      <w:r w:rsidR="00C326C1"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br/>
                        <w:t>BANDLAGUDA,</w:t>
                      </w:r>
                      <w:r w:rsidR="00C326C1"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br/>
                        <w:t>Hyderabad – 500091</w:t>
                      </w:r>
                    </w:sdtContent>
                  </w:sdt>
                </w:p>
              </w:tc>
              <w:tc>
                <w:tcPr>
                  <w:tcW w:w="285" w:type="dxa"/>
                  <w:tcMar>
                    <w:top w:w="0" w:type="dxa"/>
                    <w:left w:w="0" w:type="dxa"/>
                    <w:right w:w="0" w:type="dxa"/>
                  </w:tcMar>
                </w:tcPr>
                <w:p w:rsidR="00C326C1" w:rsidRPr="009D0878" w:rsidRDefault="0091518D" w:rsidP="00966932">
                  <w:pPr>
                    <w:pStyle w:val="Icons"/>
                    <w:framePr w:hSpace="180" w:wrap="around" w:vAnchor="text" w:hAnchor="margin" w:y="-4070"/>
                  </w:pPr>
                  <w:r>
                    <w:rPr>
                      <w:noProof/>
                    </w:rPr>
                  </w:r>
                  <w:r>
                    <w:rPr>
                      <w:noProof/>
                    </w:rPr>
                    <w:pict>
                      <v:shape id="Address icon" o:spid="_x0000_s1028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007fab [3204]" stroked="f" strokeweight="0">
  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  <w10:wrap type="none"/>
                        <w10:anchorlock/>
                      </v:shape>
                    </w:pict>
                  </w:r>
                </w:p>
              </w:tc>
            </w:tr>
            <w:tr w:rsidR="00C326C1" w:rsidRPr="009D0878" w:rsidTr="00252309">
              <w:trPr>
                <w:trHeight w:val="407"/>
              </w:trPr>
              <w:sdt>
                <w:sdtPr>
                  <w:rPr>
                    <w:rFonts w:ascii="Times New Roman" w:eastAsia="Times New Roman" w:hAnsi="Times New Roman" w:cs="Times New Roman"/>
                    <w:color w:val="auto"/>
                  </w:rPr>
                  <w:alias w:val="Enter phone:"/>
                  <w:tag w:val="Enter phone:"/>
                  <w:id w:val="-1849400302"/>
                  <w:placeholder>
                    <w:docPart w:val="C049597EFD884577AF78990079606DF3"/>
                  </w:placeholder>
                  <w:dataBinding w:prefixMappings="xmlns:ns0='http://schemas.microsoft.com/office/2006/coverPageProps' " w:xpath="/ns0:CoverPageProperties[1]/ns0:CompanyPhone[1]" w:storeItemID="{55AF091B-3C7A-41E3-B477-F2FDAA23CFDA}"/>
                  <w:text w:multiLine="1"/>
                </w:sdtPr>
                <w:sdtContent>
                  <w:tc>
                    <w:tcPr>
                      <w:tcW w:w="4379" w:type="dxa"/>
                      <w:tcMar>
                        <w:left w:w="720" w:type="dxa"/>
                        <w:right w:w="29" w:type="dxa"/>
                      </w:tcMar>
                    </w:tcPr>
                    <w:p w:rsidR="00C326C1" w:rsidRPr="009D0878" w:rsidRDefault="00C326C1" w:rsidP="00966932">
                      <w:pPr>
                        <w:pStyle w:val="ContactInfo"/>
                        <w:framePr w:hSpace="180" w:wrap="around" w:vAnchor="text" w:hAnchor="margin" w:y="-407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t xml:space="preserve"> 9437871294</w:t>
                      </w:r>
                    </w:p>
                  </w:tc>
                </w:sdtContent>
              </w:sdt>
              <w:tc>
                <w:tcPr>
                  <w:tcW w:w="285" w:type="dxa"/>
                  <w:tcMar>
                    <w:left w:w="0" w:type="dxa"/>
                    <w:right w:w="0" w:type="dxa"/>
                  </w:tcMar>
                </w:tcPr>
                <w:p w:rsidR="00C326C1" w:rsidRPr="009D0878" w:rsidRDefault="0091518D" w:rsidP="00966932">
                  <w:pPr>
                    <w:pStyle w:val="Icons"/>
                    <w:framePr w:hSpace="180" w:wrap="around" w:vAnchor="text" w:hAnchor="margin" w:y="-4070"/>
                  </w:pPr>
                  <w:r>
                    <w:rPr>
                      <w:noProof/>
                    </w:rPr>
                  </w:r>
                  <w:r>
                    <w:rPr>
                      <w:noProof/>
                    </w:rPr>
                    <w:pict>
                      <v:shape id="Telephone icon" o:spid="_x0000_s1027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007fab [3204]" stroked="f" strokeweight="0">
  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  <w10:wrap type="none"/>
                        <w10:anchorlock/>
                      </v:shape>
                    </w:pict>
                  </w:r>
                </w:p>
              </w:tc>
            </w:tr>
            <w:tr w:rsidR="00C326C1" w:rsidRPr="009D0878" w:rsidTr="00252309">
              <w:trPr>
                <w:trHeight w:val="238"/>
              </w:trPr>
              <w:sdt>
                <w:sdtPr>
                  <w:rPr>
                    <w:rFonts w:ascii="Times New Roman" w:eastAsia="Times New Roman" w:hAnsi="Times New Roman" w:cs="Times New Roman"/>
                    <w:color w:val="auto"/>
                  </w:rPr>
                  <w:alias w:val="Enter email:"/>
                  <w:tag w:val="Enter email:"/>
                  <w:id w:val="-675184368"/>
                  <w:placeholder>
                    <w:docPart w:val="1DE6BACE3E384950A987F957E5444C5F"/>
                  </w:placeholder>
                  <w:dataBinding w:prefixMappings="xmlns:ns0='http://schemas.microsoft.com/office/2006/coverPageProps' " w:xpath="/ns0:CoverPageProperties[1]/ns0:CompanyEmail[1]" w:storeItemID="{55AF091B-3C7A-41E3-B477-F2FDAA23CFDA}"/>
                  <w:text w:multiLine="1"/>
                </w:sdtPr>
                <w:sdtContent>
                  <w:tc>
                    <w:tcPr>
                      <w:tcW w:w="4379" w:type="dxa"/>
                      <w:tcMar>
                        <w:left w:w="720" w:type="dxa"/>
                        <w:right w:w="29" w:type="dxa"/>
                      </w:tcMar>
                    </w:tcPr>
                    <w:p w:rsidR="00C326C1" w:rsidRPr="009D0878" w:rsidRDefault="00C326C1" w:rsidP="00966932">
                      <w:pPr>
                        <w:pStyle w:val="ContactInfo"/>
                        <w:framePr w:hSpace="180" w:wrap="around" w:vAnchor="text" w:hAnchor="margin" w:y="-407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auto"/>
                        </w:rPr>
                        <w:t xml:space="preserve">        sourav.biswakarma52@gmail.com</w:t>
                      </w:r>
                    </w:p>
                  </w:tc>
                </w:sdtContent>
              </w:sdt>
              <w:tc>
                <w:tcPr>
                  <w:tcW w:w="285" w:type="dxa"/>
                  <w:tcMar>
                    <w:left w:w="0" w:type="dxa"/>
                    <w:right w:w="0" w:type="dxa"/>
                  </w:tcMar>
                </w:tcPr>
                <w:p w:rsidR="00C326C1" w:rsidRPr="009D0878" w:rsidRDefault="0091518D" w:rsidP="00966932">
                  <w:pPr>
                    <w:pStyle w:val="Icons"/>
                    <w:framePr w:hSpace="180" w:wrap="around" w:vAnchor="text" w:hAnchor="margin" w:y="-4070"/>
                  </w:pPr>
                  <w:r>
                    <w:rPr>
                      <w:noProof/>
                    </w:rPr>
                  </w:r>
                  <w:r>
                    <w:rPr>
                      <w:noProof/>
                    </w:rPr>
                    <w:pict>
                      <v:shape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" path="m108,21r,l60,58,12,21v-1,-1,-1,-2,,-3c13,16,14,16,16,17l60,51,104,17v1,-1,3,-1,4,1c109,19,109,20,108,21r,xm114,r,l6,c3,,,3,,6l,74v,3,3,6,6,6l114,80v3,,6,-3,6,-6l120,6c120,3,117,,114,xe" fillcolor="#007fab [3204]" stroked="f" strokeweight="0">
  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  <o:lock v:ext="edit" aspectratio="t" verticies="t"/>
                        <w10:wrap type="none"/>
                        <w10:anchorlock/>
                      </v:shape>
                    </w:pict>
                  </w:r>
                </w:p>
              </w:tc>
            </w:tr>
            <w:tr w:rsidR="00C326C1" w:rsidRPr="009D0878" w:rsidTr="00252309">
              <w:trPr>
                <w:trHeight w:val="614"/>
              </w:trPr>
              <w:tc>
                <w:tcPr>
                  <w:tcW w:w="4379" w:type="dxa"/>
                  <w:tcMar>
                    <w:left w:w="720" w:type="dxa"/>
                    <w:right w:w="29" w:type="dxa"/>
                  </w:tcMar>
                </w:tcPr>
                <w:p w:rsidR="00C326C1" w:rsidRPr="009D0878" w:rsidRDefault="00C326C1" w:rsidP="00966932">
                  <w:pPr>
                    <w:pStyle w:val="ContactInfo"/>
                    <w:framePr w:hSpace="180" w:wrap="around" w:vAnchor="text" w:hAnchor="margin" w:y="-4070"/>
                    <w:jc w:val="left"/>
                  </w:pPr>
                </w:p>
              </w:tc>
              <w:tc>
                <w:tcPr>
                  <w:tcW w:w="285" w:type="dxa"/>
                  <w:tcMar>
                    <w:left w:w="0" w:type="dxa"/>
                    <w:right w:w="0" w:type="dxa"/>
                  </w:tcMar>
                </w:tcPr>
                <w:p w:rsidR="00C326C1" w:rsidRPr="009D0878" w:rsidRDefault="00C326C1" w:rsidP="00966932">
                  <w:pPr>
                    <w:pStyle w:val="Icons"/>
                    <w:framePr w:hSpace="180" w:wrap="around" w:vAnchor="text" w:hAnchor="margin" w:y="-4070"/>
                  </w:pPr>
                </w:p>
              </w:tc>
            </w:tr>
            <w:tr w:rsidR="00C326C1" w:rsidRPr="009D0878" w:rsidTr="00252309">
              <w:trPr>
                <w:trHeight w:val="226"/>
              </w:trPr>
              <w:tc>
                <w:tcPr>
                  <w:tcW w:w="4379" w:type="dxa"/>
                  <w:tcMar>
                    <w:left w:w="720" w:type="dxa"/>
                    <w:right w:w="29" w:type="dxa"/>
                  </w:tcMar>
                </w:tcPr>
                <w:p w:rsidR="00C326C1" w:rsidRPr="009D0878" w:rsidRDefault="00C326C1" w:rsidP="00966932">
                  <w:pPr>
                    <w:pStyle w:val="ContactInfo"/>
                    <w:framePr w:hSpace="180" w:wrap="around" w:vAnchor="text" w:hAnchor="margin" w:y="-4070"/>
                  </w:pPr>
                </w:p>
              </w:tc>
              <w:tc>
                <w:tcPr>
                  <w:tcW w:w="285" w:type="dxa"/>
                  <w:tcMar>
                    <w:left w:w="0" w:type="dxa"/>
                    <w:right w:w="0" w:type="dxa"/>
                  </w:tcMar>
                </w:tcPr>
                <w:p w:rsidR="00C326C1" w:rsidRPr="009D0878" w:rsidRDefault="00C326C1" w:rsidP="00966932">
                  <w:pPr>
                    <w:pStyle w:val="Icons"/>
                    <w:framePr w:hSpace="180" w:wrap="around" w:vAnchor="text" w:hAnchor="margin" w:y="-4070"/>
                  </w:pPr>
                </w:p>
              </w:tc>
            </w:tr>
          </w:tbl>
          <w:p w:rsidR="00C326C1" w:rsidRDefault="00C326C1" w:rsidP="00E16E26">
            <w:pPr>
              <w:pStyle w:val="Header"/>
            </w:pPr>
          </w:p>
        </w:tc>
      </w:tr>
    </w:tbl>
    <w:p w:rsidR="001A74CB" w:rsidRDefault="001A74CB"/>
    <w:p w:rsidR="00AD13CB" w:rsidRPr="009D5CC7" w:rsidRDefault="00A0612C" w:rsidP="00AD13CB">
      <w:pPr>
        <w:pStyle w:val="Heading1"/>
        <w:rPr>
          <w:b w:val="0"/>
          <w:color w:val="007FAB" w:themeColor="accent1"/>
          <w:sz w:val="28"/>
          <w:szCs w:val="28"/>
        </w:rPr>
      </w:pPr>
      <w:r w:rsidRPr="009D5CC7">
        <w:rPr>
          <w:b w:val="0"/>
          <w:color w:val="007FAB" w:themeColor="accent1"/>
          <w:sz w:val="28"/>
          <w:szCs w:val="28"/>
        </w:rPr>
        <w:t xml:space="preserve">Job </w:t>
      </w:r>
      <w:r w:rsidRPr="00432578">
        <w:rPr>
          <w:b w:val="0"/>
          <w:color w:val="007FAB" w:themeColor="accent1"/>
          <w:sz w:val="28"/>
          <w:szCs w:val="28"/>
        </w:rPr>
        <w:t>Objective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/>
      </w:tblPr>
      <w:tblGrid>
        <w:gridCol w:w="9360"/>
      </w:tblGrid>
      <w:tr w:rsidR="006047F5" w:rsidTr="006047F5">
        <w:tc>
          <w:tcPr>
            <w:tcW w:w="9360" w:type="dxa"/>
          </w:tcPr>
          <w:p w:rsidR="006047F5" w:rsidRPr="00B725A7" w:rsidRDefault="006047F5" w:rsidP="00A0612C">
            <w:pPr>
              <w:pStyle w:val="ListBulle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725A7">
              <w:rPr>
                <w:rFonts w:ascii="Times New Roman" w:eastAsiaTheme="majorEastAsia" w:hAnsi="Times New Roman" w:cs="Times New Roman"/>
                <w:color w:val="auto"/>
                <w:sz w:val="24"/>
                <w:szCs w:val="24"/>
              </w:rPr>
              <w:t xml:space="preserve">Intend to build a career </w:t>
            </w:r>
            <w:r w:rsidR="00F433BA" w:rsidRPr="00B725A7">
              <w:rPr>
                <w:rFonts w:ascii="Times New Roman" w:eastAsiaTheme="majorEastAsia" w:hAnsi="Times New Roman" w:cs="Times New Roman"/>
                <w:color w:val="auto"/>
                <w:sz w:val="24"/>
                <w:szCs w:val="24"/>
              </w:rPr>
              <w:t xml:space="preserve">with leading corporate </w:t>
            </w:r>
            <w:proofErr w:type="gramStart"/>
            <w:r w:rsidR="00F433BA" w:rsidRPr="00B725A7">
              <w:rPr>
                <w:rFonts w:ascii="Times New Roman" w:eastAsiaTheme="majorEastAsia" w:hAnsi="Times New Roman" w:cs="Times New Roman"/>
                <w:color w:val="auto"/>
                <w:sz w:val="24"/>
                <w:szCs w:val="24"/>
              </w:rPr>
              <w:t>of  hi</w:t>
            </w:r>
            <w:proofErr w:type="gramEnd"/>
            <w:r w:rsidR="00F433BA" w:rsidRPr="00B725A7">
              <w:rPr>
                <w:rFonts w:ascii="Times New Roman" w:eastAsiaTheme="majorEastAsia" w:hAnsi="Times New Roman" w:cs="Times New Roman"/>
                <w:color w:val="auto"/>
                <w:sz w:val="24"/>
                <w:szCs w:val="24"/>
              </w:rPr>
              <w:t>-tech environment with committed &amp; dedicated people, which will help me to explore and realize my potential as well as serve the organization</w:t>
            </w:r>
            <w:r w:rsidR="00F433BA" w:rsidRPr="00B725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A5B16" w:rsidRDefault="0091518D" w:rsidP="00B725A7">
      <w:pPr>
        <w:pStyle w:val="Heading1"/>
        <w:pBdr>
          <w:top w:val="single" w:sz="4" w:space="10" w:color="A6A6A6" w:themeColor="background1" w:themeShade="A6"/>
        </w:pBdr>
        <w:tabs>
          <w:tab w:val="left" w:pos="2535"/>
        </w:tabs>
      </w:pPr>
      <w:sdt>
        <w:sdtPr>
          <w:alias w:val="Education:"/>
          <w:tag w:val="Education:"/>
          <w:id w:val="-1693295442"/>
          <w:placeholder>
            <w:docPart w:val="DB74549C4E3C423EA6A624AB5F63B5B3"/>
          </w:placeholder>
          <w:temporary/>
          <w:showingPlcHdr/>
        </w:sdtPr>
        <w:sdtContent>
          <w:r w:rsidR="008212A1" w:rsidRPr="009D5CC7">
            <w:rPr>
              <w:b w:val="0"/>
              <w:color w:val="007FAB" w:themeColor="accent1"/>
              <w:sz w:val="32"/>
            </w:rPr>
            <w:t>Education</w:t>
          </w:r>
        </w:sdtContent>
      </w:sdt>
    </w:p>
    <w:p w:rsidR="008212A1" w:rsidRDefault="008212A1" w:rsidP="008212A1">
      <w:pPr>
        <w:pStyle w:val="ListBullet"/>
        <w:rPr>
          <w:rFonts w:asciiTheme="majorHAnsi" w:hAnsiTheme="majorHAnsi" w:cs="Times New Roman"/>
          <w:color w:val="auto"/>
        </w:rPr>
      </w:pPr>
      <w:r>
        <w:rPr>
          <w:rFonts w:asciiTheme="majorHAnsi" w:hAnsiTheme="majorHAnsi" w:cs="Times New Roman"/>
          <w:color w:val="auto"/>
        </w:rPr>
        <w:t>Matriculation (2008 - B.S.E.)</w:t>
      </w:r>
    </w:p>
    <w:p w:rsidR="008212A1" w:rsidRPr="00007D68" w:rsidRDefault="008212A1" w:rsidP="008212A1">
      <w:pPr>
        <w:pStyle w:val="ListBullet"/>
        <w:numPr>
          <w:ilvl w:val="0"/>
          <w:numId w:val="0"/>
        </w:numPr>
        <w:tabs>
          <w:tab w:val="left" w:pos="2025"/>
        </w:tabs>
        <w:ind w:left="360"/>
        <w:rPr>
          <w:rFonts w:asciiTheme="majorHAnsi" w:hAnsiTheme="majorHAnsi" w:cs="Times New Roman"/>
          <w:color w:val="auto"/>
        </w:rPr>
      </w:pPr>
      <w:r>
        <w:rPr>
          <w:rFonts w:asciiTheme="majorHAnsi" w:hAnsiTheme="majorHAnsi" w:cs="Times New Roman"/>
          <w:color w:val="auto"/>
        </w:rPr>
        <w:t xml:space="preserve">A.J.O. High </w:t>
      </w:r>
      <w:proofErr w:type="gramStart"/>
      <w:r>
        <w:rPr>
          <w:rFonts w:asciiTheme="majorHAnsi" w:hAnsiTheme="majorHAnsi" w:cs="Times New Roman"/>
          <w:color w:val="auto"/>
        </w:rPr>
        <w:t>school ,</w:t>
      </w:r>
      <w:proofErr w:type="gramEnd"/>
      <w:r>
        <w:rPr>
          <w:rFonts w:asciiTheme="majorHAnsi" w:hAnsiTheme="majorHAnsi" w:cs="Times New Roman"/>
          <w:color w:val="auto"/>
        </w:rPr>
        <w:t xml:space="preserve"> </w:t>
      </w:r>
      <w:proofErr w:type="spellStart"/>
      <w:r>
        <w:rPr>
          <w:rFonts w:asciiTheme="majorHAnsi" w:hAnsiTheme="majorHAnsi" w:cs="Times New Roman"/>
          <w:color w:val="auto"/>
        </w:rPr>
        <w:t>phulbani</w:t>
      </w:r>
      <w:proofErr w:type="spellEnd"/>
      <w:r>
        <w:rPr>
          <w:rFonts w:asciiTheme="majorHAnsi" w:hAnsiTheme="majorHAnsi" w:cs="Times New Roman"/>
          <w:color w:val="auto"/>
        </w:rPr>
        <w:t xml:space="preserve"> </w:t>
      </w:r>
      <w:r w:rsidR="00F14F4C">
        <w:rPr>
          <w:rFonts w:asciiTheme="majorHAnsi" w:hAnsiTheme="majorHAnsi" w:cs="Times New Roman"/>
          <w:color w:val="auto"/>
        </w:rPr>
        <w:t xml:space="preserve"> , </w:t>
      </w:r>
      <w:proofErr w:type="spellStart"/>
      <w:r w:rsidR="00F14F4C">
        <w:rPr>
          <w:rFonts w:asciiTheme="majorHAnsi" w:hAnsiTheme="majorHAnsi" w:cs="Times New Roman"/>
          <w:color w:val="auto"/>
        </w:rPr>
        <w:t>odish</w:t>
      </w:r>
      <w:r w:rsidR="002842D4">
        <w:rPr>
          <w:rFonts w:asciiTheme="majorHAnsi" w:hAnsiTheme="majorHAnsi" w:cs="Times New Roman"/>
          <w:color w:val="auto"/>
        </w:rPr>
        <w:t>a</w:t>
      </w:r>
      <w:proofErr w:type="spellEnd"/>
      <w:r w:rsidR="002842D4">
        <w:rPr>
          <w:rFonts w:asciiTheme="majorHAnsi" w:hAnsiTheme="majorHAnsi" w:cs="Times New Roman"/>
          <w:color w:val="auto"/>
        </w:rPr>
        <w:t xml:space="preserve"> </w:t>
      </w:r>
      <w:r>
        <w:rPr>
          <w:rFonts w:asciiTheme="majorHAnsi" w:hAnsiTheme="majorHAnsi" w:cs="Times New Roman"/>
          <w:color w:val="auto"/>
        </w:rPr>
        <w:t>with percentage of marks 66.85%.</w:t>
      </w:r>
    </w:p>
    <w:p w:rsidR="008212A1" w:rsidRDefault="008212A1" w:rsidP="008212A1">
      <w:pPr>
        <w:pStyle w:val="ListBullet"/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iCs w:val="0"/>
          <w:color w:val="auto"/>
        </w:rPr>
        <w:t>12th (2010 - C.H.S.E )</w:t>
      </w:r>
    </w:p>
    <w:p w:rsidR="002842D4" w:rsidRDefault="002842D4" w:rsidP="008212A1">
      <w:pPr>
        <w:pStyle w:val="ListBullet"/>
        <w:numPr>
          <w:ilvl w:val="0"/>
          <w:numId w:val="0"/>
        </w:numPr>
        <w:ind w:left="360"/>
        <w:rPr>
          <w:rFonts w:ascii="Times New Roman" w:hAnsi="Times New Roman" w:cs="Times New Roman"/>
          <w:color w:val="auto"/>
        </w:rPr>
      </w:pPr>
      <w:r w:rsidRPr="002842D4">
        <w:rPr>
          <w:rStyle w:val="Emphasis"/>
          <w:rFonts w:ascii="Times New Roman" w:hAnsi="Times New Roman" w:cs="Times New Roman"/>
          <w:iCs w:val="0"/>
          <w:color w:val="auto"/>
        </w:rPr>
        <w:t xml:space="preserve">GOVT. Junior College , </w:t>
      </w:r>
      <w:proofErr w:type="spellStart"/>
      <w:r w:rsidRPr="002842D4">
        <w:rPr>
          <w:rStyle w:val="Emphasis"/>
          <w:rFonts w:ascii="Times New Roman" w:hAnsi="Times New Roman" w:cs="Times New Roman"/>
          <w:iCs w:val="0"/>
          <w:color w:val="auto"/>
        </w:rPr>
        <w:t>phulbani</w:t>
      </w:r>
      <w:proofErr w:type="spellEnd"/>
      <w:r w:rsidR="00F14F4C">
        <w:rPr>
          <w:rStyle w:val="Emphasis"/>
          <w:rFonts w:ascii="Times New Roman" w:hAnsi="Times New Roman" w:cs="Times New Roman"/>
          <w:iCs w:val="0"/>
          <w:color w:val="auto"/>
        </w:rPr>
        <w:t xml:space="preserve">, </w:t>
      </w:r>
      <w:proofErr w:type="spellStart"/>
      <w:r w:rsidR="00F14F4C">
        <w:rPr>
          <w:rStyle w:val="Emphasis"/>
          <w:rFonts w:ascii="Times New Roman" w:hAnsi="Times New Roman" w:cs="Times New Roman"/>
          <w:iCs w:val="0"/>
          <w:color w:val="auto"/>
        </w:rPr>
        <w:t>Odisha</w:t>
      </w:r>
      <w:proofErr w:type="spellEnd"/>
      <w:r>
        <w:rPr>
          <w:rStyle w:val="Emphasis"/>
          <w:rFonts w:ascii="Times New Roman" w:hAnsi="Times New Roman" w:cs="Times New Roman"/>
          <w:iCs w:val="0"/>
          <w:color w:val="auto"/>
        </w:rPr>
        <w:t xml:space="preserve"> ,</w:t>
      </w:r>
      <w:r w:rsidR="008212A1" w:rsidRPr="001922F4">
        <w:rPr>
          <w:rFonts w:ascii="Times New Roman" w:hAnsi="Times New Roman" w:cs="Times New Roman"/>
          <w:color w:val="auto"/>
        </w:rPr>
        <w:t xml:space="preserve"> Percentage of Marks </w:t>
      </w:r>
      <w:r w:rsidR="006B69EB">
        <w:rPr>
          <w:rFonts w:ascii="Times New Roman" w:hAnsi="Times New Roman" w:cs="Times New Roman"/>
          <w:color w:val="auto"/>
        </w:rPr>
        <w:t>54.67</w:t>
      </w:r>
      <w:r w:rsidR="008212A1">
        <w:rPr>
          <w:rFonts w:ascii="Times New Roman" w:hAnsi="Times New Roman" w:cs="Times New Roman"/>
          <w:color w:val="auto"/>
        </w:rPr>
        <w:t>%</w:t>
      </w:r>
    </w:p>
    <w:p w:rsidR="002842D4" w:rsidRDefault="002842D4" w:rsidP="002842D4">
      <w:pPr>
        <w:pStyle w:val="ListBullet"/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iCs w:val="0"/>
          <w:color w:val="auto"/>
        </w:rPr>
        <w:t xml:space="preserve">Diploma in </w:t>
      </w:r>
      <w:proofErr w:type="spellStart"/>
      <w:proofErr w:type="gramStart"/>
      <w:r>
        <w:rPr>
          <w:rStyle w:val="Emphasis"/>
          <w:rFonts w:asciiTheme="majorHAnsi" w:hAnsiTheme="majorHAnsi"/>
          <w:iCs w:val="0"/>
          <w:color w:val="auto"/>
        </w:rPr>
        <w:t>mechatronics</w:t>
      </w:r>
      <w:proofErr w:type="spellEnd"/>
      <w:r>
        <w:rPr>
          <w:rStyle w:val="Emphasis"/>
          <w:rFonts w:asciiTheme="majorHAnsi" w:hAnsiTheme="majorHAnsi"/>
          <w:iCs w:val="0"/>
          <w:color w:val="auto"/>
        </w:rPr>
        <w:t xml:space="preserve">  (</w:t>
      </w:r>
      <w:proofErr w:type="gramEnd"/>
      <w:r>
        <w:rPr>
          <w:rStyle w:val="Emphasis"/>
          <w:rFonts w:asciiTheme="majorHAnsi" w:hAnsiTheme="majorHAnsi"/>
          <w:iCs w:val="0"/>
          <w:color w:val="auto"/>
        </w:rPr>
        <w:t>2013 - N.T.T.F. )</w:t>
      </w:r>
    </w:p>
    <w:p w:rsidR="00D413F9" w:rsidRDefault="002842D4" w:rsidP="00C326C1">
      <w:pPr>
        <w:pStyle w:val="ListBullet"/>
        <w:numPr>
          <w:ilvl w:val="0"/>
          <w:numId w:val="0"/>
        </w:numPr>
        <w:ind w:left="360"/>
        <w:rPr>
          <w:rFonts w:ascii="Times New Roman" w:hAnsi="Times New Roman" w:cs="Times New Roman"/>
          <w:color w:val="auto"/>
        </w:rPr>
      </w:pPr>
      <w:r>
        <w:rPr>
          <w:rStyle w:val="Emphasis"/>
          <w:rFonts w:ascii="Times New Roman" w:hAnsi="Times New Roman" w:cs="Times New Roman"/>
          <w:iCs w:val="0"/>
          <w:color w:val="auto"/>
        </w:rPr>
        <w:t xml:space="preserve">N.T.T.F. </w:t>
      </w:r>
      <w:proofErr w:type="spellStart"/>
      <w:r>
        <w:rPr>
          <w:rStyle w:val="Emphasis"/>
          <w:rFonts w:ascii="Times New Roman" w:hAnsi="Times New Roman" w:cs="Times New Roman"/>
          <w:iCs w:val="0"/>
          <w:color w:val="auto"/>
        </w:rPr>
        <w:t>Gopalpur</w:t>
      </w:r>
      <w:proofErr w:type="spellEnd"/>
      <w:r>
        <w:rPr>
          <w:rStyle w:val="Emphasis"/>
          <w:rFonts w:ascii="Times New Roman" w:hAnsi="Times New Roman" w:cs="Times New Roman"/>
          <w:iCs w:val="0"/>
          <w:color w:val="auto"/>
        </w:rPr>
        <w:t xml:space="preserve">, </w:t>
      </w:r>
      <w:bookmarkStart w:id="0" w:name="_GoBack"/>
      <w:bookmarkEnd w:id="0"/>
      <w:proofErr w:type="spellStart"/>
      <w:r w:rsidR="00F14F4C">
        <w:rPr>
          <w:rStyle w:val="Emphasis"/>
          <w:rFonts w:ascii="Times New Roman" w:hAnsi="Times New Roman" w:cs="Times New Roman"/>
          <w:iCs w:val="0"/>
          <w:color w:val="auto"/>
        </w:rPr>
        <w:t>odisha</w:t>
      </w:r>
      <w:proofErr w:type="spellEnd"/>
      <w:r>
        <w:rPr>
          <w:rStyle w:val="Emphasis"/>
          <w:rFonts w:ascii="Times New Roman" w:hAnsi="Times New Roman" w:cs="Times New Roman"/>
          <w:iCs w:val="0"/>
          <w:color w:val="auto"/>
        </w:rPr>
        <w:t xml:space="preserve">, </w:t>
      </w:r>
      <w:r w:rsidRPr="001922F4">
        <w:rPr>
          <w:rFonts w:ascii="Times New Roman" w:hAnsi="Times New Roman" w:cs="Times New Roman"/>
          <w:color w:val="auto"/>
        </w:rPr>
        <w:t xml:space="preserve"> Percentage of Marks </w:t>
      </w:r>
      <w:r w:rsidR="006B69EB">
        <w:rPr>
          <w:rFonts w:ascii="Times New Roman" w:hAnsi="Times New Roman" w:cs="Times New Roman"/>
          <w:color w:val="auto"/>
        </w:rPr>
        <w:t xml:space="preserve"> 76.16</w:t>
      </w:r>
      <w:r>
        <w:rPr>
          <w:rFonts w:ascii="Times New Roman" w:hAnsi="Times New Roman" w:cs="Times New Roman"/>
          <w:color w:val="auto"/>
        </w:rPr>
        <w:t>%</w:t>
      </w:r>
    </w:p>
    <w:p w:rsidR="004D1C06" w:rsidRPr="004D1C06" w:rsidRDefault="004D1C06" w:rsidP="004D1C06">
      <w:pPr>
        <w:pStyle w:val="ListBullet"/>
        <w:rPr>
          <w:rFonts w:asciiTheme="majorHAnsi" w:hAnsiTheme="majorHAnsi"/>
          <w:color w:val="auto"/>
        </w:rPr>
      </w:pPr>
      <w:r>
        <w:rPr>
          <w:rStyle w:val="Emphasis"/>
          <w:rFonts w:asciiTheme="majorHAnsi" w:hAnsiTheme="majorHAnsi"/>
          <w:iCs w:val="0"/>
          <w:color w:val="auto"/>
        </w:rPr>
        <w:t>PGDIIA ( 2019- PROLIFIC Hyderabad</w:t>
      </w:r>
      <w:r w:rsidR="006E6EFB">
        <w:rPr>
          <w:rStyle w:val="Emphasis"/>
          <w:rFonts w:asciiTheme="majorHAnsi" w:hAnsiTheme="majorHAnsi"/>
          <w:iCs w:val="0"/>
          <w:color w:val="auto"/>
        </w:rPr>
        <w:t xml:space="preserve">- PLC programming – simulation and hard ware interference </w:t>
      </w:r>
      <w:r>
        <w:rPr>
          <w:rStyle w:val="Emphasis"/>
          <w:rFonts w:asciiTheme="majorHAnsi" w:hAnsiTheme="majorHAnsi"/>
          <w:iCs w:val="0"/>
          <w:color w:val="auto"/>
        </w:rPr>
        <w:t>)</w:t>
      </w:r>
    </w:p>
    <w:p w:rsidR="00EA5B16" w:rsidRDefault="00EA5B16" w:rsidP="00EA5B16">
      <w:pPr>
        <w:pStyle w:val="Heading1"/>
        <w:tabs>
          <w:tab w:val="left" w:pos="2160"/>
        </w:tabs>
      </w:pPr>
    </w:p>
    <w:p w:rsidR="00443F5E" w:rsidRPr="00432578" w:rsidRDefault="00E253A6" w:rsidP="00833EB9">
      <w:pPr>
        <w:pStyle w:val="ListBullet"/>
        <w:numPr>
          <w:ilvl w:val="0"/>
          <w:numId w:val="0"/>
        </w:numPr>
        <w:ind w:left="360"/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Experience ( </w:t>
      </w:r>
      <w:r w:rsidR="000D0BB9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8</w:t>
      </w:r>
      <w:r w:rsidR="00E170E6" w:rsidRPr="00432578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+ yrs</w:t>
      </w:r>
      <w:r w:rsidR="00833EB9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)</w:t>
      </w:r>
    </w:p>
    <w:p w:rsidR="00443F5E" w:rsidRPr="00443F5E" w:rsidRDefault="00443F5E" w:rsidP="00443F5E">
      <w:pPr>
        <w:pStyle w:val="ListBullet"/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b/>
          <w:iCs w:val="0"/>
          <w:color w:val="auto"/>
        </w:rPr>
        <w:t>MAKINO INDIA PVT, LTD, BANGALORE, (D.E.T.) June 2013 - July 2014</w:t>
      </w:r>
    </w:p>
    <w:p w:rsidR="00443F5E" w:rsidRDefault="000003A0" w:rsidP="00443F5E">
      <w:pPr>
        <w:pStyle w:val="ListBullet"/>
        <w:numPr>
          <w:ilvl w:val="0"/>
          <w:numId w:val="21"/>
        </w:numPr>
        <w:rPr>
          <w:rFonts w:asciiTheme="majorHAnsi" w:hAnsiTheme="majorHAnsi"/>
          <w:color w:val="auto"/>
        </w:rPr>
      </w:pPr>
      <w:r>
        <w:rPr>
          <w:rFonts w:asciiTheme="majorHAnsi" w:hAnsiTheme="majorHAnsi"/>
          <w:color w:val="auto"/>
        </w:rPr>
        <w:t xml:space="preserve">CNC </w:t>
      </w:r>
      <w:proofErr w:type="gramStart"/>
      <w:r>
        <w:rPr>
          <w:rFonts w:asciiTheme="majorHAnsi" w:hAnsiTheme="majorHAnsi"/>
          <w:color w:val="auto"/>
        </w:rPr>
        <w:t>programming ,</w:t>
      </w:r>
      <w:proofErr w:type="gramEnd"/>
      <w:r>
        <w:rPr>
          <w:rFonts w:asciiTheme="majorHAnsi" w:hAnsiTheme="majorHAnsi"/>
          <w:color w:val="auto"/>
        </w:rPr>
        <w:t xml:space="preserve"> machine assembl</w:t>
      </w:r>
      <w:r w:rsidR="00943FD3">
        <w:rPr>
          <w:rFonts w:asciiTheme="majorHAnsi" w:hAnsiTheme="majorHAnsi"/>
          <w:color w:val="auto"/>
        </w:rPr>
        <w:t xml:space="preserve">y , hydraulic , pneumatic &amp; PLC </w:t>
      </w:r>
      <w:proofErr w:type="spellStart"/>
      <w:r>
        <w:rPr>
          <w:rFonts w:asciiTheme="majorHAnsi" w:hAnsiTheme="majorHAnsi"/>
          <w:color w:val="auto"/>
        </w:rPr>
        <w:t>conepectios</w:t>
      </w:r>
      <w:proofErr w:type="spellEnd"/>
      <w:r>
        <w:rPr>
          <w:rFonts w:asciiTheme="majorHAnsi" w:hAnsiTheme="majorHAnsi"/>
          <w:color w:val="auto"/>
        </w:rPr>
        <w:t>.</w:t>
      </w:r>
      <w:r w:rsidR="008062A9">
        <w:rPr>
          <w:rFonts w:asciiTheme="majorHAnsi" w:hAnsiTheme="majorHAnsi"/>
          <w:color w:val="auto"/>
        </w:rPr>
        <w:t xml:space="preserve"> Engineering drawing</w:t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  <w:r w:rsidR="00560BF1">
        <w:rPr>
          <w:rFonts w:asciiTheme="majorHAnsi" w:hAnsiTheme="majorHAnsi"/>
          <w:color w:val="auto"/>
        </w:rPr>
        <w:tab/>
      </w:r>
    </w:p>
    <w:p w:rsidR="002D2F72" w:rsidRPr="00443F5E" w:rsidRDefault="002D2F72" w:rsidP="002D2F72">
      <w:pPr>
        <w:pStyle w:val="ListBullet"/>
        <w:numPr>
          <w:ilvl w:val="0"/>
          <w:numId w:val="0"/>
        </w:numPr>
        <w:ind w:left="720"/>
        <w:rPr>
          <w:rFonts w:asciiTheme="majorHAnsi" w:hAnsiTheme="majorHAnsi"/>
          <w:color w:val="auto"/>
        </w:rPr>
      </w:pPr>
    </w:p>
    <w:p w:rsidR="00443F5E" w:rsidRPr="00443F5E" w:rsidRDefault="00443F5E" w:rsidP="00443F5E">
      <w:pPr>
        <w:pStyle w:val="ListBullet"/>
        <w:rPr>
          <w:rStyle w:val="Emphasis"/>
          <w:rFonts w:asciiTheme="majorHAnsi" w:hAnsiTheme="majorHAnsi"/>
          <w:iCs w:val="0"/>
          <w:color w:val="auto"/>
        </w:rPr>
      </w:pPr>
      <w:r w:rsidRPr="00443F5E">
        <w:rPr>
          <w:rStyle w:val="Emphasis"/>
          <w:rFonts w:asciiTheme="majorHAnsi" w:hAnsiTheme="majorHAnsi"/>
          <w:b/>
          <w:iCs w:val="0"/>
          <w:color w:val="auto"/>
        </w:rPr>
        <w:t>TYCHE DIE CAST PVT, LTD. HYDERABAD ( Supervisor )</w:t>
      </w:r>
      <w:r>
        <w:rPr>
          <w:rStyle w:val="Emphasis"/>
          <w:rFonts w:asciiTheme="majorHAnsi" w:hAnsiTheme="majorHAnsi"/>
          <w:b/>
          <w:iCs w:val="0"/>
          <w:color w:val="auto"/>
        </w:rPr>
        <w:t xml:space="preserve"> Aug </w:t>
      </w:r>
      <w:r w:rsidRPr="00443F5E">
        <w:rPr>
          <w:rStyle w:val="Emphasis"/>
          <w:rFonts w:asciiTheme="majorHAnsi" w:hAnsiTheme="majorHAnsi"/>
          <w:b/>
          <w:iCs w:val="0"/>
          <w:color w:val="auto"/>
        </w:rPr>
        <w:t xml:space="preserve"> 2</w:t>
      </w:r>
      <w:r w:rsidR="001E66D9">
        <w:rPr>
          <w:rStyle w:val="Emphasis"/>
          <w:rFonts w:asciiTheme="majorHAnsi" w:hAnsiTheme="majorHAnsi"/>
          <w:b/>
          <w:iCs w:val="0"/>
          <w:color w:val="auto"/>
        </w:rPr>
        <w:t>014</w:t>
      </w:r>
      <w:r>
        <w:rPr>
          <w:rStyle w:val="Emphasis"/>
          <w:rFonts w:asciiTheme="majorHAnsi" w:hAnsiTheme="majorHAnsi"/>
          <w:iCs w:val="0"/>
          <w:color w:val="auto"/>
        </w:rPr>
        <w:t xml:space="preserve"> -</w:t>
      </w:r>
      <w:r w:rsidRPr="00443F5E">
        <w:rPr>
          <w:rStyle w:val="Emphasis"/>
          <w:rFonts w:asciiTheme="majorHAnsi" w:hAnsiTheme="majorHAnsi"/>
          <w:b/>
          <w:iCs w:val="0"/>
          <w:color w:val="auto"/>
        </w:rPr>
        <w:t>Sept2</w:t>
      </w:r>
      <w:r w:rsidR="001E66D9">
        <w:rPr>
          <w:rStyle w:val="Emphasis"/>
          <w:rFonts w:asciiTheme="majorHAnsi" w:hAnsiTheme="majorHAnsi"/>
          <w:b/>
          <w:iCs w:val="0"/>
          <w:color w:val="auto"/>
        </w:rPr>
        <w:t>018</w:t>
      </w:r>
    </w:p>
    <w:p w:rsidR="00443F5E" w:rsidRDefault="00443F5E" w:rsidP="00443F5E">
      <w:pPr>
        <w:pStyle w:val="ListBullet"/>
        <w:numPr>
          <w:ilvl w:val="0"/>
          <w:numId w:val="20"/>
        </w:numPr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iCs w:val="0"/>
          <w:color w:val="auto"/>
        </w:rPr>
        <w:t xml:space="preserve">CNC as well as PDC </w:t>
      </w:r>
      <w:proofErr w:type="gramStart"/>
      <w:r w:rsidR="001F15D0">
        <w:rPr>
          <w:rStyle w:val="Emphasis"/>
          <w:rFonts w:asciiTheme="majorHAnsi" w:hAnsiTheme="majorHAnsi"/>
          <w:iCs w:val="0"/>
          <w:color w:val="auto"/>
        </w:rPr>
        <w:t>( pressure</w:t>
      </w:r>
      <w:proofErr w:type="gramEnd"/>
      <w:r w:rsidR="001F15D0">
        <w:rPr>
          <w:rStyle w:val="Emphasis"/>
          <w:rFonts w:asciiTheme="majorHAnsi" w:hAnsiTheme="majorHAnsi"/>
          <w:iCs w:val="0"/>
          <w:color w:val="auto"/>
        </w:rPr>
        <w:t xml:space="preserve"> die casting </w:t>
      </w:r>
      <w:r w:rsidR="000003A0">
        <w:rPr>
          <w:rStyle w:val="Emphasis"/>
          <w:rFonts w:asciiTheme="majorHAnsi" w:hAnsiTheme="majorHAnsi"/>
          <w:iCs w:val="0"/>
          <w:color w:val="auto"/>
        </w:rPr>
        <w:t xml:space="preserve">) </w:t>
      </w:r>
      <w:r>
        <w:rPr>
          <w:rStyle w:val="Emphasis"/>
          <w:rFonts w:asciiTheme="majorHAnsi" w:hAnsiTheme="majorHAnsi"/>
          <w:iCs w:val="0"/>
          <w:color w:val="auto"/>
        </w:rPr>
        <w:t>machine maintenance in both mechanical and electrical field.</w:t>
      </w:r>
    </w:p>
    <w:p w:rsidR="002D2F72" w:rsidRPr="00443F5E" w:rsidRDefault="002D2F72" w:rsidP="002D2F72">
      <w:pPr>
        <w:pStyle w:val="ListBullet"/>
        <w:numPr>
          <w:ilvl w:val="0"/>
          <w:numId w:val="0"/>
        </w:numPr>
        <w:ind w:left="1080"/>
        <w:rPr>
          <w:rStyle w:val="Emphasis"/>
          <w:rFonts w:asciiTheme="majorHAnsi" w:hAnsiTheme="majorHAnsi"/>
          <w:iCs w:val="0"/>
          <w:color w:val="auto"/>
        </w:rPr>
      </w:pPr>
    </w:p>
    <w:p w:rsidR="00443F5E" w:rsidRPr="00443F5E" w:rsidRDefault="000003A0" w:rsidP="00443F5E">
      <w:pPr>
        <w:pStyle w:val="ListBullet"/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b/>
          <w:iCs w:val="0"/>
          <w:color w:val="auto"/>
        </w:rPr>
        <w:t>RANE ENGINE VALVE LIMITED HYDERABAD, (</w:t>
      </w:r>
      <w:r w:rsidR="00A55A8D">
        <w:rPr>
          <w:rStyle w:val="Emphasis"/>
          <w:rFonts w:asciiTheme="majorHAnsi" w:hAnsiTheme="majorHAnsi"/>
          <w:b/>
          <w:iCs w:val="0"/>
          <w:color w:val="auto"/>
        </w:rPr>
        <w:t xml:space="preserve"> </w:t>
      </w:r>
      <w:r>
        <w:rPr>
          <w:rStyle w:val="Emphasis"/>
          <w:rFonts w:asciiTheme="majorHAnsi" w:hAnsiTheme="majorHAnsi"/>
          <w:b/>
          <w:iCs w:val="0"/>
          <w:color w:val="auto"/>
        </w:rPr>
        <w:t xml:space="preserve">Engineer ) Oct 2018 - </w:t>
      </w:r>
      <w:r w:rsidRPr="00E77546">
        <w:rPr>
          <w:rStyle w:val="Emphasis"/>
          <w:rFonts w:asciiTheme="majorHAnsi" w:hAnsiTheme="majorHAnsi"/>
          <w:b/>
          <w:iCs w:val="0"/>
          <w:color w:val="auto"/>
          <w:sz w:val="28"/>
          <w:szCs w:val="28"/>
        </w:rPr>
        <w:t>Till now</w:t>
      </w:r>
      <w:r>
        <w:rPr>
          <w:rStyle w:val="Emphasis"/>
          <w:rFonts w:asciiTheme="majorHAnsi" w:hAnsiTheme="majorHAnsi"/>
          <w:b/>
          <w:iCs w:val="0"/>
          <w:color w:val="auto"/>
        </w:rPr>
        <w:t xml:space="preserve">  </w:t>
      </w:r>
    </w:p>
    <w:p w:rsidR="00C326C1" w:rsidRDefault="000003A0" w:rsidP="00252309">
      <w:pPr>
        <w:pStyle w:val="ListBullet"/>
        <w:numPr>
          <w:ilvl w:val="0"/>
          <w:numId w:val="20"/>
        </w:numPr>
        <w:rPr>
          <w:rStyle w:val="Emphasis"/>
          <w:rFonts w:asciiTheme="majorHAnsi" w:hAnsiTheme="majorHAnsi"/>
          <w:iCs w:val="0"/>
          <w:color w:val="auto"/>
        </w:rPr>
      </w:pPr>
      <w:r>
        <w:rPr>
          <w:rStyle w:val="Emphasis"/>
          <w:rFonts w:asciiTheme="majorHAnsi" w:hAnsiTheme="majorHAnsi"/>
          <w:iCs w:val="0"/>
          <w:color w:val="auto"/>
        </w:rPr>
        <w:t xml:space="preserve">CNC and PLC </w:t>
      </w:r>
      <w:r w:rsidR="00943FD3">
        <w:rPr>
          <w:rStyle w:val="Emphasis"/>
          <w:rFonts w:asciiTheme="majorHAnsi" w:hAnsiTheme="majorHAnsi"/>
          <w:iCs w:val="0"/>
          <w:color w:val="auto"/>
        </w:rPr>
        <w:t>controlled machines maintenance</w:t>
      </w:r>
      <w:r>
        <w:rPr>
          <w:rStyle w:val="Emphasis"/>
          <w:rFonts w:asciiTheme="majorHAnsi" w:hAnsiTheme="majorHAnsi"/>
          <w:iCs w:val="0"/>
          <w:color w:val="auto"/>
        </w:rPr>
        <w:t>.</w:t>
      </w:r>
    </w:p>
    <w:p w:rsidR="00C650BF" w:rsidRPr="00BF42E1" w:rsidRDefault="00C650BF" w:rsidP="00432578">
      <w:pPr>
        <w:pStyle w:val="ListBullet"/>
        <w:numPr>
          <w:ilvl w:val="0"/>
          <w:numId w:val="0"/>
        </w:numPr>
        <w:rPr>
          <w:rFonts w:asciiTheme="majorHAnsi" w:eastAsiaTheme="majorEastAsia" w:hAnsiTheme="majorHAnsi" w:cstheme="majorBidi"/>
          <w:color w:val="007FAB" w:themeColor="accent1"/>
          <w:sz w:val="52"/>
          <w:szCs w:val="52"/>
          <w:u w:val="single"/>
        </w:rPr>
      </w:pPr>
      <w:r w:rsidRPr="00BF42E1">
        <w:rPr>
          <w:rFonts w:asciiTheme="majorHAnsi" w:eastAsiaTheme="majorEastAsia" w:hAnsiTheme="majorHAnsi" w:cstheme="majorBidi"/>
          <w:color w:val="007FAB" w:themeColor="accent1"/>
          <w:sz w:val="52"/>
          <w:szCs w:val="52"/>
          <w:u w:val="single"/>
        </w:rPr>
        <w:lastRenderedPageBreak/>
        <w:t>Automation:</w:t>
      </w:r>
    </w:p>
    <w:p w:rsidR="005474AD" w:rsidRPr="00C32577" w:rsidRDefault="00C650BF" w:rsidP="00432578">
      <w:pPr>
        <w:pStyle w:val="ListBullet"/>
        <w:numPr>
          <w:ilvl w:val="0"/>
          <w:numId w:val="0"/>
        </w:numPr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</w:pPr>
      <w:r w:rsidRPr="00C32577"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  <w:t xml:space="preserve">Electrical </w:t>
      </w:r>
      <w:r w:rsidR="008421C6" w:rsidRPr="00C32577"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  <w:t xml:space="preserve"> Systems Troubleshooting</w:t>
      </w:r>
      <w:r w:rsidR="00FE0E04" w:rsidRPr="00C32577"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  <w:t xml:space="preserve"> on</w:t>
      </w:r>
    </w:p>
    <w:p w:rsidR="005474AD" w:rsidRPr="00432578" w:rsidRDefault="005474AD" w:rsidP="00BF42E1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proofErr w:type="spellStart"/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Cotrollers</w:t>
      </w:r>
      <w:proofErr w:type="spellEnd"/>
      <w:r w:rsidR="0023570D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 </w:t>
      </w:r>
    </w:p>
    <w:p w:rsidR="00B40523" w:rsidRPr="00B40523" w:rsidRDefault="00B40523" w:rsidP="00B40523">
      <w:pPr>
        <w:pStyle w:val="ListBullet"/>
        <w:rPr>
          <w:rFonts w:ascii="Times New Roman" w:hAnsi="Times New Roman" w:cs="Times New Roman"/>
          <w:color w:val="auto"/>
        </w:rPr>
      </w:pPr>
      <w:r w:rsidRPr="00B40523">
        <w:rPr>
          <w:rFonts w:ascii="Times New Roman" w:hAnsi="Times New Roman" w:cs="Times New Roman"/>
          <w:color w:val="auto"/>
        </w:rPr>
        <w:t>Fanuc</w:t>
      </w:r>
      <w:r w:rsidR="00374BDC">
        <w:rPr>
          <w:rFonts w:ascii="Times New Roman" w:hAnsi="Times New Roman" w:cs="Times New Roman"/>
          <w:color w:val="auto"/>
        </w:rPr>
        <w:t xml:space="preserve"> ( OM SERIES)</w:t>
      </w:r>
    </w:p>
    <w:p w:rsidR="004B549D" w:rsidRPr="00E8525A" w:rsidRDefault="00B40523" w:rsidP="00E8525A">
      <w:pPr>
        <w:pStyle w:val="ListBullet"/>
        <w:rPr>
          <w:rFonts w:ascii="Times New Roman" w:hAnsi="Times New Roman" w:cs="Times New Roman"/>
          <w:color w:val="auto"/>
        </w:rPr>
      </w:pPr>
      <w:r w:rsidRPr="00B40523">
        <w:rPr>
          <w:rFonts w:ascii="Times New Roman" w:hAnsi="Times New Roman" w:cs="Times New Roman"/>
          <w:color w:val="auto"/>
        </w:rPr>
        <w:t>Siemens</w:t>
      </w:r>
      <w:r w:rsidR="00374BDC">
        <w:rPr>
          <w:rFonts w:ascii="Times New Roman" w:hAnsi="Times New Roman" w:cs="Times New Roman"/>
          <w:color w:val="auto"/>
        </w:rPr>
        <w:t xml:space="preserve"> ( 802D &amp; 828D)</w:t>
      </w:r>
    </w:p>
    <w:p w:rsidR="004B549D" w:rsidRDefault="004B549D" w:rsidP="003F154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Mitsubish</w:t>
      </w:r>
      <w:r w:rsidR="00374BDC">
        <w:rPr>
          <w:rFonts w:ascii="Times New Roman" w:hAnsi="Times New Roman" w:cs="Times New Roman"/>
          <w:color w:val="auto"/>
        </w:rPr>
        <w:t xml:space="preserve">i ( M70) </w:t>
      </w:r>
    </w:p>
    <w:p w:rsidR="005474AD" w:rsidRPr="00E8525A" w:rsidRDefault="005474AD" w:rsidP="00BF42E1">
      <w:pPr>
        <w:pStyle w:val="ListBullet"/>
        <w:numPr>
          <w:ilvl w:val="0"/>
          <w:numId w:val="46"/>
        </w:numPr>
        <w:rPr>
          <w:rFonts w:ascii="Times New Roman" w:hAnsi="Times New Roman" w:cs="Times New Roman"/>
          <w:color w:val="auto"/>
        </w:rPr>
      </w:pPr>
      <w:r w:rsidRPr="005474AD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Drives</w:t>
      </w:r>
      <w:r w:rsidR="006B7E17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(VFD)</w:t>
      </w:r>
    </w:p>
    <w:p w:rsidR="00E8525A" w:rsidRDefault="00E8525A" w:rsidP="003F154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Fuji drives</w:t>
      </w:r>
    </w:p>
    <w:p w:rsidR="005474AD" w:rsidRDefault="005474AD" w:rsidP="005474A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ABB Drives</w:t>
      </w:r>
    </w:p>
    <w:p w:rsidR="00A65435" w:rsidRPr="002E0016" w:rsidRDefault="00A65435" w:rsidP="002E0016">
      <w:pPr>
        <w:pStyle w:val="ListBullet"/>
        <w:numPr>
          <w:ilvl w:val="0"/>
          <w:numId w:val="0"/>
        </w:numPr>
        <w:ind w:left="360" w:hanging="360"/>
        <w:rPr>
          <w:rFonts w:ascii="Times New Roman" w:hAnsi="Times New Roman" w:cs="Times New Roman"/>
          <w:color w:val="auto"/>
        </w:rPr>
      </w:pPr>
    </w:p>
    <w:p w:rsidR="005474AD" w:rsidRDefault="005474AD" w:rsidP="004B435F">
      <w:pPr>
        <w:pStyle w:val="ListBullet"/>
        <w:numPr>
          <w:ilvl w:val="0"/>
          <w:numId w:val="46"/>
        </w:numPr>
        <w:rPr>
          <w:rFonts w:ascii="Times New Roman" w:hAnsi="Times New Roman" w:cs="Times New Roman"/>
          <w:color w:val="auto"/>
        </w:rPr>
      </w:pPr>
      <w:r w:rsidRPr="005474AD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PLC</w:t>
      </w:r>
    </w:p>
    <w:p w:rsidR="00A65435" w:rsidRDefault="00A65435" w:rsidP="003F154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PLC</w:t>
      </w:r>
      <w:r w:rsidR="006B7E17">
        <w:rPr>
          <w:rFonts w:ascii="Times New Roman" w:hAnsi="Times New Roman" w:cs="Times New Roman"/>
          <w:color w:val="auto"/>
        </w:rPr>
        <w:t xml:space="preserve">   </w:t>
      </w:r>
      <w:r>
        <w:rPr>
          <w:rFonts w:ascii="Times New Roman" w:hAnsi="Times New Roman" w:cs="Times New Roman"/>
          <w:color w:val="auto"/>
        </w:rPr>
        <w:t xml:space="preserve"> ( AB500, </w:t>
      </w:r>
      <w:r w:rsidR="005474AD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Siemens</w:t>
      </w:r>
      <w:r w:rsidR="00377171">
        <w:rPr>
          <w:rFonts w:ascii="Times New Roman" w:hAnsi="Times New Roman" w:cs="Times New Roman"/>
          <w:color w:val="auto"/>
        </w:rPr>
        <w:t xml:space="preserve"> </w:t>
      </w:r>
      <w:r w:rsidR="004D1C06">
        <w:rPr>
          <w:rFonts w:ascii="Times New Roman" w:hAnsi="Times New Roman" w:cs="Times New Roman"/>
          <w:color w:val="auto"/>
        </w:rPr>
        <w:t xml:space="preserve"> </w:t>
      </w:r>
      <w:r w:rsidR="002E0016">
        <w:rPr>
          <w:rFonts w:ascii="Times New Roman" w:hAnsi="Times New Roman" w:cs="Times New Roman"/>
          <w:color w:val="auto"/>
        </w:rPr>
        <w:t xml:space="preserve"> S</w:t>
      </w:r>
      <w:r w:rsidR="00FE0E04">
        <w:rPr>
          <w:rFonts w:ascii="Times New Roman" w:hAnsi="Times New Roman" w:cs="Times New Roman"/>
          <w:color w:val="auto"/>
        </w:rPr>
        <w:t>7</w:t>
      </w:r>
      <w:r w:rsidR="002E0016">
        <w:rPr>
          <w:rFonts w:ascii="Times New Roman" w:hAnsi="Times New Roman" w:cs="Times New Roman"/>
          <w:color w:val="auto"/>
        </w:rPr>
        <w:t xml:space="preserve"> </w:t>
      </w:r>
      <w:r w:rsidR="00FE0E04">
        <w:rPr>
          <w:rFonts w:ascii="Times New Roman" w:hAnsi="Times New Roman" w:cs="Times New Roman"/>
          <w:color w:val="auto"/>
        </w:rPr>
        <w:t xml:space="preserve">300 </w:t>
      </w:r>
      <w:r w:rsidR="00116E4F">
        <w:rPr>
          <w:rFonts w:ascii="Times New Roman" w:hAnsi="Times New Roman" w:cs="Times New Roman"/>
          <w:color w:val="auto"/>
        </w:rPr>
        <w:t xml:space="preserve">, </w:t>
      </w:r>
      <w:r w:rsidR="002E0016">
        <w:rPr>
          <w:rFonts w:ascii="Times New Roman" w:hAnsi="Times New Roman" w:cs="Times New Roman"/>
          <w:color w:val="auto"/>
        </w:rPr>
        <w:t>S</w:t>
      </w:r>
      <w:r w:rsidR="00A06992">
        <w:rPr>
          <w:rFonts w:ascii="Times New Roman" w:hAnsi="Times New Roman" w:cs="Times New Roman"/>
          <w:color w:val="auto"/>
        </w:rPr>
        <w:t>7</w:t>
      </w:r>
      <w:r w:rsidR="002E0016">
        <w:rPr>
          <w:rFonts w:ascii="Times New Roman" w:hAnsi="Times New Roman" w:cs="Times New Roman"/>
          <w:color w:val="auto"/>
        </w:rPr>
        <w:t xml:space="preserve"> </w:t>
      </w:r>
      <w:r w:rsidR="00A06992">
        <w:rPr>
          <w:rFonts w:ascii="Times New Roman" w:hAnsi="Times New Roman" w:cs="Times New Roman"/>
          <w:color w:val="auto"/>
        </w:rPr>
        <w:t xml:space="preserve">200 </w:t>
      </w:r>
      <w:r w:rsidR="00116E4F">
        <w:rPr>
          <w:rFonts w:ascii="Times New Roman" w:hAnsi="Times New Roman" w:cs="Times New Roman"/>
          <w:color w:val="auto"/>
        </w:rPr>
        <w:t xml:space="preserve"> </w:t>
      </w:r>
      <w:r w:rsidR="00A06992">
        <w:rPr>
          <w:rFonts w:ascii="Times New Roman" w:hAnsi="Times New Roman" w:cs="Times New Roman"/>
          <w:color w:val="auto"/>
        </w:rPr>
        <w:t xml:space="preserve">, </w:t>
      </w:r>
      <w:r w:rsidR="00116E4F">
        <w:rPr>
          <w:rFonts w:ascii="Times New Roman" w:hAnsi="Times New Roman" w:cs="Times New Roman"/>
          <w:color w:val="auto"/>
        </w:rPr>
        <w:t>Delta</w:t>
      </w:r>
      <w:r w:rsidR="00616FC1">
        <w:rPr>
          <w:rFonts w:ascii="Times New Roman" w:hAnsi="Times New Roman" w:cs="Times New Roman"/>
          <w:color w:val="auto"/>
        </w:rPr>
        <w:t xml:space="preserve"> </w:t>
      </w:r>
      <w:r w:rsidR="005474AD">
        <w:rPr>
          <w:rFonts w:ascii="Times New Roman" w:hAnsi="Times New Roman" w:cs="Times New Roman"/>
          <w:color w:val="auto"/>
        </w:rPr>
        <w:t xml:space="preserve"> </w:t>
      </w:r>
      <w:r w:rsidR="00116E4F">
        <w:rPr>
          <w:rFonts w:ascii="Times New Roman" w:hAnsi="Times New Roman" w:cs="Times New Roman"/>
          <w:color w:val="auto"/>
        </w:rPr>
        <w:t>DVP60ES2</w:t>
      </w:r>
      <w:r>
        <w:rPr>
          <w:rFonts w:ascii="Times New Roman" w:hAnsi="Times New Roman" w:cs="Times New Roman"/>
          <w:color w:val="auto"/>
        </w:rPr>
        <w:t>)</w:t>
      </w:r>
    </w:p>
    <w:p w:rsidR="000B199E" w:rsidRDefault="000B199E" w:rsidP="002E0016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C650BF" w:rsidRDefault="00C650BF" w:rsidP="004B435F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Motors  </w:t>
      </w:r>
    </w:p>
    <w:p w:rsidR="00C650BF" w:rsidRDefault="00C650BF" w:rsidP="00C650BF">
      <w:pPr>
        <w:pStyle w:val="ListBullet"/>
        <w:rPr>
          <w:rFonts w:ascii="Times New Roman" w:hAnsi="Times New Roman" w:cs="Times New Roman"/>
          <w:color w:val="auto"/>
        </w:rPr>
      </w:pPr>
      <w:r w:rsidRPr="00C650BF">
        <w:rPr>
          <w:rFonts w:ascii="Times New Roman" w:hAnsi="Times New Roman" w:cs="Times New Roman"/>
          <w:color w:val="auto"/>
        </w:rPr>
        <w:t>Induction</w:t>
      </w: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</w:t>
      </w:r>
      <w:r w:rsidRPr="00C650BF">
        <w:rPr>
          <w:rFonts w:ascii="Times New Roman" w:hAnsi="Times New Roman" w:cs="Times New Roman"/>
          <w:color w:val="auto"/>
        </w:rPr>
        <w:t>&amp;</w:t>
      </w: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</w:t>
      </w:r>
      <w:r w:rsidRPr="00C650BF">
        <w:rPr>
          <w:rFonts w:ascii="Times New Roman" w:hAnsi="Times New Roman" w:cs="Times New Roman"/>
          <w:color w:val="auto"/>
        </w:rPr>
        <w:t>servo</w:t>
      </w: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</w:t>
      </w:r>
      <w:r w:rsidRPr="00C650BF">
        <w:rPr>
          <w:rFonts w:ascii="Times New Roman" w:hAnsi="Times New Roman" w:cs="Times New Roman"/>
          <w:color w:val="auto"/>
        </w:rPr>
        <w:t>motor</w:t>
      </w:r>
      <w:r>
        <w:rPr>
          <w:rFonts w:ascii="Times New Roman" w:hAnsi="Times New Roman" w:cs="Times New Roman"/>
          <w:color w:val="auto"/>
        </w:rPr>
        <w:t>s</w:t>
      </w:r>
    </w:p>
    <w:p w:rsidR="00C650BF" w:rsidRPr="00C650BF" w:rsidRDefault="00C650BF" w:rsidP="00C650B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Break </w:t>
      </w:r>
      <w:r w:rsidR="00BF42E1">
        <w:rPr>
          <w:rFonts w:ascii="Times New Roman" w:hAnsi="Times New Roman" w:cs="Times New Roman"/>
          <w:color w:val="auto"/>
        </w:rPr>
        <w:t>alignments</w:t>
      </w:r>
      <w:r w:rsidR="002E0016">
        <w:rPr>
          <w:rFonts w:ascii="Times New Roman" w:hAnsi="Times New Roman" w:cs="Times New Roman"/>
          <w:color w:val="auto"/>
        </w:rPr>
        <w:t xml:space="preserve">. </w:t>
      </w:r>
    </w:p>
    <w:p w:rsidR="00C650BF" w:rsidRDefault="00C650BF" w:rsidP="00C650B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DOL &amp; Start Delta connection</w:t>
      </w:r>
      <w:r w:rsidR="00E253A6">
        <w:rPr>
          <w:rFonts w:ascii="Times New Roman" w:hAnsi="Times New Roman" w:cs="Times New Roman"/>
          <w:color w:val="auto"/>
        </w:rPr>
        <w:t xml:space="preserve">, forward </w:t>
      </w:r>
      <w:r w:rsidR="00FC4364">
        <w:rPr>
          <w:rFonts w:ascii="Times New Roman" w:hAnsi="Times New Roman" w:cs="Times New Roman"/>
          <w:color w:val="auto"/>
        </w:rPr>
        <w:t xml:space="preserve">/reverse etc </w:t>
      </w:r>
      <w:r w:rsidR="00E253A6">
        <w:rPr>
          <w:rFonts w:ascii="Times New Roman" w:hAnsi="Times New Roman" w:cs="Times New Roman"/>
          <w:color w:val="auto"/>
        </w:rPr>
        <w:t>with control devices.</w:t>
      </w:r>
    </w:p>
    <w:p w:rsidR="00FC4364" w:rsidRDefault="00C650BF" w:rsidP="004B435F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Induction Heate</w:t>
      </w:r>
      <w:r w:rsidR="00BF42E1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r</w:t>
      </w: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s</w:t>
      </w:r>
    </w:p>
    <w:p w:rsidR="00C650BF" w:rsidRDefault="00C650BF" w:rsidP="00FC4364">
      <w:pPr>
        <w:pStyle w:val="ListBullet"/>
        <w:numPr>
          <w:ilvl w:val="0"/>
          <w:numId w:val="0"/>
        </w:numPr>
        <w:ind w:left="360" w:hanging="360"/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</w:t>
      </w:r>
    </w:p>
    <w:p w:rsidR="006B7E17" w:rsidRDefault="006B7E17" w:rsidP="00BF42E1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4A1ED7" w:rsidRPr="00C32577" w:rsidRDefault="006B7E17" w:rsidP="004A1ED7">
      <w:pPr>
        <w:pStyle w:val="ListBullet"/>
        <w:numPr>
          <w:ilvl w:val="0"/>
          <w:numId w:val="0"/>
        </w:numPr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</w:pPr>
      <w:r w:rsidRPr="00C32577"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  <w:t>Mechanical  Troubleshooting</w:t>
      </w:r>
      <w:r w:rsidR="00FE0E04" w:rsidRPr="00C32577">
        <w:rPr>
          <w:rFonts w:asciiTheme="majorHAnsi" w:eastAsiaTheme="majorEastAsia" w:hAnsiTheme="majorHAnsi" w:cstheme="majorBidi"/>
          <w:i/>
          <w:color w:val="007FAB" w:themeColor="accent1"/>
          <w:sz w:val="32"/>
          <w:szCs w:val="32"/>
          <w:u w:val="single"/>
        </w:rPr>
        <w:t xml:space="preserve"> on </w:t>
      </w:r>
    </w:p>
    <w:p w:rsidR="009A2CA7" w:rsidRPr="00E8525A" w:rsidRDefault="009A2CA7" w:rsidP="004B435F">
      <w:pPr>
        <w:pStyle w:val="ListBullet"/>
        <w:numPr>
          <w:ilvl w:val="0"/>
          <w:numId w:val="46"/>
        </w:numPr>
        <w:rPr>
          <w:rFonts w:ascii="Times New Roman" w:hAnsi="Times New Roman" w:cs="Times New Roman"/>
          <w:color w:val="auto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PUMPS</w:t>
      </w:r>
    </w:p>
    <w:p w:rsidR="009A2CA7" w:rsidRDefault="009A2CA7" w:rsidP="009A2CA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Piston pump</w:t>
      </w:r>
    </w:p>
    <w:p w:rsidR="009A2CA7" w:rsidRDefault="009A2CA7" w:rsidP="009A2CA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Vane pump</w:t>
      </w:r>
    </w:p>
    <w:p w:rsidR="009A2CA7" w:rsidRPr="004B435F" w:rsidRDefault="009A2CA7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Gear pump</w:t>
      </w:r>
    </w:p>
    <w:p w:rsidR="009A2CA7" w:rsidRDefault="004A1ED7" w:rsidP="004B435F">
      <w:pPr>
        <w:pStyle w:val="ListBullet"/>
        <w:numPr>
          <w:ilvl w:val="0"/>
          <w:numId w:val="46"/>
        </w:numPr>
        <w:rPr>
          <w:rFonts w:ascii="Times New Roman" w:hAnsi="Times New Roman" w:cs="Times New Roman"/>
          <w:color w:val="auto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Linear and  motion  elements</w:t>
      </w:r>
    </w:p>
    <w:p w:rsidR="004A1ED7" w:rsidRDefault="004A1ED7" w:rsidP="004A1ED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LM Block and </w:t>
      </w:r>
      <w:r w:rsidR="000D0BB9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rail</w:t>
      </w:r>
    </w:p>
    <w:p w:rsidR="004A1ED7" w:rsidRDefault="004A1ED7" w:rsidP="004A1ED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LM bearings</w:t>
      </w:r>
    </w:p>
    <w:p w:rsidR="004A1ED7" w:rsidRDefault="004A1ED7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Ball</w:t>
      </w:r>
      <w:r w:rsidR="00E253A6">
        <w:rPr>
          <w:rFonts w:ascii="Times New Roman" w:hAnsi="Times New Roman" w:cs="Times New Roman"/>
          <w:color w:val="auto"/>
        </w:rPr>
        <w:t xml:space="preserve"> </w:t>
      </w:r>
      <w:r w:rsidR="00575B9B">
        <w:rPr>
          <w:rFonts w:ascii="Times New Roman" w:hAnsi="Times New Roman" w:cs="Times New Roman"/>
          <w:color w:val="auto"/>
        </w:rPr>
        <w:t xml:space="preserve">screw </w:t>
      </w:r>
    </w:p>
    <w:p w:rsidR="00575B9B" w:rsidRDefault="00575B9B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Lead screw</w:t>
      </w:r>
    </w:p>
    <w:p w:rsidR="00FE0E04" w:rsidRPr="004B435F" w:rsidRDefault="00FE0E04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Special bearings.</w:t>
      </w:r>
    </w:p>
    <w:p w:rsidR="004A1ED7" w:rsidRPr="004A1ED7" w:rsidRDefault="00BF42E1" w:rsidP="004B435F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Pneumatics -</w:t>
      </w:r>
      <w:r w:rsidR="004A1ED7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hydraulic </w:t>
      </w: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motion accessories</w:t>
      </w:r>
    </w:p>
    <w:p w:rsidR="00BF42E1" w:rsidRDefault="00BF42E1" w:rsidP="00BF42E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Cylinders</w:t>
      </w:r>
    </w:p>
    <w:p w:rsidR="00BF42E1" w:rsidRDefault="00BF42E1" w:rsidP="00BF42E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DC valves</w:t>
      </w:r>
    </w:p>
    <w:p w:rsidR="00BF42E1" w:rsidRDefault="00BF42E1" w:rsidP="00BF42E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FC &amp; check valves</w:t>
      </w:r>
    </w:p>
    <w:p w:rsidR="00BF42E1" w:rsidRDefault="00BF42E1" w:rsidP="00BF42E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NRV s</w:t>
      </w:r>
    </w:p>
    <w:p w:rsidR="004A1ED7" w:rsidRPr="004B435F" w:rsidRDefault="00BF42E1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Solenoid valves</w:t>
      </w:r>
    </w:p>
    <w:p w:rsidR="004A1ED7" w:rsidRDefault="00E253A6" w:rsidP="004B435F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Power transmission</w:t>
      </w:r>
      <w:r w:rsidR="00C650BF"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 xml:space="preserve"> unit</w:t>
      </w:r>
    </w:p>
    <w:p w:rsidR="002E0016" w:rsidRPr="000D0BB9" w:rsidRDefault="00BF42E1" w:rsidP="000D0BB9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Sprockets</w:t>
      </w:r>
      <w:r w:rsidR="00E253A6">
        <w:rPr>
          <w:rFonts w:ascii="Times New Roman" w:hAnsi="Times New Roman" w:cs="Times New Roman"/>
          <w:color w:val="auto"/>
        </w:rPr>
        <w:t xml:space="preserve">, Gears and  </w:t>
      </w:r>
      <w:r w:rsidR="000D0BB9">
        <w:rPr>
          <w:rFonts w:ascii="Times New Roman" w:hAnsi="Times New Roman" w:cs="Times New Roman"/>
          <w:color w:val="auto"/>
        </w:rPr>
        <w:t xml:space="preserve"> </w:t>
      </w:r>
      <w:r w:rsidR="00E253A6">
        <w:rPr>
          <w:rFonts w:ascii="Times New Roman" w:hAnsi="Times New Roman" w:cs="Times New Roman"/>
          <w:color w:val="auto"/>
        </w:rPr>
        <w:t>Chains, Belts, Pulleys, etc</w:t>
      </w:r>
      <w:proofErr w:type="gramStart"/>
      <w:r w:rsidR="00E253A6">
        <w:rPr>
          <w:rFonts w:ascii="Times New Roman" w:hAnsi="Times New Roman" w:cs="Times New Roman"/>
          <w:color w:val="auto"/>
        </w:rPr>
        <w:t>..</w:t>
      </w:r>
      <w:proofErr w:type="gramEnd"/>
    </w:p>
    <w:p w:rsidR="000D0BB9" w:rsidRPr="00C32577" w:rsidRDefault="004A1ED7" w:rsidP="00C32577">
      <w:pPr>
        <w:pStyle w:val="ListBullet"/>
        <w:numPr>
          <w:ilvl w:val="0"/>
          <w:numId w:val="46"/>
        </w:numP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</w:pPr>
      <w:r>
        <w:rPr>
          <w:rFonts w:asciiTheme="majorHAnsi" w:eastAsiaTheme="majorEastAsia" w:hAnsiTheme="majorHAnsi" w:cstheme="majorBidi"/>
          <w:color w:val="007FAB" w:themeColor="accent1"/>
          <w:sz w:val="32"/>
          <w:szCs w:val="32"/>
        </w:rPr>
        <w:t>Heavy duty parts</w:t>
      </w:r>
    </w:p>
    <w:p w:rsidR="000D0BB9" w:rsidRPr="000D0BB9" w:rsidRDefault="000D0BB9" w:rsidP="000D0BB9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Spindle  </w:t>
      </w:r>
    </w:p>
    <w:p w:rsidR="004A1ED7" w:rsidRDefault="004A1ED7" w:rsidP="004A1ED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Impeller</w:t>
      </w:r>
    </w:p>
    <w:p w:rsidR="004A1ED7" w:rsidRDefault="00C650BF" w:rsidP="004A1ED7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Basting wheels</w:t>
      </w:r>
    </w:p>
    <w:p w:rsidR="00C650BF" w:rsidRPr="00FC4364" w:rsidRDefault="00FC4364" w:rsidP="00FC4364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High pressure injection unit</w:t>
      </w:r>
    </w:p>
    <w:p w:rsidR="000B199E" w:rsidRPr="00432578" w:rsidRDefault="004B435F" w:rsidP="00A65435">
      <w:pPr>
        <w:pStyle w:val="Heading1"/>
        <w:rPr>
          <w:b w:val="0"/>
          <w:color w:val="007FAB" w:themeColor="accent1"/>
          <w:sz w:val="32"/>
        </w:rPr>
      </w:pPr>
      <w:proofErr w:type="spellStart"/>
      <w:r>
        <w:rPr>
          <w:b w:val="0"/>
          <w:color w:val="007FAB" w:themeColor="accent1"/>
          <w:sz w:val="32"/>
        </w:rPr>
        <w:lastRenderedPageBreak/>
        <w:t>Dealed</w:t>
      </w:r>
      <w:proofErr w:type="spellEnd"/>
      <w:r>
        <w:rPr>
          <w:b w:val="0"/>
          <w:color w:val="007FAB" w:themeColor="accent1"/>
          <w:sz w:val="32"/>
        </w:rPr>
        <w:t xml:space="preserve"> with machines like</w:t>
      </w:r>
    </w:p>
    <w:p w:rsidR="003F154D" w:rsidRDefault="003F154D" w:rsidP="004B435F">
      <w:pPr>
        <w:pStyle w:val="ListBullet"/>
        <w:rPr>
          <w:rFonts w:ascii="Times New Roman" w:hAnsi="Times New Roman" w:cs="Times New Roman"/>
          <w:color w:val="auto"/>
        </w:rPr>
      </w:pPr>
      <w:r w:rsidRPr="003F154D">
        <w:rPr>
          <w:rFonts w:ascii="Times New Roman" w:hAnsi="Times New Roman" w:cs="Times New Roman"/>
          <w:color w:val="auto"/>
        </w:rPr>
        <w:t>CNC</w:t>
      </w:r>
      <w:r w:rsidR="00EB6060">
        <w:rPr>
          <w:rFonts w:ascii="Times New Roman" w:hAnsi="Times New Roman" w:cs="Times New Roman"/>
          <w:color w:val="auto"/>
        </w:rPr>
        <w:t xml:space="preserve"> MILLING </w:t>
      </w:r>
      <w:r w:rsidR="00374BDC">
        <w:rPr>
          <w:rFonts w:ascii="Times New Roman" w:hAnsi="Times New Roman" w:cs="Times New Roman"/>
          <w:color w:val="auto"/>
        </w:rPr>
        <w:t xml:space="preserve"> (MAKINO , BFW, </w:t>
      </w:r>
      <w:r w:rsidR="00B63C26">
        <w:rPr>
          <w:rFonts w:ascii="Times New Roman" w:hAnsi="Times New Roman" w:cs="Times New Roman"/>
          <w:color w:val="auto"/>
        </w:rPr>
        <w:t>AMS WINNER)</w:t>
      </w:r>
      <w:r w:rsidR="006B7E17">
        <w:rPr>
          <w:rFonts w:ascii="Times New Roman" w:hAnsi="Times New Roman" w:cs="Times New Roman"/>
          <w:color w:val="auto"/>
        </w:rPr>
        <w:t xml:space="preserve"> AND LATHE ( ASKAR , MAZAK , GEEDE </w:t>
      </w:r>
      <w:r w:rsidR="00EB6060">
        <w:rPr>
          <w:rFonts w:ascii="Times New Roman" w:hAnsi="Times New Roman" w:cs="Times New Roman"/>
          <w:color w:val="auto"/>
        </w:rPr>
        <w:t>WHEELER)</w:t>
      </w:r>
    </w:p>
    <w:p w:rsidR="00153693" w:rsidRDefault="00153693" w:rsidP="004B435F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B63C26" w:rsidRPr="009A2CA7" w:rsidRDefault="00B63C26" w:rsidP="00E347BF">
      <w:pPr>
        <w:pStyle w:val="ListBullet"/>
        <w:jc w:val="both"/>
        <w:rPr>
          <w:rFonts w:ascii="Times New Roman" w:hAnsi="Times New Roman" w:cs="Times New Roman"/>
          <w:color w:val="auto"/>
        </w:rPr>
      </w:pPr>
      <w:r w:rsidRPr="00E347BF">
        <w:rPr>
          <w:rFonts w:ascii="Times New Roman" w:hAnsi="Times New Roman" w:cs="Times New Roman"/>
          <w:color w:val="auto"/>
        </w:rPr>
        <w:t>Pressure Die casting Machine</w:t>
      </w:r>
      <w:r w:rsidRPr="009A2CA7">
        <w:rPr>
          <w:rFonts w:ascii="Times New Roman" w:hAnsi="Times New Roman" w:cs="Times New Roman"/>
          <w:color w:val="auto"/>
        </w:rPr>
        <w:t xml:space="preserve"> ( Toshiba- 800T, HMT- 250/420T,  </w:t>
      </w:r>
      <w:proofErr w:type="spellStart"/>
      <w:r w:rsidRPr="009A2CA7">
        <w:rPr>
          <w:rFonts w:ascii="Times New Roman" w:hAnsi="Times New Roman" w:cs="Times New Roman"/>
          <w:color w:val="auto"/>
        </w:rPr>
        <w:t>Zitai</w:t>
      </w:r>
      <w:proofErr w:type="spellEnd"/>
      <w:r w:rsidRPr="009A2CA7">
        <w:rPr>
          <w:rFonts w:ascii="Times New Roman" w:hAnsi="Times New Roman" w:cs="Times New Roman"/>
          <w:color w:val="auto"/>
        </w:rPr>
        <w:t xml:space="preserve"> -</w:t>
      </w:r>
      <w:r w:rsidR="00702A8D" w:rsidRPr="009A2CA7">
        <w:rPr>
          <w:rFonts w:ascii="Times New Roman" w:hAnsi="Times New Roman" w:cs="Times New Roman"/>
          <w:color w:val="auto"/>
        </w:rPr>
        <w:t xml:space="preserve"> </w:t>
      </w:r>
      <w:r w:rsidRPr="009A2CA7">
        <w:rPr>
          <w:rFonts w:ascii="Times New Roman" w:hAnsi="Times New Roman" w:cs="Times New Roman"/>
          <w:color w:val="auto"/>
        </w:rPr>
        <w:t xml:space="preserve">250/420) </w:t>
      </w:r>
    </w:p>
    <w:p w:rsidR="003304C6" w:rsidRDefault="003304C6" w:rsidP="003304C6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3304C6" w:rsidRDefault="003304C6" w:rsidP="003304C6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Shot blasting machine</w:t>
      </w:r>
    </w:p>
    <w:p w:rsidR="001A5AE3" w:rsidRPr="00E9714A" w:rsidRDefault="001A5AE3" w:rsidP="004B435F">
      <w:pPr>
        <w:pStyle w:val="ListBullet"/>
        <w:numPr>
          <w:ilvl w:val="0"/>
          <w:numId w:val="0"/>
        </w:numPr>
        <w:ind w:left="1080"/>
        <w:rPr>
          <w:rFonts w:ascii="Times New Roman" w:hAnsi="Times New Roman" w:cs="Times New Roman"/>
          <w:color w:val="auto"/>
        </w:rPr>
      </w:pPr>
    </w:p>
    <w:p w:rsidR="000004AD" w:rsidRDefault="00432578" w:rsidP="000004A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Furnace ( 10kW</w:t>
      </w:r>
      <w:r w:rsidR="00B63C26">
        <w:rPr>
          <w:rFonts w:ascii="Times New Roman" w:hAnsi="Times New Roman" w:cs="Times New Roman"/>
          <w:color w:val="auto"/>
        </w:rPr>
        <w:t>- 700’C)</w:t>
      </w:r>
    </w:p>
    <w:p w:rsidR="000004AD" w:rsidRPr="000004AD" w:rsidRDefault="000004AD" w:rsidP="000004AD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0004AD" w:rsidRPr="004B435F" w:rsidRDefault="000004AD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PTA welding machines</w:t>
      </w:r>
    </w:p>
    <w:p w:rsidR="00EB6060" w:rsidRPr="00EB6060" w:rsidRDefault="00EB6060" w:rsidP="00EB6060">
      <w:pPr>
        <w:pStyle w:val="ListBullet"/>
        <w:numPr>
          <w:ilvl w:val="0"/>
          <w:numId w:val="0"/>
        </w:numPr>
        <w:ind w:left="1080"/>
        <w:rPr>
          <w:rFonts w:ascii="Times New Roman" w:hAnsi="Times New Roman" w:cs="Times New Roman"/>
          <w:color w:val="auto"/>
        </w:rPr>
      </w:pPr>
    </w:p>
    <w:p w:rsidR="00B63C26" w:rsidRDefault="00EB6060" w:rsidP="00B63C26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Plc controlled </w:t>
      </w:r>
      <w:r w:rsidR="00B63C26">
        <w:rPr>
          <w:rFonts w:ascii="Times New Roman" w:hAnsi="Times New Roman" w:cs="Times New Roman"/>
          <w:color w:val="auto"/>
        </w:rPr>
        <w:t>grinding Machines</w:t>
      </w:r>
      <w:r w:rsidR="00857A14">
        <w:rPr>
          <w:rFonts w:ascii="Times New Roman" w:hAnsi="Times New Roman" w:cs="Times New Roman"/>
          <w:color w:val="auto"/>
        </w:rPr>
        <w:t>.</w:t>
      </w:r>
    </w:p>
    <w:p w:rsidR="006E5E0D" w:rsidRPr="004B435F" w:rsidRDefault="006E5E0D" w:rsidP="004B435F">
      <w:pPr>
        <w:pStyle w:val="ListBullet"/>
        <w:numPr>
          <w:ilvl w:val="0"/>
          <w:numId w:val="0"/>
        </w:numPr>
        <w:ind w:left="1080"/>
        <w:rPr>
          <w:rFonts w:ascii="Times New Roman" w:hAnsi="Times New Roman" w:cs="Times New Roman"/>
          <w:color w:val="auto"/>
        </w:rPr>
      </w:pPr>
    </w:p>
    <w:p w:rsidR="005D1D2B" w:rsidRPr="004B435F" w:rsidRDefault="00E8525A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DG sets up to 1500 KVA</w:t>
      </w:r>
      <w:r w:rsidR="005D1D2B">
        <w:rPr>
          <w:rFonts w:ascii="Times New Roman" w:hAnsi="Times New Roman" w:cs="Times New Roman"/>
          <w:color w:val="auto"/>
        </w:rPr>
        <w:t>.</w:t>
      </w:r>
    </w:p>
    <w:p w:rsidR="003F154D" w:rsidRPr="003F154D" w:rsidRDefault="003F154D" w:rsidP="002D2F72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3F154D" w:rsidRDefault="003F154D" w:rsidP="003F154D">
      <w:pPr>
        <w:pStyle w:val="ListBullet"/>
        <w:rPr>
          <w:rFonts w:ascii="Times New Roman" w:hAnsi="Times New Roman" w:cs="Times New Roman"/>
          <w:color w:val="auto"/>
        </w:rPr>
      </w:pPr>
      <w:r w:rsidRPr="003F154D">
        <w:rPr>
          <w:rFonts w:ascii="Times New Roman" w:hAnsi="Times New Roman" w:cs="Times New Roman"/>
          <w:color w:val="auto"/>
        </w:rPr>
        <w:t>Air Compressors</w:t>
      </w:r>
      <w:r w:rsidR="004B435F">
        <w:rPr>
          <w:rFonts w:ascii="Times New Roman" w:hAnsi="Times New Roman" w:cs="Times New Roman"/>
          <w:color w:val="auto"/>
        </w:rPr>
        <w:t xml:space="preserve"> Up to 125hp.</w:t>
      </w:r>
    </w:p>
    <w:p w:rsidR="001A5AE3" w:rsidRPr="003F154D" w:rsidRDefault="001A5AE3" w:rsidP="004B435F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FE0E04" w:rsidRPr="00FE0E04" w:rsidRDefault="00E8525A" w:rsidP="00FE0E04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EOT  cranes</w:t>
      </w:r>
      <w:r w:rsidR="006E6EFB">
        <w:rPr>
          <w:rFonts w:ascii="Times New Roman" w:hAnsi="Times New Roman" w:cs="Times New Roman"/>
          <w:color w:val="auto"/>
        </w:rPr>
        <w:t xml:space="preserve"> ( 5 ton)</w:t>
      </w:r>
    </w:p>
    <w:p w:rsidR="002755B6" w:rsidRDefault="002755B6" w:rsidP="004B435F">
      <w:pPr>
        <w:pStyle w:val="ListBullet"/>
        <w:numPr>
          <w:ilvl w:val="0"/>
          <w:numId w:val="0"/>
        </w:numPr>
        <w:ind w:left="1080"/>
        <w:rPr>
          <w:rFonts w:ascii="Times New Roman" w:hAnsi="Times New Roman" w:cs="Times New Roman"/>
          <w:color w:val="auto"/>
        </w:rPr>
      </w:pPr>
    </w:p>
    <w:p w:rsidR="00526B3B" w:rsidRDefault="00FE0E04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Hydraulic press </w:t>
      </w:r>
      <w:proofErr w:type="spellStart"/>
      <w:r w:rsidR="00112DF1">
        <w:rPr>
          <w:rFonts w:ascii="Times New Roman" w:hAnsi="Times New Roman" w:cs="Times New Roman"/>
          <w:color w:val="auto"/>
        </w:rPr>
        <w:t>Upse</w:t>
      </w:r>
      <w:r w:rsidR="00E8525A">
        <w:rPr>
          <w:rFonts w:ascii="Times New Roman" w:hAnsi="Times New Roman" w:cs="Times New Roman"/>
          <w:color w:val="auto"/>
        </w:rPr>
        <w:t>tters</w:t>
      </w:r>
      <w:proofErr w:type="spellEnd"/>
      <w:r w:rsidR="002755B6">
        <w:rPr>
          <w:rFonts w:ascii="Times New Roman" w:hAnsi="Times New Roman" w:cs="Times New Roman"/>
          <w:color w:val="auto"/>
        </w:rPr>
        <w:t>.</w:t>
      </w:r>
    </w:p>
    <w:p w:rsidR="004B435F" w:rsidRPr="004B435F" w:rsidRDefault="004B435F" w:rsidP="004B435F">
      <w:pPr>
        <w:pStyle w:val="ListBullet"/>
        <w:numPr>
          <w:ilvl w:val="0"/>
          <w:numId w:val="0"/>
        </w:numPr>
        <w:rPr>
          <w:rFonts w:ascii="Times New Roman" w:hAnsi="Times New Roman" w:cs="Times New Roman"/>
          <w:color w:val="auto"/>
        </w:rPr>
      </w:pPr>
    </w:p>
    <w:p w:rsidR="004B435F" w:rsidRPr="000004AD" w:rsidRDefault="004B435F" w:rsidP="000004AD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Pneumatic &amp; Hydro-</w:t>
      </w:r>
      <w:r w:rsidR="002D2F72">
        <w:rPr>
          <w:rFonts w:ascii="Times New Roman" w:hAnsi="Times New Roman" w:cs="Times New Roman"/>
          <w:color w:val="auto"/>
        </w:rPr>
        <w:t xml:space="preserve"> pneumatic presses</w:t>
      </w:r>
    </w:p>
    <w:p w:rsidR="00432578" w:rsidRPr="00432578" w:rsidRDefault="00432578" w:rsidP="00432578">
      <w:pPr>
        <w:pStyle w:val="Heading1"/>
        <w:rPr>
          <w:b w:val="0"/>
          <w:color w:val="007FAB" w:themeColor="accent1"/>
          <w:sz w:val="32"/>
        </w:rPr>
      </w:pPr>
      <w:r w:rsidRPr="00432578">
        <w:rPr>
          <w:b w:val="0"/>
          <w:color w:val="007FAB" w:themeColor="accent1"/>
          <w:sz w:val="32"/>
        </w:rPr>
        <w:t xml:space="preserve">Other </w:t>
      </w:r>
      <w:r w:rsidR="00F775AA" w:rsidRPr="00432578">
        <w:rPr>
          <w:b w:val="0"/>
          <w:color w:val="007FAB" w:themeColor="accent1"/>
          <w:sz w:val="32"/>
        </w:rPr>
        <w:t>responsibilities</w:t>
      </w:r>
    </w:p>
    <w:p w:rsidR="00432578" w:rsidRDefault="00432578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Documentation</w:t>
      </w:r>
    </w:p>
    <w:p w:rsidR="00432578" w:rsidRDefault="00432578" w:rsidP="00432578">
      <w:pPr>
        <w:pStyle w:val="ListBullet"/>
        <w:numPr>
          <w:ilvl w:val="0"/>
          <w:numId w:val="21"/>
        </w:num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Breakdown </w:t>
      </w:r>
      <w:proofErr w:type="spellStart"/>
      <w:r>
        <w:rPr>
          <w:rFonts w:ascii="Times New Roman" w:hAnsi="Times New Roman" w:cs="Times New Roman"/>
          <w:color w:val="auto"/>
        </w:rPr>
        <w:t>updation</w:t>
      </w:r>
      <w:proofErr w:type="spellEnd"/>
      <w:r w:rsidR="00B725A7">
        <w:rPr>
          <w:rFonts w:ascii="Times New Roman" w:hAnsi="Times New Roman" w:cs="Times New Roman"/>
          <w:color w:val="auto"/>
        </w:rPr>
        <w:t>.</w:t>
      </w:r>
    </w:p>
    <w:p w:rsidR="00432578" w:rsidRDefault="00432578" w:rsidP="00432578">
      <w:pPr>
        <w:pStyle w:val="ListBullet"/>
        <w:numPr>
          <w:ilvl w:val="0"/>
          <w:numId w:val="21"/>
        </w:num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Spare control</w:t>
      </w:r>
      <w:r w:rsidR="00B725A7">
        <w:rPr>
          <w:rFonts w:ascii="Times New Roman" w:hAnsi="Times New Roman" w:cs="Times New Roman"/>
          <w:color w:val="auto"/>
        </w:rPr>
        <w:t>.</w:t>
      </w:r>
    </w:p>
    <w:p w:rsidR="00B725A7" w:rsidRDefault="00B725A7" w:rsidP="00432578">
      <w:pPr>
        <w:pStyle w:val="ListBullet"/>
        <w:numPr>
          <w:ilvl w:val="0"/>
          <w:numId w:val="21"/>
        </w:num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Machine history record control.</w:t>
      </w:r>
    </w:p>
    <w:p w:rsidR="00432578" w:rsidRDefault="00432578" w:rsidP="00432578">
      <w:pPr>
        <w:pStyle w:val="ListBullet"/>
        <w:numPr>
          <w:ilvl w:val="0"/>
          <w:numId w:val="21"/>
        </w:numPr>
        <w:rPr>
          <w:rFonts w:ascii="Times New Roman" w:hAnsi="Times New Roman" w:cs="Times New Roman"/>
          <w:color w:val="auto"/>
        </w:rPr>
      </w:pPr>
      <w:proofErr w:type="spellStart"/>
      <w:r>
        <w:rPr>
          <w:rFonts w:ascii="Times New Roman" w:hAnsi="Times New Roman" w:cs="Times New Roman"/>
          <w:color w:val="auto"/>
        </w:rPr>
        <w:t>Updation</w:t>
      </w:r>
      <w:proofErr w:type="spellEnd"/>
      <w:r>
        <w:rPr>
          <w:rFonts w:ascii="Times New Roman" w:hAnsi="Times New Roman" w:cs="Times New Roman"/>
          <w:color w:val="auto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</w:rPr>
        <w:t xml:space="preserve">of </w:t>
      </w:r>
      <w:r w:rsidR="000D0BB9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MTBF</w:t>
      </w:r>
      <w:proofErr w:type="gramEnd"/>
      <w:r>
        <w:rPr>
          <w:rFonts w:ascii="Times New Roman" w:hAnsi="Times New Roman" w:cs="Times New Roman"/>
          <w:color w:val="auto"/>
        </w:rPr>
        <w:t>, MTTR, MTTF</w:t>
      </w:r>
      <w:r w:rsidR="00B725A7">
        <w:rPr>
          <w:rFonts w:ascii="Times New Roman" w:hAnsi="Times New Roman" w:cs="Times New Roman"/>
          <w:color w:val="auto"/>
        </w:rPr>
        <w:t>.</w:t>
      </w:r>
    </w:p>
    <w:p w:rsidR="00FE0E04" w:rsidRPr="009B7496" w:rsidRDefault="00FE0E04" w:rsidP="00833EB9">
      <w:pPr>
        <w:pStyle w:val="ListBullet"/>
        <w:numPr>
          <w:ilvl w:val="0"/>
          <w:numId w:val="0"/>
        </w:numPr>
        <w:ind w:left="1080"/>
        <w:rPr>
          <w:rFonts w:ascii="Times New Roman" w:hAnsi="Times New Roman" w:cs="Times New Roman"/>
          <w:color w:val="auto"/>
        </w:rPr>
      </w:pPr>
    </w:p>
    <w:p w:rsidR="00432578" w:rsidRDefault="00432578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New machine installation</w:t>
      </w:r>
      <w:r w:rsidR="00B725A7">
        <w:rPr>
          <w:rFonts w:ascii="Times New Roman" w:hAnsi="Times New Roman" w:cs="Times New Roman"/>
          <w:color w:val="auto"/>
        </w:rPr>
        <w:t>.</w:t>
      </w:r>
    </w:p>
    <w:p w:rsidR="00432578" w:rsidRDefault="00432578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Preventive maintenance planning</w:t>
      </w:r>
      <w:r w:rsidR="00B725A7">
        <w:rPr>
          <w:rFonts w:ascii="Times New Roman" w:hAnsi="Times New Roman" w:cs="Times New Roman"/>
          <w:color w:val="auto"/>
        </w:rPr>
        <w:t>.</w:t>
      </w:r>
    </w:p>
    <w:p w:rsidR="00FE0E04" w:rsidRPr="00975FF5" w:rsidRDefault="00FC4364" w:rsidP="00975FF5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TEI</w:t>
      </w:r>
      <w:r w:rsidR="00975FF5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 </w:t>
      </w:r>
      <w:r w:rsidR="00975FF5">
        <w:rPr>
          <w:rFonts w:ascii="Times New Roman" w:hAnsi="Times New Roman" w:cs="Times New Roman"/>
          <w:color w:val="auto"/>
        </w:rPr>
        <w:t xml:space="preserve">&amp; </w:t>
      </w:r>
      <w:r w:rsidR="00FE0E04" w:rsidRPr="00975FF5">
        <w:rPr>
          <w:rFonts w:ascii="Times New Roman" w:hAnsi="Times New Roman" w:cs="Times New Roman"/>
          <w:color w:val="auto"/>
        </w:rPr>
        <w:t xml:space="preserve">TPM </w:t>
      </w:r>
    </w:p>
    <w:p w:rsidR="00432578" w:rsidRDefault="00432578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Project works</w:t>
      </w:r>
      <w:r w:rsidR="00B725A7">
        <w:rPr>
          <w:rFonts w:ascii="Times New Roman" w:hAnsi="Times New Roman" w:cs="Times New Roman"/>
          <w:color w:val="auto"/>
        </w:rPr>
        <w:t>.</w:t>
      </w:r>
    </w:p>
    <w:p w:rsidR="00432578" w:rsidRDefault="00432578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Kaizen-poke yoke.</w:t>
      </w:r>
    </w:p>
    <w:p w:rsidR="000E03D3" w:rsidRDefault="000E03D3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Material follow up</w:t>
      </w:r>
    </w:p>
    <w:p w:rsidR="00607EE7" w:rsidRDefault="00607EE7" w:rsidP="00432578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Safety </w:t>
      </w:r>
      <w:r w:rsidR="00842758">
        <w:rPr>
          <w:rFonts w:ascii="Times New Roman" w:hAnsi="Times New Roman" w:cs="Times New Roman"/>
          <w:color w:val="auto"/>
        </w:rPr>
        <w:t>activities.</w:t>
      </w:r>
    </w:p>
    <w:p w:rsidR="00432578" w:rsidRPr="00432578" w:rsidRDefault="00432578" w:rsidP="00432578">
      <w:pPr>
        <w:pStyle w:val="Heading1"/>
        <w:rPr>
          <w:b w:val="0"/>
          <w:color w:val="007FAB" w:themeColor="accent1"/>
        </w:rPr>
      </w:pPr>
    </w:p>
    <w:p w:rsidR="00F94D99" w:rsidRDefault="00F94D99" w:rsidP="00B725A7">
      <w:pPr>
        <w:pStyle w:val="Heading1"/>
        <w:pBdr>
          <w:top w:val="none" w:sz="0" w:space="0" w:color="auto"/>
        </w:pBdr>
        <w:rPr>
          <w:b w:val="0"/>
          <w:color w:val="007FAB" w:themeColor="accent1"/>
        </w:rPr>
      </w:pPr>
      <w:r w:rsidRPr="00F94D99">
        <w:rPr>
          <w:b w:val="0"/>
          <w:color w:val="007FAB" w:themeColor="accent1"/>
        </w:rPr>
        <w:t>Computer Knowledge</w:t>
      </w:r>
    </w:p>
    <w:p w:rsidR="00F94D99" w:rsidRPr="00F94D99" w:rsidRDefault="00F94D99" w:rsidP="00F94D99">
      <w:pPr>
        <w:pStyle w:val="ListBullet"/>
        <w:rPr>
          <w:rFonts w:ascii="Times New Roman" w:hAnsi="Times New Roman" w:cs="Times New Roman"/>
          <w:color w:val="auto"/>
        </w:rPr>
      </w:pPr>
      <w:r w:rsidRPr="00F94D99">
        <w:rPr>
          <w:rFonts w:ascii="Times New Roman" w:hAnsi="Times New Roman" w:cs="Times New Roman"/>
          <w:color w:val="auto"/>
        </w:rPr>
        <w:t>SAP Plant Maintenance module</w:t>
      </w:r>
    </w:p>
    <w:p w:rsidR="00F94D99" w:rsidRDefault="00F94D99" w:rsidP="00F94D99">
      <w:pPr>
        <w:pStyle w:val="ListBullet"/>
        <w:rPr>
          <w:rFonts w:ascii="Times New Roman" w:hAnsi="Times New Roman" w:cs="Times New Roman"/>
          <w:color w:val="auto"/>
        </w:rPr>
      </w:pPr>
      <w:r w:rsidRPr="00F94D99">
        <w:rPr>
          <w:rFonts w:ascii="Times New Roman" w:hAnsi="Times New Roman" w:cs="Times New Roman"/>
          <w:color w:val="auto"/>
        </w:rPr>
        <w:t>MS office</w:t>
      </w:r>
    </w:p>
    <w:p w:rsidR="00F94D99" w:rsidRDefault="00F94D99" w:rsidP="00F94D99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AutoCAD</w:t>
      </w:r>
    </w:p>
    <w:p w:rsidR="00E8525A" w:rsidRDefault="00E8525A" w:rsidP="00F94D99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 –E</w:t>
      </w:r>
      <w:r w:rsidR="00A54216">
        <w:rPr>
          <w:rFonts w:ascii="Times New Roman" w:hAnsi="Times New Roman" w:cs="Times New Roman"/>
          <w:color w:val="auto"/>
        </w:rPr>
        <w:t xml:space="preserve"> ( solid modeling)</w:t>
      </w:r>
    </w:p>
    <w:p w:rsidR="00E8525A" w:rsidRDefault="00E8525A" w:rsidP="00F94D99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Proteus</w:t>
      </w:r>
    </w:p>
    <w:p w:rsidR="008D02B1" w:rsidRPr="00C244E4" w:rsidRDefault="00975FF5" w:rsidP="00C244E4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PLC </w:t>
      </w:r>
      <w:proofErr w:type="spellStart"/>
      <w:r w:rsidR="00B246C9">
        <w:rPr>
          <w:rFonts w:ascii="Times New Roman" w:hAnsi="Times New Roman" w:cs="Times New Roman"/>
          <w:color w:val="auto"/>
        </w:rPr>
        <w:t>softwares</w:t>
      </w:r>
      <w:proofErr w:type="spellEnd"/>
      <w:r w:rsidR="00EB6060">
        <w:rPr>
          <w:rFonts w:ascii="Times New Roman" w:hAnsi="Times New Roman" w:cs="Times New Roman"/>
          <w:color w:val="auto"/>
        </w:rPr>
        <w:t>.</w:t>
      </w:r>
    </w:p>
    <w:p w:rsidR="00E8525A" w:rsidRPr="008D02B1" w:rsidRDefault="008D02B1" w:rsidP="008D02B1">
      <w:pPr>
        <w:pStyle w:val="Heading1"/>
        <w:rPr>
          <w:b w:val="0"/>
          <w:color w:val="007FAB" w:themeColor="accent1"/>
        </w:rPr>
      </w:pPr>
      <w:r>
        <w:rPr>
          <w:b w:val="0"/>
          <w:color w:val="007FAB" w:themeColor="accent1"/>
        </w:rPr>
        <w:lastRenderedPageBreak/>
        <w:t>Personality traits</w:t>
      </w:r>
    </w:p>
    <w:p w:rsidR="00E8525A" w:rsidRDefault="008D02B1" w:rsidP="00E8525A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Adjustability</w:t>
      </w:r>
    </w:p>
    <w:p w:rsidR="00E8525A" w:rsidRDefault="008D02B1" w:rsidP="00E8525A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Task oriented</w:t>
      </w:r>
    </w:p>
    <w:p w:rsidR="00E8525A" w:rsidRDefault="008D02B1" w:rsidP="00E8525A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Reliability</w:t>
      </w:r>
    </w:p>
    <w:p w:rsidR="008D02B1" w:rsidRDefault="008D02B1" w:rsidP="00E8525A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Discipline</w:t>
      </w:r>
    </w:p>
    <w:p w:rsidR="00E8525A" w:rsidRPr="008D02B1" w:rsidRDefault="008D02B1" w:rsidP="00E8525A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Team work</w:t>
      </w:r>
    </w:p>
    <w:p w:rsidR="008D02B1" w:rsidRPr="008D02B1" w:rsidRDefault="008D02B1" w:rsidP="008D02B1">
      <w:pPr>
        <w:pStyle w:val="Heading1"/>
        <w:rPr>
          <w:b w:val="0"/>
          <w:color w:val="007FAB" w:themeColor="accent1"/>
        </w:rPr>
      </w:pPr>
      <w:r>
        <w:rPr>
          <w:b w:val="0"/>
          <w:color w:val="007FAB" w:themeColor="accent1"/>
        </w:rPr>
        <w:t>Language known</w:t>
      </w:r>
    </w:p>
    <w:p w:rsidR="008D02B1" w:rsidRDefault="008D02B1" w:rsidP="008D02B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English</w:t>
      </w:r>
    </w:p>
    <w:p w:rsidR="008D02B1" w:rsidRDefault="008D02B1" w:rsidP="008D02B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Oriya</w:t>
      </w:r>
    </w:p>
    <w:p w:rsidR="008D02B1" w:rsidRDefault="004A52AC" w:rsidP="008D02B1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Hindi </w:t>
      </w:r>
    </w:p>
    <w:p w:rsidR="008D02B1" w:rsidRPr="008D02B1" w:rsidRDefault="008D02B1" w:rsidP="008D02B1">
      <w:pPr>
        <w:pStyle w:val="ListBullet"/>
        <w:rPr>
          <w:rFonts w:ascii="Times New Roman" w:hAnsi="Times New Roman" w:cs="Times New Roman"/>
          <w:color w:val="auto"/>
        </w:rPr>
      </w:pPr>
      <w:r w:rsidRPr="008D02B1">
        <w:rPr>
          <w:rFonts w:ascii="Times New Roman" w:hAnsi="Times New Roman" w:cs="Times New Roman"/>
          <w:color w:val="auto"/>
        </w:rPr>
        <w:t>Telugu</w:t>
      </w:r>
      <w:r w:rsidR="009A0C6A">
        <w:rPr>
          <w:rFonts w:ascii="Times New Roman" w:hAnsi="Times New Roman" w:cs="Times New Roman"/>
          <w:color w:val="auto"/>
        </w:rPr>
        <w:t>s</w:t>
      </w:r>
    </w:p>
    <w:p w:rsidR="005470CD" w:rsidRPr="009D5CC7" w:rsidRDefault="005470CD" w:rsidP="005470CD">
      <w:pPr>
        <w:pStyle w:val="Heading1"/>
        <w:rPr>
          <w:b w:val="0"/>
          <w:color w:val="007FAB" w:themeColor="accent1"/>
        </w:rPr>
      </w:pPr>
      <w:r w:rsidRPr="009D5CC7">
        <w:rPr>
          <w:b w:val="0"/>
          <w:color w:val="007FAB" w:themeColor="accent1"/>
        </w:rPr>
        <w:t>Current CTC</w:t>
      </w:r>
    </w:p>
    <w:p w:rsidR="005470CD" w:rsidRPr="004B435F" w:rsidRDefault="005470CD" w:rsidP="004B435F">
      <w:pPr>
        <w:pStyle w:val="ListBulle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</w:t>
      </w:r>
      <w:r w:rsidR="00C602A3">
        <w:rPr>
          <w:rFonts w:ascii="Times New Roman" w:hAnsi="Times New Roman" w:cs="Times New Roman"/>
          <w:color w:val="auto"/>
        </w:rPr>
        <w:t>6</w:t>
      </w:r>
      <w:r>
        <w:rPr>
          <w:rFonts w:ascii="Times New Roman" w:hAnsi="Times New Roman" w:cs="Times New Roman"/>
          <w:color w:val="auto"/>
        </w:rPr>
        <w:t xml:space="preserve"> </w:t>
      </w:r>
      <w:r w:rsidRPr="009D5CC7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D5CC7">
        <w:rPr>
          <w:rFonts w:ascii="Times New Roman" w:hAnsi="Times New Roman" w:cs="Times New Roman"/>
          <w:color w:val="auto"/>
        </w:rPr>
        <w:t>Lakh</w:t>
      </w:r>
      <w:r w:rsidR="00205A9F">
        <w:rPr>
          <w:rFonts w:ascii="Times New Roman" w:hAnsi="Times New Roman" w:cs="Times New Roman"/>
          <w:color w:val="auto"/>
        </w:rPr>
        <w:t>s</w:t>
      </w:r>
      <w:proofErr w:type="spellEnd"/>
      <w:r w:rsidR="00205A9F">
        <w:rPr>
          <w:rFonts w:ascii="Times New Roman" w:hAnsi="Times New Roman" w:cs="Times New Roman"/>
          <w:color w:val="auto"/>
        </w:rPr>
        <w:t xml:space="preserve"> </w:t>
      </w:r>
      <w:r w:rsidRPr="009D5CC7">
        <w:rPr>
          <w:rFonts w:ascii="Times New Roman" w:hAnsi="Times New Roman" w:cs="Times New Roman"/>
          <w:color w:val="auto"/>
        </w:rPr>
        <w:t xml:space="preserve"> Per Annum</w:t>
      </w:r>
    </w:p>
    <w:p w:rsidR="005470CD" w:rsidRPr="009D5CC7" w:rsidRDefault="005470CD" w:rsidP="005470CD">
      <w:pPr>
        <w:pStyle w:val="ListBullet"/>
        <w:rPr>
          <w:rFonts w:ascii="Times New Roman" w:hAnsi="Times New Roman" w:cs="Times New Roman"/>
          <w:color w:val="auto"/>
        </w:rPr>
      </w:pPr>
      <w:r w:rsidRPr="009D5CC7">
        <w:rPr>
          <w:rFonts w:ascii="Times New Roman" w:hAnsi="Times New Roman" w:cs="Times New Roman"/>
          <w:color w:val="auto"/>
        </w:rPr>
        <w:t>Expected CTC: Negotiable</w:t>
      </w:r>
    </w:p>
    <w:p w:rsidR="009D5CC7" w:rsidRPr="009D5CC7" w:rsidRDefault="009D5CC7" w:rsidP="009D5CC7">
      <w:pPr>
        <w:pStyle w:val="Heading1"/>
        <w:rPr>
          <w:b w:val="0"/>
          <w:color w:val="007FAB" w:themeColor="accent1"/>
        </w:rPr>
      </w:pPr>
    </w:p>
    <w:p w:rsidR="00F94D99" w:rsidRPr="00F94D99" w:rsidRDefault="00F94D99" w:rsidP="00A65435">
      <w:pPr>
        <w:pStyle w:val="ListBullet"/>
        <w:numPr>
          <w:ilvl w:val="0"/>
          <w:numId w:val="0"/>
        </w:numPr>
      </w:pPr>
    </w:p>
    <w:p w:rsidR="000B199E" w:rsidRDefault="009D5CC7" w:rsidP="009D5CC7">
      <w:pPr>
        <w:pStyle w:val="Heading2"/>
      </w:pPr>
      <w:r>
        <w:t>Personal Details</w:t>
      </w:r>
    </w:p>
    <w:p w:rsidR="009D5CC7" w:rsidRDefault="009D5CC7" w:rsidP="009D5CC7">
      <w:pPr>
        <w:pStyle w:val="Heading2"/>
      </w:pPr>
    </w:p>
    <w:p w:rsidR="009D5CC7" w:rsidRPr="00393239" w:rsidRDefault="009D5CC7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Name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Sourav</w:t>
      </w:r>
      <w:proofErr w:type="spellEnd"/>
      <w:r w:rsidR="00EC40B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Biswakarma</w:t>
      </w:r>
      <w:proofErr w:type="spellEnd"/>
    </w:p>
    <w:p w:rsidR="009D5CC7" w:rsidRPr="00393239" w:rsidRDefault="00F16D76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Father Name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Sarat</w:t>
      </w:r>
      <w:proofErr w:type="spell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kumar</w:t>
      </w:r>
      <w:proofErr w:type="spell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sahu</w:t>
      </w:r>
      <w:proofErr w:type="spellEnd"/>
    </w:p>
    <w:p w:rsidR="009D5CC7" w:rsidRPr="00393239" w:rsidRDefault="009D5CC7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Marital Status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: Un-Married </w:t>
      </w:r>
    </w:p>
    <w:p w:rsidR="008D02B1" w:rsidRPr="00393239" w:rsidRDefault="009D5CC7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Languages Kn</w:t>
      </w:r>
      <w:r w:rsidR="00F16D76" w:rsidRPr="00393239">
        <w:rPr>
          <w:rFonts w:ascii="Times New Roman" w:hAnsi="Times New Roman" w:cs="Times New Roman"/>
          <w:color w:val="auto"/>
          <w:sz w:val="24"/>
          <w:szCs w:val="24"/>
        </w:rPr>
        <w:t>own</w:t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ab/>
        <w:t xml:space="preserve">: </w:t>
      </w:r>
      <w:r w:rsidR="00F16D76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English, Hindi, </w:t>
      </w:r>
      <w:proofErr w:type="spellStart"/>
      <w:r w:rsidR="00F16D76" w:rsidRPr="00393239">
        <w:rPr>
          <w:rFonts w:ascii="Times New Roman" w:hAnsi="Times New Roman" w:cs="Times New Roman"/>
          <w:color w:val="auto"/>
          <w:sz w:val="24"/>
          <w:szCs w:val="24"/>
        </w:rPr>
        <w:t>Odia</w:t>
      </w:r>
      <w:proofErr w:type="spellEnd"/>
      <w:r w:rsidR="00F16D76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and Telugu.</w:t>
      </w:r>
    </w:p>
    <w:p w:rsidR="009D5CC7" w:rsidRPr="00393239" w:rsidRDefault="00F16D76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Date of birth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3079F5">
        <w:rPr>
          <w:rFonts w:ascii="Times New Roman" w:hAnsi="Times New Roman" w:cs="Times New Roman"/>
          <w:color w:val="auto"/>
          <w:sz w:val="24"/>
          <w:szCs w:val="24"/>
        </w:rPr>
        <w:t>: 03-06-1993</w:t>
      </w:r>
    </w:p>
    <w:p w:rsidR="009D5CC7" w:rsidRPr="00393239" w:rsidRDefault="008D02B1" w:rsidP="004B435F">
      <w:pPr>
        <w:ind w:left="2880" w:hanging="2880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393239">
        <w:rPr>
          <w:rFonts w:ascii="Times New Roman" w:hAnsi="Times New Roman" w:cs="Times New Roman"/>
          <w:color w:val="auto"/>
          <w:sz w:val="24"/>
          <w:szCs w:val="24"/>
        </w:rPr>
        <w:t>Permnent</w:t>
      </w:r>
      <w:proofErr w:type="spellEnd"/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address  </w:t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: C/O </w:t>
      </w:r>
      <w:proofErr w:type="spellStart"/>
      <w:r w:rsidRPr="00393239">
        <w:rPr>
          <w:rFonts w:ascii="Times New Roman" w:hAnsi="Times New Roman" w:cs="Times New Roman"/>
          <w:color w:val="auto"/>
          <w:sz w:val="24"/>
          <w:szCs w:val="24"/>
        </w:rPr>
        <w:t>Natabara</w:t>
      </w:r>
      <w:proofErr w:type="spellEnd"/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proofErr w:type="gramStart"/>
      <w:r w:rsidRPr="00393239">
        <w:rPr>
          <w:rFonts w:ascii="Times New Roman" w:hAnsi="Times New Roman" w:cs="Times New Roman"/>
          <w:color w:val="auto"/>
          <w:sz w:val="24"/>
          <w:szCs w:val="24"/>
        </w:rPr>
        <w:t>sahu</w:t>
      </w:r>
      <w:proofErr w:type="spellEnd"/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,</w:t>
      </w:r>
      <w:proofErr w:type="gram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 At-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landei</w:t>
      </w:r>
      <w:proofErr w:type="spell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street , Po-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bhanjanagar</w:t>
      </w:r>
      <w:proofErr w:type="spell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9323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Dist</w:t>
      </w:r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-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Ganjam</w:t>
      </w:r>
      <w:proofErr w:type="spellEnd"/>
      <w:r w:rsidR="00C2681C">
        <w:rPr>
          <w:rFonts w:ascii="Times New Roman" w:hAnsi="Times New Roman" w:cs="Times New Roman"/>
          <w:color w:val="auto"/>
          <w:sz w:val="24"/>
          <w:szCs w:val="24"/>
        </w:rPr>
        <w:t xml:space="preserve"> , </w:t>
      </w:r>
      <w:r w:rsidR="00460D5F">
        <w:rPr>
          <w:rFonts w:ascii="Times New Roman" w:hAnsi="Times New Roman" w:cs="Times New Roman"/>
          <w:color w:val="auto"/>
          <w:sz w:val="24"/>
          <w:szCs w:val="24"/>
        </w:rPr>
        <w:t xml:space="preserve"> pin-761126</w:t>
      </w:r>
    </w:p>
    <w:p w:rsidR="00393239" w:rsidRPr="00393239" w:rsidRDefault="009D5CC7" w:rsidP="009D5CC7">
      <w:pPr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>In view of above I am declaring that above mentioned details are true and to the best of my knowledge, so kindly consider my application for the above post and give me a chance to serve your esteemed organization</w:t>
      </w:r>
    </w:p>
    <w:p w:rsidR="00A65435" w:rsidRDefault="00A65435" w:rsidP="00964644">
      <w:pPr>
        <w:tabs>
          <w:tab w:val="left" w:pos="6877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:rsidR="00964644" w:rsidRPr="00393239" w:rsidRDefault="00964644" w:rsidP="00964644">
      <w:pPr>
        <w:tabs>
          <w:tab w:val="left" w:pos="6877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Place: 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ab/>
        <w:t>Yours Faithfully</w:t>
      </w:r>
    </w:p>
    <w:p w:rsidR="009D5CC7" w:rsidRPr="006607AA" w:rsidRDefault="00964644" w:rsidP="006607AA">
      <w:pPr>
        <w:rPr>
          <w:rFonts w:ascii="Times New Roman" w:hAnsi="Times New Roman" w:cs="Times New Roman"/>
          <w:color w:val="auto"/>
        </w:rPr>
      </w:pP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Date:                                                               </w:t>
      </w:r>
      <w:r w:rsidR="00F02942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</w:t>
      </w:r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  <w:r w:rsidR="00F16D76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 (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Sourav</w:t>
      </w:r>
      <w:proofErr w:type="spellEnd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CA2369" w:rsidRPr="00393239">
        <w:rPr>
          <w:rFonts w:ascii="Times New Roman" w:hAnsi="Times New Roman" w:cs="Times New Roman"/>
          <w:color w:val="auto"/>
          <w:sz w:val="24"/>
          <w:szCs w:val="24"/>
        </w:rPr>
        <w:t>Biswakarma</w:t>
      </w:r>
      <w:proofErr w:type="spellEnd"/>
      <w:r w:rsidRPr="00393239">
        <w:rPr>
          <w:rFonts w:ascii="Times New Roman" w:hAnsi="Times New Roman" w:cs="Times New Roman"/>
          <w:color w:val="auto"/>
          <w:sz w:val="24"/>
          <w:szCs w:val="24"/>
        </w:rPr>
        <w:t xml:space="preserve">)               </w:t>
      </w:r>
    </w:p>
    <w:sectPr w:rsidR="009D5CC7" w:rsidRPr="006607AA" w:rsidSect="00374BDC">
      <w:headerReference w:type="default" r:id="rId10"/>
      <w:footerReference w:type="default" r:id="rId11"/>
      <w:pgSz w:w="12240" w:h="15840" w:code="1"/>
      <w:pgMar w:top="907" w:right="1440" w:bottom="1080" w:left="1440" w:header="576" w:footer="45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364" w:rsidRDefault="00FC4364" w:rsidP="00725803">
      <w:pPr>
        <w:spacing w:after="0"/>
      </w:pPr>
      <w:r>
        <w:separator/>
      </w:r>
    </w:p>
  </w:endnote>
  <w:endnote w:type="continuationSeparator" w:id="1">
    <w:p w:rsidR="00FC4364" w:rsidRDefault="00FC4364" w:rsidP="0072580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7502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4364" w:rsidRDefault="0091518D">
        <w:pPr>
          <w:pStyle w:val="Footer"/>
        </w:pPr>
        <w:fldSimple w:instr=" PAGE   \* MERGEFORMAT ">
          <w:r w:rsidR="00A55A8D">
            <w:rPr>
              <w:noProof/>
            </w:rPr>
            <w:t>2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364" w:rsidRDefault="00FC4364" w:rsidP="00725803">
      <w:pPr>
        <w:spacing w:after="0"/>
      </w:pPr>
      <w:r>
        <w:separator/>
      </w:r>
    </w:p>
  </w:footnote>
  <w:footnote w:type="continuationSeparator" w:id="1">
    <w:p w:rsidR="00FC4364" w:rsidRDefault="00FC4364" w:rsidP="0072580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364" w:rsidRDefault="00FC4364">
    <w:pPr>
      <w:pStyle w:val="Header"/>
    </w:pPr>
    <w:r>
      <w:t>`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9"/>
    <w:multiLevelType w:val="singleLevel"/>
    <w:tmpl w:val="ABEADB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00F7500"/>
    <w:multiLevelType w:val="hybridMultilevel"/>
    <w:tmpl w:val="84C877F6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61049B6"/>
    <w:multiLevelType w:val="hybridMultilevel"/>
    <w:tmpl w:val="B030A9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0664CDD"/>
    <w:multiLevelType w:val="hybridMultilevel"/>
    <w:tmpl w:val="616A95D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1220667"/>
    <w:multiLevelType w:val="hybridMultilevel"/>
    <w:tmpl w:val="443C150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6C3835"/>
    <w:multiLevelType w:val="hybridMultilevel"/>
    <w:tmpl w:val="7F045C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0855651"/>
    <w:multiLevelType w:val="hybridMultilevel"/>
    <w:tmpl w:val="3B1298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7E0364"/>
    <w:multiLevelType w:val="hybridMultilevel"/>
    <w:tmpl w:val="7D4E9B0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8543FF6"/>
    <w:multiLevelType w:val="multilevel"/>
    <w:tmpl w:val="D2E2B388"/>
    <w:lvl w:ilvl="0">
      <w:start w:val="1"/>
      <w:numFmt w:val="bullet"/>
      <w:pStyle w:val="ListBullet"/>
      <w:lvlText w:val=""/>
      <w:lvlJc w:val="left"/>
      <w:pPr>
        <w:ind w:left="360" w:hanging="360"/>
      </w:pPr>
      <w:rPr>
        <w:rFonts w:ascii="Wingdings" w:hAnsi="Wingdings" w:hint="default"/>
        <w:color w:val="007FAB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7FAB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7FAB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7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423823C2"/>
    <w:multiLevelType w:val="hybridMultilevel"/>
    <w:tmpl w:val="1E564DFC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60433286"/>
    <w:multiLevelType w:val="hybridMultilevel"/>
    <w:tmpl w:val="193C8F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D35A12"/>
    <w:multiLevelType w:val="hybridMultilevel"/>
    <w:tmpl w:val="79844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BF5480"/>
    <w:multiLevelType w:val="hybridMultilevel"/>
    <w:tmpl w:val="DA906A02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ECC687F"/>
    <w:multiLevelType w:val="hybridMultilevel"/>
    <w:tmpl w:val="5A0606A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22954B0"/>
    <w:multiLevelType w:val="hybridMultilevel"/>
    <w:tmpl w:val="33AA74B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40D682D"/>
    <w:multiLevelType w:val="hybridMultilevel"/>
    <w:tmpl w:val="9A96FEC2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>
    <w:nsid w:val="7F163D7E"/>
    <w:multiLevelType w:val="hybridMultilevel"/>
    <w:tmpl w:val="F43EB8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7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4"/>
  </w:num>
  <w:num w:numId="14">
    <w:abstractNumId w:val="18"/>
  </w:num>
  <w:num w:numId="15">
    <w:abstractNumId w:val="20"/>
  </w:num>
  <w:num w:numId="16">
    <w:abstractNumId w:val="16"/>
  </w:num>
  <w:num w:numId="17">
    <w:abstractNumId w:val="16"/>
  </w:num>
  <w:num w:numId="18">
    <w:abstractNumId w:val="16"/>
  </w:num>
  <w:num w:numId="19">
    <w:abstractNumId w:val="9"/>
  </w:num>
  <w:num w:numId="20">
    <w:abstractNumId w:val="10"/>
  </w:num>
  <w:num w:numId="21">
    <w:abstractNumId w:val="21"/>
  </w:num>
  <w:num w:numId="22">
    <w:abstractNumId w:val="16"/>
  </w:num>
  <w:num w:numId="23">
    <w:abstractNumId w:val="14"/>
  </w:num>
  <w:num w:numId="24">
    <w:abstractNumId w:val="16"/>
  </w:num>
  <w:num w:numId="25">
    <w:abstractNumId w:val="16"/>
  </w:num>
  <w:num w:numId="26">
    <w:abstractNumId w:val="16"/>
  </w:num>
  <w:num w:numId="27">
    <w:abstractNumId w:val="15"/>
  </w:num>
  <w:num w:numId="28">
    <w:abstractNumId w:val="12"/>
  </w:num>
  <w:num w:numId="29">
    <w:abstractNumId w:val="23"/>
  </w:num>
  <w:num w:numId="30">
    <w:abstractNumId w:val="11"/>
  </w:num>
  <w:num w:numId="31">
    <w:abstractNumId w:val="13"/>
  </w:num>
  <w:num w:numId="32">
    <w:abstractNumId w:val="16"/>
  </w:num>
  <w:num w:numId="33">
    <w:abstractNumId w:val="16"/>
  </w:num>
  <w:num w:numId="34">
    <w:abstractNumId w:val="16"/>
  </w:num>
  <w:num w:numId="35">
    <w:abstractNumId w:val="19"/>
  </w:num>
  <w:num w:numId="36">
    <w:abstractNumId w:val="22"/>
  </w:num>
  <w:num w:numId="37">
    <w:abstractNumId w:val="16"/>
  </w:num>
  <w:num w:numId="38">
    <w:abstractNumId w:val="16"/>
  </w:num>
  <w:num w:numId="39">
    <w:abstractNumId w:val="16"/>
  </w:num>
  <w:num w:numId="40">
    <w:abstractNumId w:val="16"/>
  </w:num>
  <w:num w:numId="41">
    <w:abstractNumId w:val="16"/>
  </w:num>
  <w:num w:numId="42">
    <w:abstractNumId w:val="16"/>
  </w:num>
  <w:num w:numId="43">
    <w:abstractNumId w:val="16"/>
  </w:num>
  <w:num w:numId="44">
    <w:abstractNumId w:val="16"/>
  </w:num>
  <w:num w:numId="45">
    <w:abstractNumId w:val="16"/>
  </w:num>
  <w:num w:numId="46">
    <w:abstractNumId w:val="25"/>
  </w:num>
  <w:num w:numId="4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88065"/>
  </w:hdrShapeDefaults>
  <w:footnotePr>
    <w:footnote w:id="0"/>
    <w:footnote w:id="1"/>
  </w:footnotePr>
  <w:endnotePr>
    <w:endnote w:id="0"/>
    <w:endnote w:id="1"/>
  </w:endnotePr>
  <w:compat/>
  <w:rsids>
    <w:rsidRoot w:val="001E374B"/>
    <w:rsid w:val="000003A0"/>
    <w:rsid w:val="000004AD"/>
    <w:rsid w:val="00007D68"/>
    <w:rsid w:val="00017BAF"/>
    <w:rsid w:val="00025E77"/>
    <w:rsid w:val="00027312"/>
    <w:rsid w:val="00030F70"/>
    <w:rsid w:val="000645F2"/>
    <w:rsid w:val="0007340B"/>
    <w:rsid w:val="00082F03"/>
    <w:rsid w:val="000835A0"/>
    <w:rsid w:val="000934A2"/>
    <w:rsid w:val="000A40C2"/>
    <w:rsid w:val="000B199E"/>
    <w:rsid w:val="000B71D5"/>
    <w:rsid w:val="000C52C7"/>
    <w:rsid w:val="000D0BB9"/>
    <w:rsid w:val="000E03D3"/>
    <w:rsid w:val="00112DF1"/>
    <w:rsid w:val="00116E4F"/>
    <w:rsid w:val="00124DFF"/>
    <w:rsid w:val="00153693"/>
    <w:rsid w:val="001922F4"/>
    <w:rsid w:val="001A5AE3"/>
    <w:rsid w:val="001A74CB"/>
    <w:rsid w:val="001B0955"/>
    <w:rsid w:val="001B14E5"/>
    <w:rsid w:val="001B2BE5"/>
    <w:rsid w:val="001E374B"/>
    <w:rsid w:val="001E66D9"/>
    <w:rsid w:val="001F15D0"/>
    <w:rsid w:val="001F64C2"/>
    <w:rsid w:val="00204D60"/>
    <w:rsid w:val="00205A9F"/>
    <w:rsid w:val="00215336"/>
    <w:rsid w:val="00223D16"/>
    <w:rsid w:val="00227784"/>
    <w:rsid w:val="0023570D"/>
    <w:rsid w:val="0023705D"/>
    <w:rsid w:val="00250A31"/>
    <w:rsid w:val="00251C13"/>
    <w:rsid w:val="00252309"/>
    <w:rsid w:val="002755B6"/>
    <w:rsid w:val="002842D4"/>
    <w:rsid w:val="002922D0"/>
    <w:rsid w:val="002B48A4"/>
    <w:rsid w:val="002D2F72"/>
    <w:rsid w:val="002E0016"/>
    <w:rsid w:val="002F25C3"/>
    <w:rsid w:val="003022F0"/>
    <w:rsid w:val="003079F5"/>
    <w:rsid w:val="003202CE"/>
    <w:rsid w:val="003304C6"/>
    <w:rsid w:val="00340B03"/>
    <w:rsid w:val="00356EED"/>
    <w:rsid w:val="003642ED"/>
    <w:rsid w:val="00366953"/>
    <w:rsid w:val="00374BDC"/>
    <w:rsid w:val="00377171"/>
    <w:rsid w:val="00380AE7"/>
    <w:rsid w:val="00393239"/>
    <w:rsid w:val="003A6943"/>
    <w:rsid w:val="003D31D0"/>
    <w:rsid w:val="003E1769"/>
    <w:rsid w:val="003F154D"/>
    <w:rsid w:val="00410BA2"/>
    <w:rsid w:val="00424E85"/>
    <w:rsid w:val="004311DF"/>
    <w:rsid w:val="00432578"/>
    <w:rsid w:val="00434074"/>
    <w:rsid w:val="00443F5E"/>
    <w:rsid w:val="00460D5F"/>
    <w:rsid w:val="00463C3B"/>
    <w:rsid w:val="00475E81"/>
    <w:rsid w:val="004931B9"/>
    <w:rsid w:val="004937AE"/>
    <w:rsid w:val="004A1ED7"/>
    <w:rsid w:val="004A52AC"/>
    <w:rsid w:val="004B266D"/>
    <w:rsid w:val="004B435F"/>
    <w:rsid w:val="004B47FD"/>
    <w:rsid w:val="004B549D"/>
    <w:rsid w:val="004B5BA9"/>
    <w:rsid w:val="004D1C06"/>
    <w:rsid w:val="004E231F"/>
    <w:rsid w:val="004E2970"/>
    <w:rsid w:val="005026DD"/>
    <w:rsid w:val="0050627B"/>
    <w:rsid w:val="00510C39"/>
    <w:rsid w:val="00513EFC"/>
    <w:rsid w:val="0052113B"/>
    <w:rsid w:val="00526B3B"/>
    <w:rsid w:val="005470CD"/>
    <w:rsid w:val="005474AD"/>
    <w:rsid w:val="00555175"/>
    <w:rsid w:val="00560BF1"/>
    <w:rsid w:val="00564951"/>
    <w:rsid w:val="005705A8"/>
    <w:rsid w:val="00573BF9"/>
    <w:rsid w:val="00575B9B"/>
    <w:rsid w:val="005A4A49"/>
    <w:rsid w:val="005B1D68"/>
    <w:rsid w:val="005B6E94"/>
    <w:rsid w:val="005C15C6"/>
    <w:rsid w:val="005D1D2B"/>
    <w:rsid w:val="005D7B6D"/>
    <w:rsid w:val="006047F5"/>
    <w:rsid w:val="00607EE7"/>
    <w:rsid w:val="00611B37"/>
    <w:rsid w:val="00616FC1"/>
    <w:rsid w:val="006252B4"/>
    <w:rsid w:val="00646BA2"/>
    <w:rsid w:val="006477DB"/>
    <w:rsid w:val="006607AA"/>
    <w:rsid w:val="00675EA0"/>
    <w:rsid w:val="0068154F"/>
    <w:rsid w:val="006B595F"/>
    <w:rsid w:val="006B69EB"/>
    <w:rsid w:val="006B7E17"/>
    <w:rsid w:val="006C08A0"/>
    <w:rsid w:val="006C47D8"/>
    <w:rsid w:val="006C5939"/>
    <w:rsid w:val="006D2D08"/>
    <w:rsid w:val="006E0240"/>
    <w:rsid w:val="006E5E0D"/>
    <w:rsid w:val="006E6EFB"/>
    <w:rsid w:val="006F22E3"/>
    <w:rsid w:val="006F26A2"/>
    <w:rsid w:val="006F6F6E"/>
    <w:rsid w:val="0070237E"/>
    <w:rsid w:val="00702A8D"/>
    <w:rsid w:val="00703714"/>
    <w:rsid w:val="00720183"/>
    <w:rsid w:val="00725803"/>
    <w:rsid w:val="00725CB5"/>
    <w:rsid w:val="007307A3"/>
    <w:rsid w:val="00752315"/>
    <w:rsid w:val="00773218"/>
    <w:rsid w:val="007A149F"/>
    <w:rsid w:val="007B4CE0"/>
    <w:rsid w:val="007B7FFB"/>
    <w:rsid w:val="007C20C0"/>
    <w:rsid w:val="008062A9"/>
    <w:rsid w:val="008129F4"/>
    <w:rsid w:val="008212A1"/>
    <w:rsid w:val="00823494"/>
    <w:rsid w:val="00824F38"/>
    <w:rsid w:val="00831482"/>
    <w:rsid w:val="00833EB9"/>
    <w:rsid w:val="008421C6"/>
    <w:rsid w:val="00842758"/>
    <w:rsid w:val="00857A14"/>
    <w:rsid w:val="00857E6B"/>
    <w:rsid w:val="00870EEB"/>
    <w:rsid w:val="008752DE"/>
    <w:rsid w:val="008968C4"/>
    <w:rsid w:val="008D02B1"/>
    <w:rsid w:val="008D41BD"/>
    <w:rsid w:val="008D7C1C"/>
    <w:rsid w:val="008E7106"/>
    <w:rsid w:val="008F47C0"/>
    <w:rsid w:val="0091518D"/>
    <w:rsid w:val="0092291B"/>
    <w:rsid w:val="00932D92"/>
    <w:rsid w:val="00943FD3"/>
    <w:rsid w:val="0095272C"/>
    <w:rsid w:val="00964644"/>
    <w:rsid w:val="009651F5"/>
    <w:rsid w:val="00966932"/>
    <w:rsid w:val="00972024"/>
    <w:rsid w:val="00975FF5"/>
    <w:rsid w:val="009A0C6A"/>
    <w:rsid w:val="009A2CA7"/>
    <w:rsid w:val="009B19D4"/>
    <w:rsid w:val="009B7496"/>
    <w:rsid w:val="009C4B05"/>
    <w:rsid w:val="009C5173"/>
    <w:rsid w:val="009D5CC7"/>
    <w:rsid w:val="009F04D2"/>
    <w:rsid w:val="009F2BA7"/>
    <w:rsid w:val="009F6DA0"/>
    <w:rsid w:val="00A01182"/>
    <w:rsid w:val="00A0612C"/>
    <w:rsid w:val="00A06992"/>
    <w:rsid w:val="00A07DF1"/>
    <w:rsid w:val="00A179E9"/>
    <w:rsid w:val="00A347AB"/>
    <w:rsid w:val="00A54216"/>
    <w:rsid w:val="00A55A8D"/>
    <w:rsid w:val="00A65435"/>
    <w:rsid w:val="00A66B42"/>
    <w:rsid w:val="00A87CA0"/>
    <w:rsid w:val="00AB052D"/>
    <w:rsid w:val="00AB2A37"/>
    <w:rsid w:val="00AD13CB"/>
    <w:rsid w:val="00AD3FD8"/>
    <w:rsid w:val="00AF6E83"/>
    <w:rsid w:val="00B246C9"/>
    <w:rsid w:val="00B370A8"/>
    <w:rsid w:val="00B40523"/>
    <w:rsid w:val="00B50361"/>
    <w:rsid w:val="00B53240"/>
    <w:rsid w:val="00B55EEB"/>
    <w:rsid w:val="00B63C26"/>
    <w:rsid w:val="00B725A7"/>
    <w:rsid w:val="00B7413A"/>
    <w:rsid w:val="00BC7376"/>
    <w:rsid w:val="00BD669A"/>
    <w:rsid w:val="00BE0B33"/>
    <w:rsid w:val="00BE117E"/>
    <w:rsid w:val="00BF42E1"/>
    <w:rsid w:val="00C13F2B"/>
    <w:rsid w:val="00C244E4"/>
    <w:rsid w:val="00C2681C"/>
    <w:rsid w:val="00C32577"/>
    <w:rsid w:val="00C326C1"/>
    <w:rsid w:val="00C35E20"/>
    <w:rsid w:val="00C43D65"/>
    <w:rsid w:val="00C5091D"/>
    <w:rsid w:val="00C602A3"/>
    <w:rsid w:val="00C650BF"/>
    <w:rsid w:val="00C67959"/>
    <w:rsid w:val="00C74C42"/>
    <w:rsid w:val="00C758EE"/>
    <w:rsid w:val="00C76225"/>
    <w:rsid w:val="00C84833"/>
    <w:rsid w:val="00C9044F"/>
    <w:rsid w:val="00CA2369"/>
    <w:rsid w:val="00CF3CDE"/>
    <w:rsid w:val="00CF459B"/>
    <w:rsid w:val="00D02629"/>
    <w:rsid w:val="00D1329A"/>
    <w:rsid w:val="00D2420D"/>
    <w:rsid w:val="00D30382"/>
    <w:rsid w:val="00D413F9"/>
    <w:rsid w:val="00D44E50"/>
    <w:rsid w:val="00D473CE"/>
    <w:rsid w:val="00D90060"/>
    <w:rsid w:val="00D92B95"/>
    <w:rsid w:val="00D930F4"/>
    <w:rsid w:val="00D967E6"/>
    <w:rsid w:val="00E026D6"/>
    <w:rsid w:val="00E03F71"/>
    <w:rsid w:val="00E12781"/>
    <w:rsid w:val="00E154B5"/>
    <w:rsid w:val="00E16E26"/>
    <w:rsid w:val="00E170E6"/>
    <w:rsid w:val="00E232D4"/>
    <w:rsid w:val="00E232F0"/>
    <w:rsid w:val="00E253A6"/>
    <w:rsid w:val="00E347BF"/>
    <w:rsid w:val="00E42736"/>
    <w:rsid w:val="00E52791"/>
    <w:rsid w:val="00E67936"/>
    <w:rsid w:val="00E77546"/>
    <w:rsid w:val="00E83195"/>
    <w:rsid w:val="00E8525A"/>
    <w:rsid w:val="00E86D1E"/>
    <w:rsid w:val="00E9714A"/>
    <w:rsid w:val="00E97C26"/>
    <w:rsid w:val="00EA1251"/>
    <w:rsid w:val="00EA5B16"/>
    <w:rsid w:val="00EB6060"/>
    <w:rsid w:val="00EC1BE0"/>
    <w:rsid w:val="00EC40B4"/>
    <w:rsid w:val="00EE6DCE"/>
    <w:rsid w:val="00EF3EF9"/>
    <w:rsid w:val="00F00A4F"/>
    <w:rsid w:val="00F02942"/>
    <w:rsid w:val="00F031D4"/>
    <w:rsid w:val="00F03A8A"/>
    <w:rsid w:val="00F14F4C"/>
    <w:rsid w:val="00F16D76"/>
    <w:rsid w:val="00F20C76"/>
    <w:rsid w:val="00F26705"/>
    <w:rsid w:val="00F33CD8"/>
    <w:rsid w:val="00F433BA"/>
    <w:rsid w:val="00F45019"/>
    <w:rsid w:val="00F455F4"/>
    <w:rsid w:val="00F775AA"/>
    <w:rsid w:val="00F94D99"/>
    <w:rsid w:val="00FB531D"/>
    <w:rsid w:val="00FC4364"/>
    <w:rsid w:val="00FD11DE"/>
    <w:rsid w:val="00FD1DE2"/>
    <w:rsid w:val="00FE0E04"/>
    <w:rsid w:val="00FF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List Number" w:semiHidden="0" w:uiPriority="11" w:unhideWhenUsed="0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970"/>
  </w:style>
  <w:style w:type="paragraph" w:styleId="Heading1">
    <w:name w:val="heading 1"/>
    <w:aliases w:val="Profetional specialization"/>
    <w:basedOn w:val="Normal"/>
    <w:link w:val="Heading1Char"/>
    <w:uiPriority w:val="9"/>
    <w:qFormat/>
    <w:rsid w:val="0052113B"/>
    <w:pPr>
      <w:pBdr>
        <w:top w:val="single" w:sz="4" w:space="3" w:color="A6A6A6" w:themeColor="background1" w:themeShade="A6"/>
      </w:pBdr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E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F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0AE7"/>
  </w:style>
  <w:style w:type="paragraph" w:styleId="Footer">
    <w:name w:val="footer"/>
    <w:basedOn w:val="Normal"/>
    <w:link w:val="FooterChar"/>
    <w:uiPriority w:val="99"/>
    <w:unhideWhenUsed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0AE7"/>
  </w:style>
  <w:style w:type="character" w:customStyle="1" w:styleId="Heading1Char">
    <w:name w:val="Heading 1 Char"/>
    <w:aliases w:val="Profetional specialization Char"/>
    <w:basedOn w:val="DefaultParagraphFont"/>
    <w:link w:val="Heading1"/>
    <w:uiPriority w:val="9"/>
    <w:rsid w:val="0052113B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ListBullet">
    <w:name w:val="List Bullet"/>
    <w:basedOn w:val="Normal"/>
    <w:uiPriority w:val="10"/>
    <w:qFormat/>
    <w:rsid w:val="00BC7376"/>
    <w:pPr>
      <w:numPr>
        <w:numId w:val="1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2113B"/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2113B"/>
    <w:rPr>
      <w:rFonts w:eastAsiaTheme="majorEastAsia" w:cstheme="majorBidi"/>
      <w:caps/>
      <w:szCs w:val="24"/>
    </w:rPr>
  </w:style>
  <w:style w:type="paragraph" w:styleId="Title">
    <w:name w:val="Title"/>
    <w:basedOn w:val="Normal"/>
    <w:link w:val="TitleChar"/>
    <w:uiPriority w:val="1"/>
    <w:qFormat/>
    <w:rsid w:val="0052113B"/>
    <w:pPr>
      <w:spacing w:after="0" w:line="216" w:lineRule="auto"/>
      <w:contextualSpacing/>
    </w:pPr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2113B"/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4E2970"/>
    <w:pPr>
      <w:spacing w:before="40" w:after="0"/>
      <w:contextualSpacing/>
      <w:jc w:val="right"/>
    </w:p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4D2"/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ListNumber">
    <w:name w:val="List Number"/>
    <w:basedOn w:val="Normal"/>
    <w:uiPriority w:val="11"/>
    <w:qFormat/>
    <w:rsid w:val="00BC7376"/>
    <w:pPr>
      <w:numPr>
        <w:numId w:val="6"/>
      </w:numPr>
      <w:contextualSpacing/>
    </w:pPr>
  </w:style>
  <w:style w:type="character" w:styleId="Emphasis">
    <w:name w:val="Emphasis"/>
    <w:basedOn w:val="DefaultParagraphFont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922D0"/>
    <w:rPr>
      <w:rFonts w:eastAsiaTheme="minorEastAsia"/>
      <w:color w:val="5A5A5A" w:themeColor="text1" w:themeTint="A5"/>
    </w:rPr>
  </w:style>
  <w:style w:type="character" w:styleId="BookTitle">
    <w:name w:val="Book Title"/>
    <w:basedOn w:val="DefaultParagraphFont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 w:themeColor="accent1"/>
        <w:bottom w:val="single" w:sz="4" w:space="10" w:color="007FAB" w:themeColor="accent1"/>
      </w:pBdr>
      <w:spacing w:before="360" w:after="360"/>
      <w:jc w:val="center"/>
    </w:pPr>
    <w:rPr>
      <w:i/>
      <w:iCs/>
      <w:color w:val="007FA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922D0"/>
    <w:rPr>
      <w:i/>
      <w:iCs/>
      <w:color w:val="007FA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922D0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2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2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2D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themeColor="accent1" w:frame="1"/>
        <w:left w:val="single" w:sz="2" w:space="10" w:color="007FAB" w:themeColor="accent1" w:frame="1"/>
        <w:bottom w:val="single" w:sz="2" w:space="10" w:color="007FAB" w:themeColor="accent1" w:frame="1"/>
        <w:right w:val="single" w:sz="2" w:space="10" w:color="007FAB" w:themeColor="accent1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C47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47D8"/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C47D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customStyle="1" w:styleId="ColorfulGrid1">
    <w:name w:val="Colorful Grid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customStyle="1" w:styleId="ColorfulList1">
    <w:name w:val="Colorful List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ColorfulShading1">
    <w:name w:val="Colorful Shading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B66" w:themeColor="accent1" w:themeShade="99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A2B4C" w:themeColor="accent2" w:themeShade="99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65445" w:themeColor="accent4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55" w:themeColor="accent3" w:themeShade="99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17A8E" w:themeColor="accent3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33229" w:themeColor="accent4" w:themeShade="99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2319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150F" w:themeColor="accent6" w:themeShade="99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DarkList1">
    <w:name w:val="Dark List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basedOn w:val="DefaultParagraphFont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C47D8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7DBFF" w:themeColor="accent1" w:themeTint="66"/>
        <w:left w:val="single" w:sz="4" w:space="0" w:color="77DBFF" w:themeColor="accent1" w:themeTint="66"/>
        <w:bottom w:val="single" w:sz="4" w:space="0" w:color="77DBFF" w:themeColor="accent1" w:themeTint="66"/>
        <w:right w:val="single" w:sz="4" w:space="0" w:color="77DBFF" w:themeColor="accent1" w:themeTint="66"/>
        <w:insideH w:val="single" w:sz="4" w:space="0" w:color="77DBFF" w:themeColor="accent1" w:themeTint="66"/>
        <w:insideV w:val="single" w:sz="4" w:space="0" w:color="77DBF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EB6EE" w:themeColor="accent2" w:themeTint="66"/>
        <w:left w:val="single" w:sz="4" w:space="0" w:color="7EB6EE" w:themeColor="accent2" w:themeTint="66"/>
        <w:bottom w:val="single" w:sz="4" w:space="0" w:color="7EB6EE" w:themeColor="accent2" w:themeTint="66"/>
        <w:right w:val="single" w:sz="4" w:space="0" w:color="7EB6EE" w:themeColor="accent2" w:themeTint="66"/>
        <w:insideH w:val="single" w:sz="4" w:space="0" w:color="7EB6EE" w:themeColor="accent2" w:themeTint="66"/>
        <w:insideV w:val="single" w:sz="4" w:space="0" w:color="7EB6E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DE8FE" w:themeColor="accent3" w:themeTint="66"/>
        <w:left w:val="single" w:sz="4" w:space="0" w:color="6DE8FE" w:themeColor="accent3" w:themeTint="66"/>
        <w:bottom w:val="single" w:sz="4" w:space="0" w:color="6DE8FE" w:themeColor="accent3" w:themeTint="66"/>
        <w:right w:val="single" w:sz="4" w:space="0" w:color="6DE8FE" w:themeColor="accent3" w:themeTint="66"/>
        <w:insideH w:val="single" w:sz="4" w:space="0" w:color="6DE8FE" w:themeColor="accent3" w:themeTint="66"/>
        <w:insideV w:val="single" w:sz="4" w:space="0" w:color="6DE8FE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BFBDB0" w:themeColor="accent4" w:themeTint="66"/>
        <w:left w:val="single" w:sz="4" w:space="0" w:color="BFBDB0" w:themeColor="accent4" w:themeTint="66"/>
        <w:bottom w:val="single" w:sz="4" w:space="0" w:color="BFBDB0" w:themeColor="accent4" w:themeTint="66"/>
        <w:right w:val="single" w:sz="4" w:space="0" w:color="BFBDB0" w:themeColor="accent4" w:themeTint="66"/>
        <w:insideH w:val="single" w:sz="4" w:space="0" w:color="BFBDB0" w:themeColor="accent4" w:themeTint="66"/>
        <w:insideV w:val="single" w:sz="4" w:space="0" w:color="BFBDB0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E968F" w:themeColor="accent6" w:themeTint="66"/>
        <w:left w:val="single" w:sz="4" w:space="0" w:color="EE968F" w:themeColor="accent6" w:themeTint="66"/>
        <w:bottom w:val="single" w:sz="4" w:space="0" w:color="EE968F" w:themeColor="accent6" w:themeTint="66"/>
        <w:right w:val="single" w:sz="4" w:space="0" w:color="EE968F" w:themeColor="accent6" w:themeTint="66"/>
        <w:insideH w:val="single" w:sz="4" w:space="0" w:color="EE968F" w:themeColor="accent6" w:themeTint="66"/>
        <w:insideV w:val="single" w:sz="4" w:space="0" w:color="EE968F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33CAFF" w:themeColor="accent1" w:themeTint="99"/>
        <w:bottom w:val="single" w:sz="2" w:space="0" w:color="33CAFF" w:themeColor="accent1" w:themeTint="99"/>
        <w:insideH w:val="single" w:sz="2" w:space="0" w:color="33CAFF" w:themeColor="accent1" w:themeTint="99"/>
        <w:insideV w:val="single" w:sz="2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33CA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3D91E5" w:themeColor="accent2" w:themeTint="99"/>
        <w:bottom w:val="single" w:sz="2" w:space="0" w:color="3D91E5" w:themeColor="accent2" w:themeTint="99"/>
        <w:insideH w:val="single" w:sz="2" w:space="0" w:color="3D91E5" w:themeColor="accent2" w:themeTint="99"/>
        <w:insideV w:val="single" w:sz="2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3D91E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24DDFD" w:themeColor="accent3" w:themeTint="99"/>
        <w:bottom w:val="single" w:sz="2" w:space="0" w:color="24DDFD" w:themeColor="accent3" w:themeTint="99"/>
        <w:insideH w:val="single" w:sz="2" w:space="0" w:color="24DDFD" w:themeColor="accent3" w:themeTint="99"/>
        <w:insideV w:val="single" w:sz="2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24DDF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A09D88" w:themeColor="accent4" w:themeTint="99"/>
        <w:bottom w:val="single" w:sz="2" w:space="0" w:color="A09D88" w:themeColor="accent4" w:themeTint="99"/>
        <w:insideH w:val="single" w:sz="2" w:space="0" w:color="A09D88" w:themeColor="accent4" w:themeTint="99"/>
        <w:insideV w:val="single" w:sz="2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09D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E56258" w:themeColor="accent6" w:themeTint="99"/>
        <w:bottom w:val="single" w:sz="2" w:space="0" w:color="E56258" w:themeColor="accent6" w:themeTint="99"/>
        <w:insideH w:val="single" w:sz="2" w:space="0" w:color="E56258" w:themeColor="accent6" w:themeTint="99"/>
        <w:insideV w:val="single" w:sz="2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5625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6C47D8"/>
    <w:rPr>
      <w:rFonts w:asciiTheme="majorHAnsi" w:eastAsiaTheme="majorEastAsia" w:hAnsiTheme="majorHAnsi" w:cstheme="majorBidi"/>
      <w:color w:val="005E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7D8"/>
    <w:rPr>
      <w:rFonts w:asciiTheme="majorHAnsi" w:eastAsiaTheme="majorEastAsia" w:hAnsiTheme="majorHAnsi" w:cstheme="majorBidi"/>
      <w:color w:val="003F5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7D8"/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C47D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6C47D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C47D8"/>
    <w:rPr>
      <w:color w:val="03618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C47D8"/>
    <w:rPr>
      <w:i/>
      <w:iCs/>
      <w:color w:val="007FAB" w:themeColor="accent1"/>
    </w:rPr>
  </w:style>
  <w:style w:type="table" w:customStyle="1" w:styleId="LightGrid1">
    <w:name w:val="Light Grid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1">
    <w:name w:val="Light Grid - Accent 1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1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1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1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1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1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</w:tcPr>
    </w:tblStylePr>
  </w:style>
  <w:style w:type="table" w:customStyle="1" w:styleId="LightList1">
    <w:name w:val="Light List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11">
    <w:name w:val="Light List - Accent 1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</w:style>
  <w:style w:type="table" w:customStyle="1" w:styleId="LightShading1">
    <w:name w:val="Light Shading1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8" w:space="0" w:color="007FAB" w:themeColor="accent1"/>
        <w:bottom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8" w:space="0" w:color="114980" w:themeColor="accent2"/>
        <w:bottom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8" w:space="0" w:color="017A8E" w:themeColor="accent3"/>
        <w:bottom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8" w:space="0" w:color="565445" w:themeColor="accent4"/>
        <w:bottom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8" w:space="0" w:color="A52319" w:themeColor="accent6"/>
        <w:bottom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C47D8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bottom w:val="single" w:sz="4" w:space="0" w:color="33CAFF" w:themeColor="accent1" w:themeTint="99"/>
        <w:insideH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bottom w:val="single" w:sz="4" w:space="0" w:color="3D91E5" w:themeColor="accent2" w:themeTint="99"/>
        <w:insideH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bottom w:val="single" w:sz="4" w:space="0" w:color="24DDFD" w:themeColor="accent3" w:themeTint="99"/>
        <w:insideH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bottom w:val="single" w:sz="4" w:space="0" w:color="A09D88" w:themeColor="accent4" w:themeTint="99"/>
        <w:insideH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bottom w:val="single" w:sz="4" w:space="0" w:color="E56258" w:themeColor="accent6" w:themeTint="99"/>
        <w:insideH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07FAB" w:themeColor="accent1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FAB" w:themeColor="accent1"/>
          <w:right w:val="single" w:sz="4" w:space="0" w:color="007FAB" w:themeColor="accent1"/>
        </w:tcBorders>
      </w:tcPr>
    </w:tblStylePr>
    <w:tblStylePr w:type="band1Horz">
      <w:tblPr/>
      <w:tcPr>
        <w:tcBorders>
          <w:top w:val="single" w:sz="4" w:space="0" w:color="007FAB" w:themeColor="accent1"/>
          <w:bottom w:val="single" w:sz="4" w:space="0" w:color="007FA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 w:themeColor="accent1"/>
          <w:left w:val="nil"/>
        </w:tcBorders>
      </w:tcPr>
    </w:tblStylePr>
    <w:tblStylePr w:type="swCell">
      <w:tblPr/>
      <w:tcPr>
        <w:tcBorders>
          <w:top w:val="double" w:sz="4" w:space="0" w:color="007FAB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14980" w:themeColor="accent2"/>
          <w:right w:val="single" w:sz="4" w:space="0" w:color="114980" w:themeColor="accent2"/>
        </w:tcBorders>
      </w:tcPr>
    </w:tblStylePr>
    <w:tblStylePr w:type="band1Horz">
      <w:tblPr/>
      <w:tcPr>
        <w:tcBorders>
          <w:top w:val="single" w:sz="4" w:space="0" w:color="114980" w:themeColor="accent2"/>
          <w:bottom w:val="single" w:sz="4" w:space="0" w:color="11498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 w:themeColor="accent2"/>
          <w:left w:val="nil"/>
        </w:tcBorders>
      </w:tcPr>
    </w:tblStylePr>
    <w:tblStylePr w:type="swCell">
      <w:tblPr/>
      <w:tcPr>
        <w:tcBorders>
          <w:top w:val="double" w:sz="4" w:space="0" w:color="114980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17A8E" w:themeColor="accent3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17A8E" w:themeColor="accent3"/>
          <w:right w:val="single" w:sz="4" w:space="0" w:color="017A8E" w:themeColor="accent3"/>
        </w:tcBorders>
      </w:tcPr>
    </w:tblStylePr>
    <w:tblStylePr w:type="band1Horz">
      <w:tblPr/>
      <w:tcPr>
        <w:tcBorders>
          <w:top w:val="single" w:sz="4" w:space="0" w:color="017A8E" w:themeColor="accent3"/>
          <w:bottom w:val="single" w:sz="4" w:space="0" w:color="017A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 w:themeColor="accent3"/>
          <w:left w:val="nil"/>
        </w:tcBorders>
      </w:tcPr>
    </w:tblStylePr>
    <w:tblStylePr w:type="swCell">
      <w:tblPr/>
      <w:tcPr>
        <w:tcBorders>
          <w:top w:val="double" w:sz="4" w:space="0" w:color="017A8E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565445" w:themeColor="accent4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5445" w:themeColor="accent4"/>
          <w:right w:val="single" w:sz="4" w:space="0" w:color="565445" w:themeColor="accent4"/>
        </w:tcBorders>
      </w:tcPr>
    </w:tblStylePr>
    <w:tblStylePr w:type="band1Horz">
      <w:tblPr/>
      <w:tcPr>
        <w:tcBorders>
          <w:top w:val="single" w:sz="4" w:space="0" w:color="565445" w:themeColor="accent4"/>
          <w:bottom w:val="single" w:sz="4" w:space="0" w:color="56544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 w:themeColor="accent4"/>
          <w:left w:val="nil"/>
        </w:tcBorders>
      </w:tcPr>
    </w:tblStylePr>
    <w:tblStylePr w:type="swCell">
      <w:tblPr/>
      <w:tcPr>
        <w:tcBorders>
          <w:top w:val="double" w:sz="4" w:space="0" w:color="565445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52319" w:themeColor="accent6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2319" w:themeColor="accent6"/>
          <w:right w:val="single" w:sz="4" w:space="0" w:color="A52319" w:themeColor="accent6"/>
        </w:tcBorders>
      </w:tcPr>
    </w:tblStylePr>
    <w:tblStylePr w:type="band1Horz">
      <w:tblPr/>
      <w:tcPr>
        <w:tcBorders>
          <w:top w:val="single" w:sz="4" w:space="0" w:color="A52319" w:themeColor="accent6"/>
          <w:bottom w:val="single" w:sz="4" w:space="0" w:color="A523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 w:themeColor="accent6"/>
          <w:left w:val="nil"/>
        </w:tcBorders>
      </w:tcPr>
    </w:tblStylePr>
    <w:tblStylePr w:type="swCell">
      <w:tblPr/>
      <w:tcPr>
        <w:tcBorders>
          <w:top w:val="double" w:sz="4" w:space="0" w:color="A52319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7FAB" w:themeColor="accent1"/>
        <w:left w:val="single" w:sz="24" w:space="0" w:color="007FAB" w:themeColor="accent1"/>
        <w:bottom w:val="single" w:sz="24" w:space="0" w:color="007FAB" w:themeColor="accent1"/>
        <w:right w:val="single" w:sz="2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24" w:space="0" w:color="114980" w:themeColor="accent2"/>
        <w:bottom w:val="single" w:sz="24" w:space="0" w:color="114980" w:themeColor="accent2"/>
        <w:right w:val="single" w:sz="2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17A8E" w:themeColor="accent3"/>
        <w:left w:val="single" w:sz="24" w:space="0" w:color="017A8E" w:themeColor="accent3"/>
        <w:bottom w:val="single" w:sz="24" w:space="0" w:color="017A8E" w:themeColor="accent3"/>
        <w:right w:val="single" w:sz="2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565445" w:themeColor="accent4"/>
        <w:left w:val="single" w:sz="24" w:space="0" w:color="565445" w:themeColor="accent4"/>
        <w:bottom w:val="single" w:sz="24" w:space="0" w:color="565445" w:themeColor="accent4"/>
        <w:right w:val="single" w:sz="2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2319" w:themeColor="accent6"/>
        <w:left w:val="single" w:sz="24" w:space="0" w:color="A52319" w:themeColor="accent6"/>
        <w:bottom w:val="single" w:sz="24" w:space="0" w:color="A52319" w:themeColor="accent6"/>
        <w:right w:val="single" w:sz="2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007FAB" w:themeColor="accent1"/>
        <w:bottom w:val="single" w:sz="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7FA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114980" w:themeColor="accent2"/>
        <w:bottom w:val="single" w:sz="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1498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017A8E" w:themeColor="accent3"/>
        <w:bottom w:val="single" w:sz="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17A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565445" w:themeColor="accent4"/>
        <w:bottom w:val="single" w:sz="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6544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7E314C" w:themeColor="accent5"/>
        <w:bottom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A52319" w:themeColor="accent6"/>
        <w:bottom w:val="single" w:sz="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23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FA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FA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FA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FA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1498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1498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1498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1498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17A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17A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17A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17A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544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544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544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544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231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231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231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231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MediumGrid11">
    <w:name w:val="Medium Grid 1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  <w:insideV w:val="single" w:sz="8" w:space="0" w:color="01BDF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  <w:insideV w:val="single" w:sz="8" w:space="0" w:color="1B76D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  <w:insideV w:val="single" w:sz="8" w:space="0" w:color="01C7E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  <w:insideV w:val="single" w:sz="8" w:space="0" w:color="87846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  <w:insideV w:val="single" w:sz="8" w:space="0" w:color="DF3A2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customStyle="1" w:styleId="MediumGrid21">
    <w:name w:val="Medium Grid 2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sz="6" w:space="0" w:color="007FAB" w:themeColor="accent1"/>
          <w:insideV w:val="single" w:sz="6" w:space="0" w:color="007FAB" w:themeColor="accent1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sz="6" w:space="0" w:color="114980" w:themeColor="accent2"/>
          <w:insideV w:val="single" w:sz="6" w:space="0" w:color="114980" w:themeColor="accent2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sz="6" w:space="0" w:color="017A8E" w:themeColor="accent3"/>
          <w:insideV w:val="single" w:sz="6" w:space="0" w:color="017A8E" w:themeColor="accent3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sz="6" w:space="0" w:color="565445" w:themeColor="accent4"/>
          <w:insideV w:val="single" w:sz="6" w:space="0" w:color="565445" w:themeColor="accent4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sz="6" w:space="0" w:color="A52319" w:themeColor="accent6"/>
          <w:insideV w:val="single" w:sz="6" w:space="0" w:color="A52319" w:themeColor="accent6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1">
    <w:name w:val="Medium Grid 3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6D3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EA4E9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9E3F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AD9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7C74" w:themeFill="accent6" w:themeFillTint="7F"/>
      </w:tcPr>
    </w:tblStylePr>
  </w:style>
  <w:style w:type="table" w:customStyle="1" w:styleId="MediumList11">
    <w:name w:val="Medium List 1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-Accent11">
    <w:name w:val="Medium List 1 - Accent 1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bottom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FAB" w:themeColor="accen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bottom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14980" w:themeColor="accent2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bottom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17A8E" w:themeColor="accent3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bottom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5445" w:themeColor="accent4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bottom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2319" w:themeColor="accent6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customStyle="1" w:styleId="MediumList21">
    <w:name w:val="Medium List 2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FA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1498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17A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544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231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Shading11">
    <w:name w:val="Medium Shading 1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C47D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customStyle="1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basedOn w:val="DefaultParagraphFont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6C47D8"/>
    <w:pPr>
      <w:spacing w:after="0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4"/>
    <w:qFormat/>
    <w:rsid w:val="007307A3"/>
    <w:pPr>
      <w:spacing w:after="40"/>
      <w:jc w:val="center"/>
    </w:pPr>
    <w:rPr>
      <w:color w:val="4C4C4C" w:themeColor="text2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ili\AppData\Roaming\Microsoft\Templates\Balanced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B74549C4E3C423EA6A624AB5F63B5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1B661-F585-41EF-8217-8FA82AB62696}"/>
      </w:docPartPr>
      <w:docPartBody>
        <w:p w:rsidR="00E851D2" w:rsidRDefault="00E851D2" w:rsidP="00E851D2">
          <w:pPr>
            <w:pStyle w:val="DB74549C4E3C423EA6A624AB5F63B5B3"/>
          </w:pPr>
          <w:r w:rsidRPr="0070237E">
            <w:t>Education</w:t>
          </w:r>
        </w:p>
      </w:docPartBody>
    </w:docPart>
    <w:docPart>
      <w:docPartPr>
        <w:name w:val="340489A88E3C4FC28A5B1536840304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16AAD-09A2-497F-9BB6-D98D7F4085F3}"/>
      </w:docPartPr>
      <w:docPartBody>
        <w:p w:rsidR="00420EDB" w:rsidRDefault="00514D59" w:rsidP="00514D59">
          <w:pPr>
            <w:pStyle w:val="340489A88E3C4FC28A5B1536840304B4"/>
          </w:pPr>
          <w:r>
            <w:t>First Name</w:t>
          </w:r>
        </w:p>
      </w:docPartBody>
    </w:docPart>
    <w:docPart>
      <w:docPartPr>
        <w:name w:val="C7DB00C63BC046B899355F7329471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30E50-AB84-4A47-B62D-34A87358B4CA}"/>
      </w:docPartPr>
      <w:docPartBody>
        <w:p w:rsidR="00420EDB" w:rsidRDefault="00514D59" w:rsidP="00514D59">
          <w:pPr>
            <w:pStyle w:val="C7DB00C63BC046B899355F7329471331"/>
          </w:pPr>
          <w:r w:rsidRPr="009D0878">
            <w:t>Address</w:t>
          </w:r>
        </w:p>
      </w:docPartBody>
    </w:docPart>
    <w:docPart>
      <w:docPartPr>
        <w:name w:val="C049597EFD884577AF78990079606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92875-5067-45FF-8885-2B773E72A953}"/>
      </w:docPartPr>
      <w:docPartBody>
        <w:p w:rsidR="00420EDB" w:rsidRDefault="00514D59" w:rsidP="00514D59">
          <w:pPr>
            <w:pStyle w:val="C049597EFD884577AF78990079606DF3"/>
          </w:pPr>
          <w:r w:rsidRPr="009D0878">
            <w:t>Phone</w:t>
          </w:r>
        </w:p>
      </w:docPartBody>
    </w:docPart>
    <w:docPart>
      <w:docPartPr>
        <w:name w:val="1DE6BACE3E384950A987F957E5444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CD989-CD0D-43D4-A55D-D73195A6FC13}"/>
      </w:docPartPr>
      <w:docPartBody>
        <w:p w:rsidR="00420EDB" w:rsidRDefault="00514D59" w:rsidP="00514D59">
          <w:pPr>
            <w:pStyle w:val="1DE6BACE3E384950A987F957E5444C5F"/>
          </w:pPr>
          <w:r w:rsidRPr="009D0878">
            <w:t>Email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02D5D"/>
    <w:rsid w:val="00017975"/>
    <w:rsid w:val="00086415"/>
    <w:rsid w:val="000D7572"/>
    <w:rsid w:val="000F0616"/>
    <w:rsid w:val="00141BE3"/>
    <w:rsid w:val="00173185"/>
    <w:rsid w:val="00177216"/>
    <w:rsid w:val="001A68F0"/>
    <w:rsid w:val="002236D4"/>
    <w:rsid w:val="00226C62"/>
    <w:rsid w:val="002679AA"/>
    <w:rsid w:val="002914DE"/>
    <w:rsid w:val="00372308"/>
    <w:rsid w:val="003C5321"/>
    <w:rsid w:val="00420EDB"/>
    <w:rsid w:val="004359C2"/>
    <w:rsid w:val="004F7511"/>
    <w:rsid w:val="00514D59"/>
    <w:rsid w:val="005171AA"/>
    <w:rsid w:val="00537DFC"/>
    <w:rsid w:val="0068183E"/>
    <w:rsid w:val="006C3DEE"/>
    <w:rsid w:val="007520CE"/>
    <w:rsid w:val="00806156"/>
    <w:rsid w:val="008A63C3"/>
    <w:rsid w:val="008E7700"/>
    <w:rsid w:val="00947726"/>
    <w:rsid w:val="00976401"/>
    <w:rsid w:val="0099783B"/>
    <w:rsid w:val="00A06D33"/>
    <w:rsid w:val="00A123B8"/>
    <w:rsid w:val="00A43B13"/>
    <w:rsid w:val="00B02D5D"/>
    <w:rsid w:val="00C952A8"/>
    <w:rsid w:val="00DD7A0C"/>
    <w:rsid w:val="00E35454"/>
    <w:rsid w:val="00E851D2"/>
    <w:rsid w:val="00F43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1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320938D74754E0B8FC2B538739619CE">
    <w:name w:val="A320938D74754E0B8FC2B538739619CE"/>
    <w:rsid w:val="00E851D2"/>
  </w:style>
  <w:style w:type="paragraph" w:customStyle="1" w:styleId="F0FD1C08CEE640A78FD9115207B36C1F">
    <w:name w:val="F0FD1C08CEE640A78FD9115207B36C1F"/>
    <w:rsid w:val="00E851D2"/>
  </w:style>
  <w:style w:type="paragraph" w:customStyle="1" w:styleId="E9800FF54B1747028799150A5C99E19D">
    <w:name w:val="E9800FF54B1747028799150A5C99E19D"/>
    <w:rsid w:val="00E851D2"/>
  </w:style>
  <w:style w:type="paragraph" w:customStyle="1" w:styleId="DFA953FDC477443F8051800E57FDAAFA">
    <w:name w:val="DFA953FDC477443F8051800E57FDAAFA"/>
    <w:rsid w:val="00E851D2"/>
  </w:style>
  <w:style w:type="paragraph" w:customStyle="1" w:styleId="BC1F476183D04F73A3EC620C68D33057">
    <w:name w:val="BC1F476183D04F73A3EC620C68D33057"/>
    <w:rsid w:val="00E851D2"/>
  </w:style>
  <w:style w:type="paragraph" w:customStyle="1" w:styleId="FCFAA0A1A87D466D86B618CCA5CC2CC4">
    <w:name w:val="FCFAA0A1A87D466D86B618CCA5CC2CC4"/>
    <w:rsid w:val="00E851D2"/>
  </w:style>
  <w:style w:type="paragraph" w:customStyle="1" w:styleId="B0DAE5D016A14EFC8326DC8609A61F46">
    <w:name w:val="B0DAE5D016A14EFC8326DC8609A61F46"/>
    <w:rsid w:val="00E851D2"/>
  </w:style>
  <w:style w:type="paragraph" w:customStyle="1" w:styleId="56CD88F886004FA58F2FEDC216181FB3">
    <w:name w:val="56CD88F886004FA58F2FEDC216181FB3"/>
    <w:rsid w:val="00E851D2"/>
  </w:style>
  <w:style w:type="paragraph" w:customStyle="1" w:styleId="E74EC99D375148DE8274AE75B5401CDA">
    <w:name w:val="E74EC99D375148DE8274AE75B5401CDA"/>
    <w:rsid w:val="00E851D2"/>
  </w:style>
  <w:style w:type="paragraph" w:customStyle="1" w:styleId="E588DB8EDED343FFA7A552A79E9C8DE9">
    <w:name w:val="E588DB8EDED343FFA7A552A79E9C8DE9"/>
    <w:rsid w:val="00E851D2"/>
  </w:style>
  <w:style w:type="paragraph" w:customStyle="1" w:styleId="85C29D10D6E54947AF0CB9A6549C4226">
    <w:name w:val="85C29D10D6E54947AF0CB9A6549C4226"/>
    <w:rsid w:val="00E851D2"/>
  </w:style>
  <w:style w:type="paragraph" w:customStyle="1" w:styleId="DF40E5D14A5F4F38A362900EA5012833">
    <w:name w:val="DF40E5D14A5F4F38A362900EA5012833"/>
    <w:rsid w:val="00E851D2"/>
  </w:style>
  <w:style w:type="paragraph" w:customStyle="1" w:styleId="6743389B67844B1BBDF2398E87282875">
    <w:name w:val="6743389B67844B1BBDF2398E87282875"/>
    <w:rsid w:val="00E851D2"/>
  </w:style>
  <w:style w:type="paragraph" w:customStyle="1" w:styleId="4315A977EF7A4CFDBD3F3EA01CCFF964">
    <w:name w:val="4315A977EF7A4CFDBD3F3EA01CCFF964"/>
    <w:rsid w:val="00E851D2"/>
  </w:style>
  <w:style w:type="paragraph" w:customStyle="1" w:styleId="EF77A1E60B6546EDA4335C07E5A52B84">
    <w:name w:val="EF77A1E60B6546EDA4335C07E5A52B84"/>
    <w:rsid w:val="00E851D2"/>
  </w:style>
  <w:style w:type="paragraph" w:customStyle="1" w:styleId="4E85CA9E0F354764B18EB1092D40A60A">
    <w:name w:val="4E85CA9E0F354764B18EB1092D40A60A"/>
    <w:rsid w:val="00E851D2"/>
  </w:style>
  <w:style w:type="paragraph" w:customStyle="1" w:styleId="86E9A23CD50A491198D6DA27FB21B5B7">
    <w:name w:val="86E9A23CD50A491198D6DA27FB21B5B7"/>
    <w:rsid w:val="00E851D2"/>
  </w:style>
  <w:style w:type="paragraph" w:customStyle="1" w:styleId="EC06DC8B42A449C9883D3750FBF34E8A">
    <w:name w:val="EC06DC8B42A449C9883D3750FBF34E8A"/>
    <w:rsid w:val="00E851D2"/>
  </w:style>
  <w:style w:type="character" w:styleId="Emphasis">
    <w:name w:val="Emphasis"/>
    <w:basedOn w:val="DefaultParagraphFont"/>
    <w:uiPriority w:val="20"/>
    <w:qFormat/>
    <w:rsid w:val="00E851D2"/>
    <w:rPr>
      <w:b w:val="0"/>
      <w:i w:val="0"/>
      <w:iCs/>
      <w:color w:val="595959" w:themeColor="text1" w:themeTint="A6"/>
    </w:rPr>
  </w:style>
  <w:style w:type="paragraph" w:customStyle="1" w:styleId="4BDB20B9E76148BB9C1429AB62B1E9E4">
    <w:name w:val="4BDB20B9E76148BB9C1429AB62B1E9E4"/>
    <w:rsid w:val="00E851D2"/>
  </w:style>
  <w:style w:type="paragraph" w:customStyle="1" w:styleId="0A99D7883DF24FB2B21211D27330B15A">
    <w:name w:val="0A99D7883DF24FB2B21211D27330B15A"/>
    <w:rsid w:val="00E851D2"/>
  </w:style>
  <w:style w:type="paragraph" w:customStyle="1" w:styleId="A3E94CC9C3CF401CA465E3390381E70D">
    <w:name w:val="A3E94CC9C3CF401CA465E3390381E70D"/>
    <w:rsid w:val="00E851D2"/>
  </w:style>
  <w:style w:type="paragraph" w:customStyle="1" w:styleId="B44595A2DBCD49CC8BE98CAB04F006F6">
    <w:name w:val="B44595A2DBCD49CC8BE98CAB04F006F6"/>
    <w:rsid w:val="00E851D2"/>
  </w:style>
  <w:style w:type="paragraph" w:customStyle="1" w:styleId="F9F38D916E7E43F580A449E5F82FB9C6">
    <w:name w:val="F9F38D916E7E43F580A449E5F82FB9C6"/>
    <w:rsid w:val="00E851D2"/>
  </w:style>
  <w:style w:type="paragraph" w:customStyle="1" w:styleId="165F5BD15F7845ECA95A04D221BA55CC">
    <w:name w:val="165F5BD15F7845ECA95A04D221BA55CC"/>
    <w:rsid w:val="00E851D2"/>
  </w:style>
  <w:style w:type="paragraph" w:customStyle="1" w:styleId="712EF8B56A5E446F9067D99DB7099DE4">
    <w:name w:val="712EF8B56A5E446F9067D99DB7099DE4"/>
    <w:rsid w:val="00E851D2"/>
  </w:style>
  <w:style w:type="paragraph" w:customStyle="1" w:styleId="967464F642E6439D887108EE4433FE14">
    <w:name w:val="967464F642E6439D887108EE4433FE14"/>
    <w:rsid w:val="00E851D2"/>
  </w:style>
  <w:style w:type="paragraph" w:customStyle="1" w:styleId="891FA5E96F0549CD947726595B552468">
    <w:name w:val="891FA5E96F0549CD947726595B552468"/>
    <w:rsid w:val="00E851D2"/>
  </w:style>
  <w:style w:type="paragraph" w:customStyle="1" w:styleId="39067F39131E4632A1ADA7B48192F7C0">
    <w:name w:val="39067F39131E4632A1ADA7B48192F7C0"/>
    <w:rsid w:val="00E851D2"/>
  </w:style>
  <w:style w:type="paragraph" w:customStyle="1" w:styleId="E963836DC81346B5B644B7122CDDC2A9">
    <w:name w:val="E963836DC81346B5B644B7122CDDC2A9"/>
    <w:rsid w:val="00E851D2"/>
  </w:style>
  <w:style w:type="paragraph" w:customStyle="1" w:styleId="D120B5346CE840BCB1B5E1D936B63A31">
    <w:name w:val="D120B5346CE840BCB1B5E1D936B63A31"/>
    <w:rsid w:val="00E851D2"/>
  </w:style>
  <w:style w:type="paragraph" w:customStyle="1" w:styleId="E304206D69A743FA8CB0E0BF84375E99">
    <w:name w:val="E304206D69A743FA8CB0E0BF84375E99"/>
    <w:rsid w:val="00E851D2"/>
  </w:style>
  <w:style w:type="paragraph" w:customStyle="1" w:styleId="9F8FFA0C80CB45B5AFD15DE13782FB27">
    <w:name w:val="9F8FFA0C80CB45B5AFD15DE13782FB27"/>
    <w:rsid w:val="00E851D2"/>
  </w:style>
  <w:style w:type="paragraph" w:customStyle="1" w:styleId="4752EC239FC145B399D0847317028F11">
    <w:name w:val="4752EC239FC145B399D0847317028F11"/>
    <w:rsid w:val="00E851D2"/>
  </w:style>
  <w:style w:type="paragraph" w:customStyle="1" w:styleId="E8DFCAD63D4040B689C71F74ABD9FC8F">
    <w:name w:val="E8DFCAD63D4040B689C71F74ABD9FC8F"/>
    <w:rsid w:val="00E851D2"/>
  </w:style>
  <w:style w:type="paragraph" w:customStyle="1" w:styleId="5244F732220A4A8F8797740D8E2724A0">
    <w:name w:val="5244F732220A4A8F8797740D8E2724A0"/>
    <w:rsid w:val="00E851D2"/>
  </w:style>
  <w:style w:type="paragraph" w:customStyle="1" w:styleId="1032CB969F9F4D0EB186FCAE73F8D460">
    <w:name w:val="1032CB969F9F4D0EB186FCAE73F8D460"/>
    <w:rsid w:val="00E851D2"/>
  </w:style>
  <w:style w:type="paragraph" w:customStyle="1" w:styleId="3FA7E2FD39E14D0A99212994380F38EE">
    <w:name w:val="3FA7E2FD39E14D0A99212994380F38EE"/>
    <w:rsid w:val="00E851D2"/>
  </w:style>
  <w:style w:type="paragraph" w:customStyle="1" w:styleId="AB7D2BA3A4B24AEEB1264D699D5DA3FF">
    <w:name w:val="AB7D2BA3A4B24AEEB1264D699D5DA3FF"/>
    <w:rsid w:val="00E851D2"/>
  </w:style>
  <w:style w:type="paragraph" w:customStyle="1" w:styleId="F32211344FCC477389D723BE0E3AD47D">
    <w:name w:val="F32211344FCC477389D723BE0E3AD47D"/>
    <w:rsid w:val="00B02D5D"/>
  </w:style>
  <w:style w:type="character" w:styleId="PlaceholderText">
    <w:name w:val="Placeholder Text"/>
    <w:basedOn w:val="DefaultParagraphFont"/>
    <w:uiPriority w:val="99"/>
    <w:semiHidden/>
    <w:rsid w:val="00B02D5D"/>
    <w:rPr>
      <w:color w:val="808080"/>
    </w:rPr>
  </w:style>
  <w:style w:type="paragraph" w:customStyle="1" w:styleId="74F169264B374466917C3250971ADAA4">
    <w:name w:val="74F169264B374466917C3250971ADAA4"/>
    <w:rsid w:val="00B02D5D"/>
  </w:style>
  <w:style w:type="paragraph" w:customStyle="1" w:styleId="670896D85DC54FFDAD6342DEF8AFB54F">
    <w:name w:val="670896D85DC54FFDAD6342DEF8AFB54F"/>
    <w:rsid w:val="00E851D2"/>
    <w:pPr>
      <w:spacing w:after="200" w:line="276" w:lineRule="auto"/>
    </w:pPr>
    <w:rPr>
      <w:lang w:val="en-US" w:eastAsia="en-US"/>
    </w:rPr>
  </w:style>
  <w:style w:type="paragraph" w:customStyle="1" w:styleId="DB74549C4E3C423EA6A624AB5F63B5B3">
    <w:name w:val="DB74549C4E3C423EA6A624AB5F63B5B3"/>
    <w:rsid w:val="00E851D2"/>
    <w:pPr>
      <w:spacing w:after="200" w:line="276" w:lineRule="auto"/>
    </w:pPr>
    <w:rPr>
      <w:lang w:val="en-US" w:eastAsia="en-US"/>
    </w:rPr>
  </w:style>
  <w:style w:type="paragraph" w:customStyle="1" w:styleId="D563203BC36543D79CE7F39B262FD1BD">
    <w:name w:val="D563203BC36543D79CE7F39B262FD1BD"/>
    <w:rsid w:val="00E851D2"/>
    <w:pPr>
      <w:spacing w:after="200" w:line="276" w:lineRule="auto"/>
    </w:pPr>
    <w:rPr>
      <w:lang w:val="en-US" w:eastAsia="en-US"/>
    </w:rPr>
  </w:style>
  <w:style w:type="paragraph" w:customStyle="1" w:styleId="71E270DD90804D049B4656295A415877">
    <w:name w:val="71E270DD90804D049B4656295A415877"/>
    <w:rsid w:val="00E851D2"/>
    <w:pPr>
      <w:spacing w:after="200" w:line="276" w:lineRule="auto"/>
    </w:pPr>
    <w:rPr>
      <w:lang w:val="en-US" w:eastAsia="en-US"/>
    </w:rPr>
  </w:style>
  <w:style w:type="paragraph" w:customStyle="1" w:styleId="86D90EACB25D4712AF94E9B042388A74">
    <w:name w:val="86D90EACB25D4712AF94E9B042388A74"/>
    <w:rsid w:val="00514D59"/>
    <w:pPr>
      <w:spacing w:after="200" w:line="276" w:lineRule="auto"/>
    </w:pPr>
  </w:style>
  <w:style w:type="paragraph" w:customStyle="1" w:styleId="779CD3075A4B42E0A379F7C6A1069E38">
    <w:name w:val="779CD3075A4B42E0A379F7C6A1069E38"/>
    <w:rsid w:val="00514D59"/>
    <w:pPr>
      <w:spacing w:after="200" w:line="276" w:lineRule="auto"/>
    </w:pPr>
  </w:style>
  <w:style w:type="paragraph" w:customStyle="1" w:styleId="C8447B73B87046429A6460A5EAC29539">
    <w:name w:val="C8447B73B87046429A6460A5EAC29539"/>
    <w:rsid w:val="00514D59"/>
    <w:pPr>
      <w:spacing w:after="200" w:line="276" w:lineRule="auto"/>
    </w:pPr>
  </w:style>
  <w:style w:type="paragraph" w:customStyle="1" w:styleId="B40F337657DF4596B8B0A59A83297678">
    <w:name w:val="B40F337657DF4596B8B0A59A83297678"/>
    <w:rsid w:val="00514D59"/>
    <w:pPr>
      <w:spacing w:after="200" w:line="276" w:lineRule="auto"/>
    </w:pPr>
  </w:style>
  <w:style w:type="paragraph" w:customStyle="1" w:styleId="340489A88E3C4FC28A5B1536840304B4">
    <w:name w:val="340489A88E3C4FC28A5B1536840304B4"/>
    <w:rsid w:val="00514D59"/>
    <w:pPr>
      <w:spacing w:after="200" w:line="276" w:lineRule="auto"/>
    </w:pPr>
  </w:style>
  <w:style w:type="paragraph" w:customStyle="1" w:styleId="C7DB00C63BC046B899355F7329471331">
    <w:name w:val="C7DB00C63BC046B899355F7329471331"/>
    <w:rsid w:val="00514D59"/>
    <w:pPr>
      <w:spacing w:after="200" w:line="276" w:lineRule="auto"/>
    </w:pPr>
  </w:style>
  <w:style w:type="paragraph" w:customStyle="1" w:styleId="C049597EFD884577AF78990079606DF3">
    <w:name w:val="C049597EFD884577AF78990079606DF3"/>
    <w:rsid w:val="00514D59"/>
    <w:pPr>
      <w:spacing w:after="200" w:line="276" w:lineRule="auto"/>
    </w:pPr>
  </w:style>
  <w:style w:type="paragraph" w:customStyle="1" w:styleId="1DE6BACE3E384950A987F957E5444C5F">
    <w:name w:val="1DE6BACE3E384950A987F957E5444C5F"/>
    <w:rsid w:val="00514D59"/>
    <w:pPr>
      <w:spacing w:after="200" w:line="276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   
     Sourav    Biswakarma </Abstract>
  <CompanyAddress>H-No - 4-16-58/1
HIMAGRI NAGR,
BANDLAGUDA,
Hyderabad – 500091</CompanyAddress>
  <CompanyPhone> 9437871294</CompanyPhone>
  <CompanyFax/>
  <CompanyEmail>        sourav.biswakarma52@gmail.com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1CFD356-DF49-43AA-8439-6D522DAA6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Balanced Resume (Modern design)</Template>
  <TotalTime>1014</TotalTime>
  <Pages>4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chiliveri gopalkrishna</dc:creator>
  <cp:lastModifiedBy>admin</cp:lastModifiedBy>
  <cp:revision>31</cp:revision>
  <dcterms:created xsi:type="dcterms:W3CDTF">2020-07-01T07:37:00Z</dcterms:created>
  <dcterms:modified xsi:type="dcterms:W3CDTF">2021-11-18T15:49:00Z</dcterms:modified>
  <cp:category>CHILIVERI</cp:category>
</cp:coreProperties>
</file>