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numbering.xml" ContentType="application/vnd.openxmlformats-officedocument.wordprocessingml.numbering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97F" w:rsidRPr="001E64EA" w:rsidRDefault="00897C93" w:rsidP="00CF3AC6">
      <w:pPr>
        <w:pStyle w:val="Name"/>
        <w:tabs>
          <w:tab w:val="left" w:pos="7632"/>
        </w:tabs>
        <w:rPr>
          <w:rFonts w:ascii="Times New Roman" w:hAnsi="Times New Roman" w:cs="Times New Roman"/>
          <w:b w:val="0"/>
          <w:color w:val="000000" w:themeColor="text1"/>
          <w:sz w:val="40"/>
          <w:szCs w:val="40"/>
        </w:rPr>
      </w:pPr>
      <w:r>
        <w:rPr>
          <w:rFonts w:ascii="Times New Roman" w:hAnsi="Times New Roman" w:cs="Times New Roman"/>
          <w:color w:val="000000" w:themeColor="text1"/>
          <w:sz w:val="40"/>
          <w:szCs w:val="40"/>
        </w:rPr>
        <w:t>RAVICHANDRA REDDY T K</w:t>
      </w:r>
      <w:r w:rsidR="00CF3AC6">
        <w:rPr>
          <w:rFonts w:ascii="Times New Roman" w:hAnsi="Times New Roman" w:cs="Times New Roman"/>
          <w:color w:val="000000" w:themeColor="text1"/>
          <w:sz w:val="40"/>
          <w:szCs w:val="40"/>
        </w:rPr>
        <w:tab/>
      </w:r>
    </w:p>
    <w:p w:rsidR="00EC297F" w:rsidRPr="001E64EA" w:rsidRDefault="00AB1580">
      <w:pPr>
        <w:pStyle w:val="ContactInfo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 xml:space="preserve">S/o </w:t>
      </w:r>
      <w:r w:rsidR="002E01D3">
        <w:rPr>
          <w:rFonts w:ascii="Times New Roman" w:hAnsi="Times New Roman" w:cs="Times New Roman"/>
          <w:color w:val="000000" w:themeColor="text1"/>
        </w:rPr>
        <w:t>GURULINGA REDDY K</w:t>
      </w:r>
      <w:r w:rsidRPr="001E64EA">
        <w:rPr>
          <w:rFonts w:ascii="Times New Roman" w:hAnsi="Times New Roman" w:cs="Times New Roman"/>
          <w:color w:val="000000" w:themeColor="text1"/>
        </w:rPr>
        <w:t>,</w:t>
      </w:r>
      <w:r w:rsidR="009F11BF" w:rsidRPr="001E64EA">
        <w:rPr>
          <w:rFonts w:ascii="Times New Roman" w:hAnsi="Times New Roman" w:cs="Times New Roman"/>
          <w:color w:val="000000" w:themeColor="text1"/>
        </w:rPr>
        <w:t>Uluru</w:t>
      </w:r>
      <w:r w:rsidR="00E01678" w:rsidRPr="001E64EA">
        <w:rPr>
          <w:rFonts w:ascii="Times New Roman" w:hAnsi="Times New Roman" w:cs="Times New Roman"/>
          <w:color w:val="000000" w:themeColor="text1"/>
        </w:rPr>
        <w:t xml:space="preserve"> road,</w:t>
      </w:r>
      <w:r w:rsidR="000A6228" w:rsidRPr="001E64EA">
        <w:rPr>
          <w:rFonts w:ascii="Times New Roman" w:hAnsi="Times New Roman" w:cs="Times New Roman"/>
          <w:color w:val="000000" w:themeColor="text1"/>
        </w:rPr>
        <w:t>Talur</w:t>
      </w:r>
      <w:r w:rsidRPr="001E64EA">
        <w:rPr>
          <w:rFonts w:ascii="Times New Roman" w:hAnsi="Times New Roman" w:cs="Times New Roman"/>
          <w:color w:val="000000" w:themeColor="text1"/>
        </w:rPr>
        <w:t>(village) (post),</w:t>
      </w:r>
      <w:r w:rsidR="00B728E6" w:rsidRPr="001E64EA">
        <w:rPr>
          <w:rFonts w:ascii="Times New Roman" w:hAnsi="Times New Roman" w:cs="Times New Roman"/>
          <w:color w:val="000000" w:themeColor="text1"/>
        </w:rPr>
        <w:t>Siruguppa</w:t>
      </w:r>
      <w:r w:rsidR="00E01678" w:rsidRPr="001E64EA">
        <w:rPr>
          <w:rFonts w:ascii="Times New Roman" w:hAnsi="Times New Roman" w:cs="Times New Roman"/>
          <w:color w:val="000000" w:themeColor="text1"/>
        </w:rPr>
        <w:t>(</w:t>
      </w:r>
      <w:r w:rsidR="00FA4091" w:rsidRPr="001E64EA">
        <w:rPr>
          <w:rFonts w:ascii="Times New Roman" w:hAnsi="Times New Roman" w:cs="Times New Roman"/>
          <w:color w:val="000000" w:themeColor="text1"/>
        </w:rPr>
        <w:t>TQ</w:t>
      </w:r>
      <w:r w:rsidR="00E01678" w:rsidRPr="001E64EA">
        <w:rPr>
          <w:rFonts w:ascii="Times New Roman" w:hAnsi="Times New Roman" w:cs="Times New Roman"/>
          <w:color w:val="000000" w:themeColor="text1"/>
        </w:rPr>
        <w:t>)</w:t>
      </w:r>
      <w:r w:rsidR="00F900E7" w:rsidRPr="001E64EA">
        <w:rPr>
          <w:rFonts w:ascii="Times New Roman" w:hAnsi="Times New Roman" w:cs="Times New Roman"/>
          <w:color w:val="000000" w:themeColor="text1"/>
        </w:rPr>
        <w:t xml:space="preserve">, </w:t>
      </w:r>
      <w:r w:rsidR="009F11BF" w:rsidRPr="001E64EA">
        <w:rPr>
          <w:rFonts w:ascii="Times New Roman" w:hAnsi="Times New Roman" w:cs="Times New Roman"/>
          <w:color w:val="000000" w:themeColor="text1"/>
        </w:rPr>
        <w:t>Bellary</w:t>
      </w:r>
      <w:r w:rsidR="00F900E7" w:rsidRPr="001E64EA">
        <w:rPr>
          <w:rFonts w:ascii="Times New Roman" w:hAnsi="Times New Roman" w:cs="Times New Roman"/>
          <w:color w:val="000000" w:themeColor="text1"/>
        </w:rPr>
        <w:t>(</w:t>
      </w:r>
      <w:r w:rsidR="00FA4091" w:rsidRPr="001E64EA">
        <w:rPr>
          <w:rFonts w:ascii="Times New Roman" w:hAnsi="Times New Roman" w:cs="Times New Roman"/>
          <w:color w:val="000000" w:themeColor="text1"/>
        </w:rPr>
        <w:t>DIST</w:t>
      </w:r>
      <w:r w:rsidR="00F900E7" w:rsidRPr="001E64EA">
        <w:rPr>
          <w:rFonts w:ascii="Times New Roman" w:hAnsi="Times New Roman" w:cs="Times New Roman"/>
          <w:color w:val="000000" w:themeColor="text1"/>
        </w:rPr>
        <w:t>)</w:t>
      </w:r>
      <w:r w:rsidR="006F2692" w:rsidRPr="001E64EA">
        <w:rPr>
          <w:rFonts w:ascii="Times New Roman" w:hAnsi="Times New Roman" w:cs="Times New Roman"/>
          <w:color w:val="000000" w:themeColor="text1"/>
        </w:rPr>
        <w:t>.  583103</w:t>
      </w:r>
    </w:p>
    <w:p w:rsidR="006F2692" w:rsidRPr="001E64EA" w:rsidRDefault="006F2692">
      <w:pPr>
        <w:pStyle w:val="ContactInfo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 xml:space="preserve">Phone number: </w:t>
      </w:r>
      <w:r w:rsidR="002E01D3">
        <w:rPr>
          <w:rFonts w:ascii="Times New Roman" w:hAnsi="Times New Roman" w:cs="Times New Roman"/>
          <w:color w:val="000000" w:themeColor="text1"/>
        </w:rPr>
        <w:t>8073260172</w:t>
      </w:r>
    </w:p>
    <w:p w:rsidR="00F56FF8" w:rsidRPr="001E64EA" w:rsidRDefault="00CF3AC6">
      <w:pPr>
        <w:pStyle w:val="ContactInf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</w:t>
      </w:r>
      <w:r w:rsidR="002E01D3">
        <w:rPr>
          <w:rFonts w:ascii="Times New Roman" w:hAnsi="Times New Roman" w:cs="Times New Roman"/>
          <w:color w:val="000000" w:themeColor="text1"/>
        </w:rPr>
        <w:t>7026581984</w:t>
      </w:r>
    </w:p>
    <w:p w:rsidR="009F11BF" w:rsidRPr="001E64EA" w:rsidRDefault="008A3559">
      <w:pPr>
        <w:pStyle w:val="ContactInfo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 xml:space="preserve">E-mail </w:t>
      </w:r>
      <w:r w:rsidR="00845862" w:rsidRPr="001E64EA">
        <w:rPr>
          <w:rFonts w:ascii="Times New Roman" w:hAnsi="Times New Roman" w:cs="Times New Roman"/>
          <w:color w:val="000000" w:themeColor="text1"/>
        </w:rPr>
        <w:t>ID:</w:t>
      </w:r>
      <w:r w:rsidR="000F11E0">
        <w:t>gurur8619@gmail.com</w:t>
      </w:r>
    </w:p>
    <w:sdt>
      <w:sdtPr>
        <w:rPr>
          <w:rFonts w:ascii="Times New Roman" w:hAnsi="Times New Roman" w:cs="Times New Roman"/>
          <w:color w:val="000000" w:themeColor="text1"/>
        </w:rPr>
        <w:id w:val="-1179423465"/>
        <w:placeholder>
          <w:docPart w:val="CA1C657BD8408148BC0D16D6B8D9E58B"/>
        </w:placeholder>
        <w:temporary/>
        <w:showingPlcHdr/>
      </w:sdtPr>
      <w:sdtContent>
        <w:p w:rsidR="00EC297F" w:rsidRPr="001E64EA" w:rsidRDefault="00EC51E7">
          <w:pPr>
            <w:pStyle w:val="Heading1"/>
            <w:rPr>
              <w:rFonts w:ascii="Times New Roman" w:hAnsi="Times New Roman" w:cs="Times New Roman"/>
              <w:color w:val="000000" w:themeColor="text1"/>
            </w:rPr>
          </w:pPr>
          <w:r w:rsidRPr="001E64EA">
            <w:rPr>
              <w:rFonts w:ascii="Times New Roman" w:hAnsi="Times New Roman" w:cs="Times New Roman"/>
              <w:color w:val="000000" w:themeColor="text1"/>
            </w:rPr>
            <w:t>Objective</w:t>
          </w:r>
        </w:p>
      </w:sdtContent>
    </w:sdt>
    <w:p w:rsidR="009539EC" w:rsidRPr="00F80A84" w:rsidRDefault="009539EC" w:rsidP="00933B6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work in a challenging and creative environment by utilizing my skills and knowledge, and to </w:t>
      </w:r>
    </w:p>
    <w:p w:rsidR="00EC297F" w:rsidRPr="00F80A84" w:rsidRDefault="00CC33A1" w:rsidP="00933B6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Be</w:t>
      </w:r>
      <w:r w:rsidR="009539EC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leader by initiative, coping with the organization.</w:t>
      </w:r>
    </w:p>
    <w:sdt>
      <w:sdtPr>
        <w:rPr>
          <w:rFonts w:ascii="Times New Roman" w:hAnsi="Times New Roman" w:cs="Times New Roman"/>
          <w:color w:val="000000" w:themeColor="text1"/>
        </w:rPr>
        <w:id w:val="720946933"/>
        <w:placeholder>
          <w:docPart w:val="9357A11EB5EE2245AD55DEE92F6AE283"/>
        </w:placeholder>
        <w:temporary/>
        <w:showingPlcHdr/>
      </w:sdtPr>
      <w:sdtContent>
        <w:p w:rsidR="00EC297F" w:rsidRPr="001E64EA" w:rsidRDefault="00EC51E7">
          <w:pPr>
            <w:pStyle w:val="Heading1"/>
            <w:rPr>
              <w:rFonts w:ascii="Times New Roman" w:hAnsi="Times New Roman" w:cs="Times New Roman"/>
              <w:color w:val="000000" w:themeColor="text1"/>
            </w:rPr>
          </w:pPr>
          <w:r w:rsidRPr="001E64EA">
            <w:rPr>
              <w:rFonts w:ascii="Times New Roman" w:hAnsi="Times New Roman" w:cs="Times New Roman"/>
              <w:color w:val="000000" w:themeColor="text1"/>
            </w:rPr>
            <w:t>Education</w:t>
          </w:r>
        </w:p>
      </w:sdtContent>
    </w:sdt>
    <w:tbl>
      <w:tblPr>
        <w:tblStyle w:val="TableGrid"/>
        <w:tblW w:w="10194" w:type="dxa"/>
        <w:tblInd w:w="-176" w:type="dxa"/>
        <w:tblLook w:val="04A0"/>
      </w:tblPr>
      <w:tblGrid>
        <w:gridCol w:w="510"/>
        <w:gridCol w:w="1003"/>
        <w:gridCol w:w="3210"/>
        <w:gridCol w:w="1750"/>
        <w:gridCol w:w="909"/>
        <w:gridCol w:w="1603"/>
        <w:gridCol w:w="1390"/>
      </w:tblGrid>
      <w:tr w:rsidR="001E64EA" w:rsidRPr="00F80A84" w:rsidTr="00CF3AC6">
        <w:trPr>
          <w:trHeight w:val="606"/>
        </w:trPr>
        <w:tc>
          <w:tcPr>
            <w:tcW w:w="663" w:type="dxa"/>
          </w:tcPr>
          <w:p w:rsidR="00BC6744" w:rsidRPr="00F80A84" w:rsidRDefault="00F360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Sl. No</w:t>
            </w:r>
          </w:p>
        </w:tc>
        <w:tc>
          <w:tcPr>
            <w:tcW w:w="969" w:type="dxa"/>
          </w:tcPr>
          <w:p w:rsidR="00BC6744" w:rsidRPr="00F80A84" w:rsidRDefault="0060689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Period</w:t>
            </w:r>
          </w:p>
        </w:tc>
        <w:tc>
          <w:tcPr>
            <w:tcW w:w="3101" w:type="dxa"/>
          </w:tcPr>
          <w:p w:rsidR="00BC6744" w:rsidRPr="00F80A84" w:rsidRDefault="001E63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Institutions/place</w:t>
            </w:r>
          </w:p>
        </w:tc>
        <w:tc>
          <w:tcPr>
            <w:tcW w:w="1691" w:type="dxa"/>
          </w:tcPr>
          <w:p w:rsidR="00BC6744" w:rsidRPr="00F80A84" w:rsidRDefault="00504C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University/</w:t>
            </w:r>
            <w:r w:rsidR="00CF6ACE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Board</w:t>
            </w:r>
          </w:p>
        </w:tc>
        <w:tc>
          <w:tcPr>
            <w:tcW w:w="878" w:type="dxa"/>
          </w:tcPr>
          <w:p w:rsidR="00BC6744" w:rsidRPr="00F80A84" w:rsidRDefault="00536D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Degree</w:t>
            </w:r>
          </w:p>
        </w:tc>
        <w:tc>
          <w:tcPr>
            <w:tcW w:w="1549" w:type="dxa"/>
          </w:tcPr>
          <w:p w:rsidR="00BC6744" w:rsidRPr="00F80A84" w:rsidRDefault="008F32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Stream</w:t>
            </w:r>
          </w:p>
        </w:tc>
        <w:tc>
          <w:tcPr>
            <w:tcW w:w="1343" w:type="dxa"/>
          </w:tcPr>
          <w:p w:rsidR="00BC6744" w:rsidRPr="00F80A84" w:rsidRDefault="00CC33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Marks (</w:t>
            </w:r>
            <w:r w:rsidR="00080D39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  <w:r w:rsidR="00E71A12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</w:t>
            </w:r>
          </w:p>
        </w:tc>
      </w:tr>
      <w:tr w:rsidR="001E64EA" w:rsidRPr="00F80A84" w:rsidTr="00CF3AC6">
        <w:trPr>
          <w:trHeight w:val="586"/>
        </w:trPr>
        <w:tc>
          <w:tcPr>
            <w:tcW w:w="663" w:type="dxa"/>
          </w:tcPr>
          <w:p w:rsidR="006F4E3A" w:rsidRPr="00F80A84" w:rsidRDefault="006F4E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6F4E3A" w:rsidRPr="00F80A84" w:rsidRDefault="00791B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 w:rsidR="000F11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 w:rsidR="00B452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01" w:type="dxa"/>
          </w:tcPr>
          <w:p w:rsidR="006F4E3A" w:rsidRPr="00F80A84" w:rsidRDefault="000F11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ALVAS </w:t>
            </w:r>
            <w:r w:rsidR="000071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COLLEGE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 STUDIES</w:t>
            </w:r>
            <w:r w:rsidR="000071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RESEARCH </w:t>
            </w:r>
          </w:p>
        </w:tc>
        <w:tc>
          <w:tcPr>
            <w:tcW w:w="1691" w:type="dxa"/>
          </w:tcPr>
          <w:p w:rsidR="006F4E3A" w:rsidRPr="00F80A84" w:rsidRDefault="0000716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MANGLOARE UNIVERSITY</w:t>
            </w:r>
          </w:p>
        </w:tc>
        <w:tc>
          <w:tcPr>
            <w:tcW w:w="878" w:type="dxa"/>
          </w:tcPr>
          <w:p w:rsidR="006F4E3A" w:rsidRPr="00F80A84" w:rsidRDefault="0000716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MSC</w:t>
            </w:r>
          </w:p>
        </w:tc>
        <w:tc>
          <w:tcPr>
            <w:tcW w:w="1549" w:type="dxa"/>
          </w:tcPr>
          <w:p w:rsidR="006F4E3A" w:rsidRPr="00F80A84" w:rsidRDefault="00744C3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CHEMISTRY</w:t>
            </w:r>
          </w:p>
        </w:tc>
        <w:tc>
          <w:tcPr>
            <w:tcW w:w="1343" w:type="dxa"/>
          </w:tcPr>
          <w:p w:rsidR="006F4E3A" w:rsidRPr="00F80A84" w:rsidRDefault="007523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  <w:r w:rsidR="00E71A12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(S.</w:t>
            </w:r>
            <w:r w:rsidR="008A4DC4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G.P.A </w:t>
            </w:r>
          </w:p>
        </w:tc>
      </w:tr>
      <w:tr w:rsidR="001E64EA" w:rsidRPr="00F80A84" w:rsidTr="00CF3AC6">
        <w:trPr>
          <w:trHeight w:val="606"/>
        </w:trPr>
        <w:tc>
          <w:tcPr>
            <w:tcW w:w="663" w:type="dxa"/>
          </w:tcPr>
          <w:p w:rsidR="00BC6744" w:rsidRPr="00F80A84" w:rsidRDefault="006F4E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BC6744" w:rsidRPr="00F80A84" w:rsidRDefault="001E63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 w:rsidR="00B452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250CC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</w:t>
            </w:r>
            <w:r w:rsidR="00B452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101" w:type="dxa"/>
          </w:tcPr>
          <w:p w:rsidR="00BC6744" w:rsidRPr="00F80A84" w:rsidRDefault="009849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Alva's </w:t>
            </w:r>
            <w:r w:rsidR="00CC33A1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Degree College</w:t>
            </w:r>
            <w:r w:rsidR="00504C03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MOODBIDRI. </w:t>
            </w:r>
          </w:p>
        </w:tc>
        <w:tc>
          <w:tcPr>
            <w:tcW w:w="1691" w:type="dxa"/>
          </w:tcPr>
          <w:p w:rsidR="00BC6744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Mangalore university, </w:t>
            </w:r>
          </w:p>
        </w:tc>
        <w:tc>
          <w:tcPr>
            <w:tcW w:w="878" w:type="dxa"/>
          </w:tcPr>
          <w:p w:rsidR="00BC6744" w:rsidRPr="00F80A84" w:rsidRDefault="00744C3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BSC</w:t>
            </w:r>
          </w:p>
        </w:tc>
        <w:tc>
          <w:tcPr>
            <w:tcW w:w="1549" w:type="dxa"/>
          </w:tcPr>
          <w:p w:rsidR="00BC6744" w:rsidRPr="00F80A84" w:rsidRDefault="00744C3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MCZ </w:t>
            </w:r>
          </w:p>
        </w:tc>
        <w:tc>
          <w:tcPr>
            <w:tcW w:w="1343" w:type="dxa"/>
          </w:tcPr>
          <w:p w:rsidR="00BC6744" w:rsidRPr="00F80A84" w:rsidRDefault="00A42D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84F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0.74</w:t>
            </w:r>
          </w:p>
        </w:tc>
      </w:tr>
      <w:tr w:rsidR="001E64EA" w:rsidRPr="00F80A84" w:rsidTr="00CF3AC6">
        <w:trPr>
          <w:trHeight w:val="586"/>
        </w:trPr>
        <w:tc>
          <w:tcPr>
            <w:tcW w:w="663" w:type="dxa"/>
          </w:tcPr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9" w:type="dxa"/>
          </w:tcPr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 w:rsidR="001267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</w:t>
            </w:r>
            <w:r w:rsidR="001267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01" w:type="dxa"/>
          </w:tcPr>
          <w:p w:rsidR="00134977" w:rsidRPr="00F80A84" w:rsidRDefault="00784F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NANDI INTERNATIONAL PUC COLLEGE BELLARY</w:t>
            </w:r>
          </w:p>
        </w:tc>
        <w:tc>
          <w:tcPr>
            <w:tcW w:w="1691" w:type="dxa"/>
          </w:tcPr>
          <w:p w:rsidR="00134977" w:rsidRPr="00F80A84" w:rsidRDefault="00134977" w:rsidP="00FB5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Pre-University </w:t>
            </w:r>
          </w:p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Board,</w:t>
            </w:r>
          </w:p>
        </w:tc>
        <w:tc>
          <w:tcPr>
            <w:tcW w:w="878" w:type="dxa"/>
          </w:tcPr>
          <w:p w:rsidR="00134977" w:rsidRPr="00F80A84" w:rsidRDefault="008F32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PUC </w:t>
            </w:r>
          </w:p>
        </w:tc>
        <w:tc>
          <w:tcPr>
            <w:tcW w:w="1549" w:type="dxa"/>
          </w:tcPr>
          <w:p w:rsidR="00134977" w:rsidRPr="00F80A84" w:rsidRDefault="00137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PCMB </w:t>
            </w:r>
          </w:p>
        </w:tc>
        <w:tc>
          <w:tcPr>
            <w:tcW w:w="1343" w:type="dxa"/>
          </w:tcPr>
          <w:p w:rsidR="00134977" w:rsidRPr="00F80A84" w:rsidRDefault="00DD1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  <w:r w:rsidR="009C5B3E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.16</w:t>
            </w:r>
          </w:p>
        </w:tc>
      </w:tr>
      <w:tr w:rsidR="001E64EA" w:rsidRPr="00F80A84" w:rsidTr="00CF3AC6">
        <w:trPr>
          <w:trHeight w:val="1506"/>
        </w:trPr>
        <w:tc>
          <w:tcPr>
            <w:tcW w:w="663" w:type="dxa"/>
          </w:tcPr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69" w:type="dxa"/>
          </w:tcPr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 w:rsidR="001267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01" w:type="dxa"/>
          </w:tcPr>
          <w:p w:rsidR="00134977" w:rsidRPr="00F80A84" w:rsidRDefault="006E13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SHARADA</w:t>
            </w:r>
            <w:r w:rsidR="00290268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English</w:t>
            </w:r>
            <w:r w:rsidR="00573A21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highschool,</w:t>
            </w:r>
            <w:r w:rsidR="00CE6ADE"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HAGARIBOMMANAHALLI. </w:t>
            </w:r>
          </w:p>
        </w:tc>
        <w:tc>
          <w:tcPr>
            <w:tcW w:w="1691" w:type="dxa"/>
          </w:tcPr>
          <w:p w:rsidR="00134977" w:rsidRPr="00F80A84" w:rsidRDefault="00134977" w:rsidP="00FB5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Karnataka </w:t>
            </w:r>
          </w:p>
          <w:p w:rsidR="00134977" w:rsidRPr="00F80A84" w:rsidRDefault="00134977" w:rsidP="00FB5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Secondary </w:t>
            </w:r>
          </w:p>
          <w:p w:rsidR="00134977" w:rsidRPr="00F80A84" w:rsidRDefault="00134977" w:rsidP="00FB5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Education </w:t>
            </w:r>
          </w:p>
          <w:p w:rsidR="00134977" w:rsidRPr="00F80A84" w:rsidRDefault="00134977" w:rsidP="00FB50A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Examination </w:t>
            </w:r>
          </w:p>
          <w:p w:rsidR="00134977" w:rsidRPr="00F80A84" w:rsidRDefault="001349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Board</w:t>
            </w:r>
          </w:p>
        </w:tc>
        <w:tc>
          <w:tcPr>
            <w:tcW w:w="878" w:type="dxa"/>
          </w:tcPr>
          <w:p w:rsidR="00134977" w:rsidRPr="00F80A84" w:rsidRDefault="008F32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SSLC</w:t>
            </w:r>
          </w:p>
        </w:tc>
        <w:tc>
          <w:tcPr>
            <w:tcW w:w="1549" w:type="dxa"/>
          </w:tcPr>
          <w:p w:rsidR="00134977" w:rsidRPr="00F80A84" w:rsidRDefault="00080D39" w:rsidP="00080D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A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43" w:type="dxa"/>
          </w:tcPr>
          <w:p w:rsidR="00134977" w:rsidRPr="00F80A84" w:rsidRDefault="00B357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82.5</w:t>
            </w:r>
          </w:p>
        </w:tc>
      </w:tr>
    </w:tbl>
    <w:p w:rsidR="00A17A63" w:rsidRPr="001E64EA" w:rsidRDefault="00A17A63">
      <w:pPr>
        <w:rPr>
          <w:rFonts w:ascii="Times New Roman" w:hAnsi="Times New Roman" w:cs="Times New Roman"/>
          <w:color w:val="000000" w:themeColor="text1"/>
        </w:rPr>
      </w:pPr>
    </w:p>
    <w:p w:rsidR="00EC297F" w:rsidRPr="001E64EA" w:rsidRDefault="00E53F7B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>Work experience</w:t>
      </w:r>
    </w:p>
    <w:p w:rsidR="00EB029D" w:rsidRPr="00CC33A1" w:rsidRDefault="00EB029D" w:rsidP="00C33608">
      <w:pPr>
        <w:pStyle w:val="ListBullet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>Completed internship</w:t>
      </w:r>
      <w:r w:rsidR="00B357A4">
        <w:rPr>
          <w:rFonts w:ascii="Times New Roman" w:hAnsi="Times New Roman" w:cs="Times New Roman"/>
          <w:color w:val="000000" w:themeColor="text1"/>
          <w:sz w:val="24"/>
          <w:szCs w:val="24"/>
        </w:rPr>
        <w:t>at KMF (KARNATAKA MILK FEDERATION</w:t>
      </w:r>
      <w:r w:rsidR="00700BC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66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QUALITY CONTROLE </w:t>
      </w:r>
      <w:r w:rsidR="00A37914"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a duration of</w:t>
      </w:r>
      <w:r w:rsidR="00DD7A37"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 </w:t>
      </w:r>
      <w:r w:rsidR="00700B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month at </w:t>
      </w:r>
      <w:r w:rsidR="00C15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Bellary </w:t>
      </w:r>
    </w:p>
    <w:p w:rsidR="00EF4283" w:rsidRPr="00CC33A1" w:rsidRDefault="00CB7261" w:rsidP="00C33608">
      <w:pPr>
        <w:pStyle w:val="ListBullet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Literature review on </w:t>
      </w:r>
      <w:r w:rsidR="000D04AD">
        <w:rPr>
          <w:rFonts w:ascii="Times New Roman" w:hAnsi="Times New Roman" w:cs="Times New Roman"/>
          <w:color w:val="000000" w:themeColor="text1"/>
          <w:sz w:val="24"/>
          <w:szCs w:val="24"/>
        </w:rPr>
        <w:t>Imidazole Heterocyclic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 project </w:t>
      </w:r>
      <w:r w:rsidR="00CC33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a duration of one</w:t>
      </w:r>
      <w:r w:rsidR="003849FC"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month</w:t>
      </w:r>
      <w:r w:rsidR="00482273"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1E64EA" w:rsidRPr="001E64EA" w:rsidRDefault="00922F72" w:rsidP="00C33608">
      <w:pPr>
        <w:pStyle w:val="ListBullet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CompletedCourse</w:t>
      </w:r>
      <w:r w:rsidR="008C35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 DrugDiscovery in one month </w:t>
      </w:r>
    </w:p>
    <w:p w:rsidR="0010209F" w:rsidRDefault="0010209F" w:rsidP="00711CC8">
      <w:pPr>
        <w:pStyle w:val="Heading1"/>
        <w:rPr>
          <w:rFonts w:ascii="Times New Roman" w:hAnsi="Times New Roman" w:cs="Times New Roman"/>
          <w:color w:val="000000" w:themeColor="text1"/>
        </w:rPr>
      </w:pPr>
    </w:p>
    <w:p w:rsidR="00983777" w:rsidRPr="001E64EA" w:rsidRDefault="00F80A84" w:rsidP="00711CC8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>SKILLS:</w:t>
      </w:r>
    </w:p>
    <w:p w:rsidR="006D1E3F" w:rsidRDefault="006C3DC6" w:rsidP="006D1E3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9F53D2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asic knowledge of MS </w:t>
      </w:r>
      <w:r w:rsidR="00C53B88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office. </w:t>
      </w:r>
      <w:r w:rsidR="0092362B" w:rsidRPr="0092362B">
        <w:rPr>
          <w:noProof/>
          <w:lang w:eastAsia="en-US"/>
        </w:rPr>
        <w:pict>
          <v:group id="Group 17" o:spid="_x0000_s2050" style="position:absolute;left:0;text-align:left;margin-left:24pt;margin-top:24pt;width:564.5pt;height:744.5pt;z-index:-251658240;mso-position-horizontal-relative:page;mso-position-vertical-relative:page" coordorigin="480,480" coordsize="11290,14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">
            <v:line id="Line 21" o:spid="_x0000_s2054" style="position:absolute;visibility:visible" from="487,480" to="487,15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" strokeweight=".72pt"/>
            <v:line id="Line 20" o:spid="_x0000_s2053" style="position:absolute;visibility:visible" from="11762,480" to="11762,15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" strokeweight=".72pt"/>
            <v:line id="Line 19" o:spid="_x0000_s2052" style="position:absolute;visibility:visible" from="490,487" to="11755,4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" strokeweight=".72pt"/>
            <v:line id="Line 18" o:spid="_x0000_s2051" style="position:absolute;visibility:visible" from="490,15362" to="11755,1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" strokeweight=".72pt"/>
            <w10:wrap anchorx="page" anchory="page"/>
          </v:group>
        </w:pict>
      </w:r>
    </w:p>
    <w:p w:rsidR="00E73B0E" w:rsidRPr="00C127B7" w:rsidRDefault="00E73B0E" w:rsidP="00C127B7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Analytical Chemistry</w:t>
      </w:r>
    </w:p>
    <w:p w:rsidR="00E73B0E" w:rsidRPr="006E2581" w:rsidRDefault="00E73B0E" w:rsidP="006E258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Process Chemistry.</w:t>
      </w:r>
    </w:p>
    <w:p w:rsidR="00E73B0E" w:rsidRPr="006E2581" w:rsidRDefault="00E73B0E" w:rsidP="006E258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Analytical Chemistry.</w:t>
      </w:r>
    </w:p>
    <w:p w:rsidR="00E73B0E" w:rsidRPr="006E2581" w:rsidRDefault="00E73B0E" w:rsidP="006E258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Experimental Design &amp; Validation.</w:t>
      </w:r>
    </w:p>
    <w:p w:rsidR="00E73B0E" w:rsidRPr="00A85CA9" w:rsidRDefault="00E73B0E" w:rsidP="00A85CA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Lab Equipment Operation &amp; Maintenance.</w:t>
      </w:r>
    </w:p>
    <w:p w:rsidR="00E73B0E" w:rsidRPr="00A85CA9" w:rsidRDefault="00E73B0E" w:rsidP="00A85CA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Inorganic Analysis.</w:t>
      </w:r>
    </w:p>
    <w:p w:rsidR="00E73B0E" w:rsidRPr="00A85CA9" w:rsidRDefault="00E73B0E" w:rsidP="00A85CA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Documentation &amp; Reporting.</w:t>
      </w:r>
    </w:p>
    <w:p w:rsidR="00E73B0E" w:rsidRPr="00A85CA9" w:rsidRDefault="00E73B0E" w:rsidP="00A85CA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Microsoft word</w:t>
      </w:r>
    </w:p>
    <w:p w:rsidR="00E73B0E" w:rsidRPr="00A85CA9" w:rsidRDefault="00E73B0E" w:rsidP="00A85CA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Microsoft office</w:t>
      </w:r>
    </w:p>
    <w:p w:rsidR="00E73B0E" w:rsidRPr="00E73B0E" w:rsidRDefault="00E73B0E" w:rsidP="00E73B0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Microsoft Excel</w:t>
      </w:r>
    </w:p>
    <w:p w:rsidR="00E73B0E" w:rsidRPr="00E73B0E" w:rsidRDefault="00E73B0E" w:rsidP="00E73B0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Time Management</w:t>
      </w:r>
    </w:p>
    <w:p w:rsidR="00E73B0E" w:rsidRDefault="00E73B0E" w:rsidP="006D1E3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Public speaking</w:t>
      </w:r>
    </w:p>
    <w:p w:rsidR="00E73B0E" w:rsidRPr="00E73B0E" w:rsidRDefault="00E73B0E" w:rsidP="00E73B0E">
      <w:pPr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0330" w:rsidRPr="001E64EA" w:rsidRDefault="001E0330" w:rsidP="001E0330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1E64EA">
        <w:rPr>
          <w:rFonts w:ascii="Times New Roman" w:hAnsi="Times New Roman" w:cs="Times New Roman"/>
          <w:color w:val="000000" w:themeColor="text1"/>
        </w:rPr>
        <w:t>Personal Details:</w:t>
      </w:r>
    </w:p>
    <w:p w:rsidR="00223A96" w:rsidRPr="00F80A84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Father’s name: </w:t>
      </w:r>
      <w:r w:rsidR="00942030">
        <w:rPr>
          <w:rFonts w:ascii="Times New Roman" w:hAnsi="Times New Roman" w:cs="Times New Roman"/>
          <w:color w:val="000000" w:themeColor="text1"/>
          <w:sz w:val="24"/>
          <w:szCs w:val="24"/>
        </w:rPr>
        <w:t>GURULINGA REDDY K</w:t>
      </w:r>
    </w:p>
    <w:p w:rsidR="00223A96" w:rsidRPr="00F80A84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Mother’s name:</w:t>
      </w:r>
      <w:r w:rsidR="00942030">
        <w:rPr>
          <w:rFonts w:ascii="Times New Roman" w:hAnsi="Times New Roman" w:cs="Times New Roman"/>
          <w:color w:val="000000" w:themeColor="text1"/>
          <w:sz w:val="24"/>
          <w:szCs w:val="24"/>
        </w:rPr>
        <w:t>SUSHEELAMA</w:t>
      </w:r>
    </w:p>
    <w:p w:rsidR="00223A96" w:rsidRPr="00F80A84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Date of Birth: </w:t>
      </w:r>
      <w:r w:rsidR="00342A07">
        <w:rPr>
          <w:rFonts w:ascii="Times New Roman" w:hAnsi="Times New Roman" w:cs="Times New Roman"/>
          <w:color w:val="000000" w:themeColor="text1"/>
          <w:sz w:val="24"/>
          <w:szCs w:val="24"/>
        </w:rPr>
        <w:t>01</w:t>
      </w: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/1</w:t>
      </w:r>
      <w:r w:rsidR="00342A07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/199</w:t>
      </w:r>
      <w:r w:rsidR="0094203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223A96" w:rsidRPr="00F80A84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Languages Known:</w:t>
      </w:r>
      <w:r w:rsidR="00E71CB5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KANNADA, ENGLISH, </w:t>
      </w:r>
      <w:r w:rsidR="00F80A84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and TELUGU</w:t>
      </w:r>
    </w:p>
    <w:p w:rsidR="00223A96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Gender:</w:t>
      </w:r>
      <w:r w:rsidR="00777344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MALE</w:t>
      </w:r>
    </w:p>
    <w:p w:rsidR="00F80A84" w:rsidRPr="00F80A84" w:rsidRDefault="00CC33A1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Marital</w:t>
      </w:r>
      <w:r w:rsid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status:  </w:t>
      </w:r>
      <w:r w:rsidR="00CF3AC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F80A84" w:rsidRPr="00CC33A1">
        <w:rPr>
          <w:rFonts w:ascii="Times New Roman" w:hAnsi="Times New Roman" w:cs="Times New Roman"/>
          <w:color w:val="000000" w:themeColor="text1"/>
          <w:sz w:val="24"/>
          <w:szCs w:val="24"/>
        </w:rPr>
        <w:t>ingle</w:t>
      </w:r>
    </w:p>
    <w:p w:rsidR="00223A96" w:rsidRPr="00F80A84" w:rsidRDefault="00223A96" w:rsidP="00223A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Hobbies:</w:t>
      </w:r>
      <w:r w:rsidR="00037A3C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P</w:t>
      </w:r>
      <w:r w:rsidR="00CF3A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laying </w:t>
      </w:r>
      <w:r w:rsidR="00777344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volleyball, cricket, solving sudoku</w:t>
      </w:r>
      <w:r w:rsidR="00CF2A72"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DC404C" w:rsidRDefault="00223A96" w:rsidP="00DC404C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</w:pPr>
      <w:r w:rsidRPr="00F80A84">
        <w:rPr>
          <w:rFonts w:ascii="Times New Roman" w:hAnsi="Times New Roman" w:cs="Times New Roman"/>
          <w:color w:val="000000" w:themeColor="text1"/>
          <w:sz w:val="24"/>
          <w:szCs w:val="24"/>
        </w:rPr>
        <w:t>LinkedIn Profile:</w:t>
      </w:r>
      <w:r w:rsidR="00131F9C">
        <w:rPr>
          <w:rFonts w:ascii="Times New Roman" w:hAnsi="Times New Roman" w:cs="Times New Roman"/>
          <w:color w:val="000000" w:themeColor="text1"/>
          <w:sz w:val="24"/>
          <w:szCs w:val="24"/>
        </w:rPr>
        <w:t>https://www.linkedin.com/in/ravi-chandra-reddy-927976175</w:t>
      </w:r>
    </w:p>
    <w:p w:rsidR="00F80A84" w:rsidRDefault="00F80A84" w:rsidP="00DC404C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A84" w:rsidRDefault="00F80A84" w:rsidP="009E187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46D6" w:rsidRDefault="00CF3AC6" w:rsidP="00CF3AC6">
      <w:pPr>
        <w:pStyle w:val="Heading1"/>
      </w:pPr>
      <w:r>
        <w:lastRenderedPageBreak/>
        <w:t>REFERENCES-</w:t>
      </w:r>
    </w:p>
    <w:p w:rsidR="00CF3AC6" w:rsidRDefault="00CF3AC6" w:rsidP="00CF3AC6">
      <w:pPr>
        <w:rPr>
          <w:sz w:val="28"/>
          <w:szCs w:val="28"/>
        </w:rPr>
      </w:pPr>
      <w:r>
        <w:rPr>
          <w:sz w:val="28"/>
          <w:szCs w:val="28"/>
        </w:rPr>
        <w:t>Dr SHRUTHI MA’AM</w:t>
      </w:r>
    </w:p>
    <w:p w:rsidR="009E0937" w:rsidRDefault="00CF3AC6" w:rsidP="00CF3AC6">
      <w:pPr>
        <w:rPr>
          <w:sz w:val="28"/>
          <w:szCs w:val="28"/>
        </w:rPr>
      </w:pPr>
      <w:r>
        <w:rPr>
          <w:sz w:val="28"/>
          <w:szCs w:val="28"/>
        </w:rPr>
        <w:t xml:space="preserve">COORDINATOR OF OUR </w:t>
      </w:r>
      <w:r w:rsidR="009E0937">
        <w:rPr>
          <w:sz w:val="28"/>
          <w:szCs w:val="28"/>
        </w:rPr>
        <w:t>CHEMISTRY DEPARTMENT</w:t>
      </w:r>
    </w:p>
    <w:p w:rsidR="009E0937" w:rsidRDefault="009E0937" w:rsidP="00CF3AC6">
      <w:pPr>
        <w:rPr>
          <w:sz w:val="28"/>
          <w:szCs w:val="28"/>
        </w:rPr>
      </w:pPr>
      <w:r>
        <w:rPr>
          <w:sz w:val="28"/>
          <w:szCs w:val="28"/>
        </w:rPr>
        <w:t>MOBILE NO -9916129595</w:t>
      </w:r>
    </w:p>
    <w:p w:rsidR="009E0937" w:rsidRDefault="009E0937" w:rsidP="00CF3AC6">
      <w:pPr>
        <w:rPr>
          <w:sz w:val="28"/>
          <w:szCs w:val="28"/>
        </w:rPr>
      </w:pPr>
    </w:p>
    <w:p w:rsidR="009E0937" w:rsidRPr="00CF3AC6" w:rsidRDefault="009E0937" w:rsidP="00CF3AC6">
      <w:pPr>
        <w:rPr>
          <w:sz w:val="28"/>
          <w:szCs w:val="28"/>
        </w:rPr>
      </w:pPr>
    </w:p>
    <w:p w:rsidR="00CF3AC6" w:rsidRDefault="00CF3AC6" w:rsidP="00CF3AC6"/>
    <w:p w:rsidR="00CF3AC6" w:rsidRPr="00CF3AC6" w:rsidRDefault="00CF3AC6" w:rsidP="00CF3AC6"/>
    <w:p w:rsidR="00CF3AC6" w:rsidRDefault="00CF3AC6" w:rsidP="00CF3AC6"/>
    <w:p w:rsidR="00CF3AC6" w:rsidRPr="00CF3AC6" w:rsidRDefault="00CF3AC6" w:rsidP="00CF3AC6"/>
    <w:p w:rsidR="00A96681" w:rsidRDefault="00A96681" w:rsidP="00AB045D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Pr="00F80A84" w:rsidRDefault="00F80A84" w:rsidP="00CC33A1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Pr="00F80A84" w:rsidRDefault="00F80A84" w:rsidP="00F80A84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Default="00F80A84" w:rsidP="00AB045D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Default="00F80A84" w:rsidP="00AB045D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Default="00F80A84" w:rsidP="00AB045D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80A84" w:rsidRPr="001E64EA" w:rsidRDefault="00F80A84" w:rsidP="00AB045D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643F7" w:rsidRPr="001E64EA" w:rsidRDefault="00B643F7" w:rsidP="00B643F7">
      <w:pPr>
        <w:rPr>
          <w:rFonts w:ascii="Times New Roman" w:hAnsi="Times New Roman" w:cs="Times New Roman"/>
          <w:color w:val="000000" w:themeColor="text1"/>
        </w:rPr>
      </w:pPr>
    </w:p>
    <w:sectPr w:rsidR="00B643F7" w:rsidRPr="001E64EA" w:rsidSect="0092362B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D2E" w:rsidRDefault="000D3D2E">
      <w:r>
        <w:separator/>
      </w:r>
    </w:p>
  </w:endnote>
  <w:endnote w:type="continuationSeparator" w:id="1">
    <w:p w:rsidR="000D3D2E" w:rsidRDefault="000D3D2E">
      <w:r>
        <w:continuationSeparator/>
      </w:r>
    </w:p>
  </w:endnote>
  <w:endnote w:type="continuationNotice" w:id="2">
    <w:p w:rsidR="000D3D2E" w:rsidRDefault="000D3D2E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97F" w:rsidRDefault="0092362B">
    <w:pPr>
      <w:pStyle w:val="Footer"/>
    </w:pPr>
    <w:r>
      <w:fldChar w:fldCharType="begin"/>
    </w:r>
    <w:r w:rsidR="00EC51E7">
      <w:instrText xml:space="preserve"> PAGE   \* MERGEFORMAT </w:instrText>
    </w:r>
    <w:r>
      <w:fldChar w:fldCharType="separate"/>
    </w:r>
    <w:r w:rsidR="009E0937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D2E" w:rsidRDefault="000D3D2E">
      <w:r>
        <w:separator/>
      </w:r>
    </w:p>
  </w:footnote>
  <w:footnote w:type="continuationSeparator" w:id="1">
    <w:p w:rsidR="000D3D2E" w:rsidRDefault="000D3D2E">
      <w:r>
        <w:continuationSeparator/>
      </w:r>
    </w:p>
  </w:footnote>
  <w:footnote w:type="continuationNotice" w:id="2">
    <w:p w:rsidR="000D3D2E" w:rsidRDefault="000D3D2E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97F" w:rsidRDefault="0092362B">
    <w:r w:rsidRPr="0092362B">
      <w:rPr>
        <w:noProof/>
        <w:lang w:eastAsia="en-US"/>
      </w:rPr>
      <w:pict>
        <v:shape id="Frame 1" o:spid="_x0000_s1026" style="position:absolute;margin-left:0;margin-top:0;width:394.8pt;height:567.4pt;z-index:-251651072;visibility:visible;mso-width-percent:941;mso-height-percent:954;mso-position-horizontal:center;mso-position-horizontal-relative:page;mso-position-vertical:center;mso-position-vertical-relative:page;mso-width-percent:941;mso-height-percent:954;v-text-anchor:middle" coordsize="5013960,7205980" o:spt="1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" adj="0,,0" path="m,l5013960,r,7205980l,7205980,,xm130564,130564r,6944852l4883396,7075416r,-6944852l130564,130564xe" fillcolor="#e3ab47" stroked="f" strokeweight="1pt">
          <v:stroke joinstyle="miter"/>
          <v:formulas/>
          <v:path arrowok="t" o:connecttype="custom" o:connectlocs="0,0;5013960,0;5013960,7205980;0,7205980;0,0;130564,130564;130564,7075416;4883396,7075416;4883396,130564;130564,130564" o:connectangles="0,0,0,0,0,0,0,0,0,0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97F" w:rsidRDefault="0092362B">
    <w:r w:rsidRPr="0092362B">
      <w:rPr>
        <w:noProof/>
        <w:lang w:eastAsia="en-US"/>
      </w:rPr>
      <w:pict>
        <v:group id="Group 4" o:spid="_x0000_s1029" alt="Title: Page frame with tab" style="position:absolute;margin-left:0;margin-top:0;width:394.7pt;height:567.5pt;z-index:-251658240;mso-width-percent:941;mso-height-percent:954;mso-position-horizontal:center;mso-position-horizontal-relative:page;mso-position-vertical:center;mso-position-vertical-relative:page;mso-width-percent:941;mso-height-percent:954" coordorigin="1333" coordsize="73152,96012">
          <v:shape id="Frame 5" o:spid="_x0000_s1027" style="position:absolute;left:1333;width:73152;height:96012;visibility:visible;v-text-anchor:middle" coordsize="7315200,9601200" o:spt="10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" adj="0,,0" path="m,l7315200,r,9601200l,9601200,,xm190488,190488r,9220224l7124712,9410712r,-9220224l190488,190488xe" fillcolor="#e3ab47 [3204]" stroked="f" strokeweight="1pt">
            <v:stroke joinstyle="miter"/>
            <v:formulas/>
            <v:path arrowok="t" o:connecttype="custom" o:connectlocs="0,0;7315200,0;7315200,9601200;0,9601200;0,0;190488,190488;190488,9410712;7124712,9410712;7124712,190488;190488,190488" o:connectangles="0,0,0,0,0,0,0,0,0,0"/>
          </v:shape>
          <v:shape id="Freeform 8" o:spid="_x0000_s1028" style="position:absolute;left:2285;top:4286;width:3582;height:8020;visibility:visible" coordsize="240,528" o:spt="10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" adj="-11796480,,5400" path="m2,l169,r71,246l169,480r-110,l59,528,,480r2,l2,xe" fillcolor="black [3213]" stroked="f" strokeweight="0">
            <v:stroke joinstyle="round"/>
            <v:formulas/>
            <v:path arrowok="t" o:connecttype="custom" o:connectlocs="2985,0;252190,0;358140,373661;252190,729095;88043,729095;88043,802005;0,729095;2985,729095;2985,0" o:connectangles="0,0,0,0,0,0,0,0,0" textboxrect="0,0,240,528"/>
            <v:textbox>
              <w:txbxContent>
                <w:p w:rsidR="00EC297F" w:rsidRDefault="00EC297F">
                  <w:pPr>
                    <w:jc w:val="center"/>
                  </w:pPr>
                </w:p>
              </w:txbxContent>
            </v:textbox>
          </v:shape>
          <w10:wrap anchorx="page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BD6E36"/>
    <w:multiLevelType w:val="hybridMultilevel"/>
    <w:tmpl w:val="5928C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C76972"/>
    <w:multiLevelType w:val="hybridMultilevel"/>
    <w:tmpl w:val="2B34E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1D1288"/>
    <w:multiLevelType w:val="hybridMultilevel"/>
    <w:tmpl w:val="FABE0E1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4"/>
  </w:num>
  <w:num w:numId="14">
    <w:abstractNumId w:val="10"/>
  </w:num>
  <w:num w:numId="15">
    <w:abstractNumId w:val="13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attachedTemplate r:id="rId1"/>
  <w:defaultTabStop w:val="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D91FA0"/>
    <w:rsid w:val="0000716E"/>
    <w:rsid w:val="00031DA6"/>
    <w:rsid w:val="00037A3C"/>
    <w:rsid w:val="00046E56"/>
    <w:rsid w:val="00047004"/>
    <w:rsid w:val="00076192"/>
    <w:rsid w:val="00080D39"/>
    <w:rsid w:val="00087AD7"/>
    <w:rsid w:val="000A22EA"/>
    <w:rsid w:val="000A30CD"/>
    <w:rsid w:val="000A35C6"/>
    <w:rsid w:val="000A6228"/>
    <w:rsid w:val="000D04AD"/>
    <w:rsid w:val="000D0EF9"/>
    <w:rsid w:val="000D3D2E"/>
    <w:rsid w:val="000E3505"/>
    <w:rsid w:val="000F11E0"/>
    <w:rsid w:val="0010209F"/>
    <w:rsid w:val="001267B6"/>
    <w:rsid w:val="00127B45"/>
    <w:rsid w:val="00131F9C"/>
    <w:rsid w:val="00134977"/>
    <w:rsid w:val="00137621"/>
    <w:rsid w:val="001452F4"/>
    <w:rsid w:val="0017333F"/>
    <w:rsid w:val="00177234"/>
    <w:rsid w:val="001835F8"/>
    <w:rsid w:val="0018528F"/>
    <w:rsid w:val="00190883"/>
    <w:rsid w:val="00195FB2"/>
    <w:rsid w:val="001B1C53"/>
    <w:rsid w:val="001C0EE1"/>
    <w:rsid w:val="001D2C78"/>
    <w:rsid w:val="001E0330"/>
    <w:rsid w:val="001E2B14"/>
    <w:rsid w:val="001E49E0"/>
    <w:rsid w:val="001E6317"/>
    <w:rsid w:val="001E64EA"/>
    <w:rsid w:val="00213E40"/>
    <w:rsid w:val="00223A96"/>
    <w:rsid w:val="00241434"/>
    <w:rsid w:val="00245577"/>
    <w:rsid w:val="00247D38"/>
    <w:rsid w:val="00252B45"/>
    <w:rsid w:val="00266F0C"/>
    <w:rsid w:val="00277A0F"/>
    <w:rsid w:val="00282214"/>
    <w:rsid w:val="00290268"/>
    <w:rsid w:val="002A5762"/>
    <w:rsid w:val="002E01D3"/>
    <w:rsid w:val="002E3161"/>
    <w:rsid w:val="002F1B2B"/>
    <w:rsid w:val="00301F43"/>
    <w:rsid w:val="0030389E"/>
    <w:rsid w:val="00303B05"/>
    <w:rsid w:val="003054B3"/>
    <w:rsid w:val="00330F16"/>
    <w:rsid w:val="00342A07"/>
    <w:rsid w:val="00342BA2"/>
    <w:rsid w:val="00376680"/>
    <w:rsid w:val="0037768C"/>
    <w:rsid w:val="003849E6"/>
    <w:rsid w:val="003849FC"/>
    <w:rsid w:val="003B7CD6"/>
    <w:rsid w:val="003C6EB3"/>
    <w:rsid w:val="003F5F9B"/>
    <w:rsid w:val="004415FE"/>
    <w:rsid w:val="0045285E"/>
    <w:rsid w:val="004760AA"/>
    <w:rsid w:val="00477F74"/>
    <w:rsid w:val="00482273"/>
    <w:rsid w:val="004940B6"/>
    <w:rsid w:val="00494A9E"/>
    <w:rsid w:val="004A1A7F"/>
    <w:rsid w:val="004E5E99"/>
    <w:rsid w:val="004F2434"/>
    <w:rsid w:val="00504C03"/>
    <w:rsid w:val="005143BC"/>
    <w:rsid w:val="0053349C"/>
    <w:rsid w:val="00536D8C"/>
    <w:rsid w:val="005576ED"/>
    <w:rsid w:val="00573A21"/>
    <w:rsid w:val="005761DA"/>
    <w:rsid w:val="005B4982"/>
    <w:rsid w:val="005D5266"/>
    <w:rsid w:val="005D6CCE"/>
    <w:rsid w:val="00602C45"/>
    <w:rsid w:val="00606899"/>
    <w:rsid w:val="0065144E"/>
    <w:rsid w:val="006A3E3F"/>
    <w:rsid w:val="006B0A18"/>
    <w:rsid w:val="006C081B"/>
    <w:rsid w:val="006C3DC6"/>
    <w:rsid w:val="006D1E3F"/>
    <w:rsid w:val="006E1357"/>
    <w:rsid w:val="006E2581"/>
    <w:rsid w:val="006F2692"/>
    <w:rsid w:val="006F4E3A"/>
    <w:rsid w:val="00700BCA"/>
    <w:rsid w:val="00703F79"/>
    <w:rsid w:val="00711CC8"/>
    <w:rsid w:val="00731430"/>
    <w:rsid w:val="0074476C"/>
    <w:rsid w:val="007449C4"/>
    <w:rsid w:val="00744C36"/>
    <w:rsid w:val="007523BF"/>
    <w:rsid w:val="00777344"/>
    <w:rsid w:val="00784F20"/>
    <w:rsid w:val="00791118"/>
    <w:rsid w:val="00791B96"/>
    <w:rsid w:val="007961EB"/>
    <w:rsid w:val="00797227"/>
    <w:rsid w:val="007A46A2"/>
    <w:rsid w:val="007B16EB"/>
    <w:rsid w:val="007B4DE7"/>
    <w:rsid w:val="007C4308"/>
    <w:rsid w:val="007C5598"/>
    <w:rsid w:val="007D6AC1"/>
    <w:rsid w:val="007E402F"/>
    <w:rsid w:val="007E692C"/>
    <w:rsid w:val="00845862"/>
    <w:rsid w:val="00852B37"/>
    <w:rsid w:val="008908B7"/>
    <w:rsid w:val="00897C93"/>
    <w:rsid w:val="008A3559"/>
    <w:rsid w:val="008A4DC4"/>
    <w:rsid w:val="008C350C"/>
    <w:rsid w:val="008E67FF"/>
    <w:rsid w:val="008E7799"/>
    <w:rsid w:val="008F3202"/>
    <w:rsid w:val="00922F72"/>
    <w:rsid w:val="0092362B"/>
    <w:rsid w:val="00933B60"/>
    <w:rsid w:val="00942030"/>
    <w:rsid w:val="00950B6C"/>
    <w:rsid w:val="009539EC"/>
    <w:rsid w:val="00956B4C"/>
    <w:rsid w:val="0098313A"/>
    <w:rsid w:val="00983777"/>
    <w:rsid w:val="0098493C"/>
    <w:rsid w:val="009917A8"/>
    <w:rsid w:val="009A0954"/>
    <w:rsid w:val="009B6435"/>
    <w:rsid w:val="009B74D5"/>
    <w:rsid w:val="009C5B3E"/>
    <w:rsid w:val="009E0937"/>
    <w:rsid w:val="009E1878"/>
    <w:rsid w:val="009F11BF"/>
    <w:rsid w:val="009F53D2"/>
    <w:rsid w:val="009F78F2"/>
    <w:rsid w:val="00A014A1"/>
    <w:rsid w:val="00A17A63"/>
    <w:rsid w:val="00A206DB"/>
    <w:rsid w:val="00A250CC"/>
    <w:rsid w:val="00A3448A"/>
    <w:rsid w:val="00A3576D"/>
    <w:rsid w:val="00A37914"/>
    <w:rsid w:val="00A42DD5"/>
    <w:rsid w:val="00A51D64"/>
    <w:rsid w:val="00A6750D"/>
    <w:rsid w:val="00A70CE3"/>
    <w:rsid w:val="00A7154D"/>
    <w:rsid w:val="00A73E07"/>
    <w:rsid w:val="00A75FCC"/>
    <w:rsid w:val="00A82617"/>
    <w:rsid w:val="00A85CA9"/>
    <w:rsid w:val="00A86578"/>
    <w:rsid w:val="00A9559E"/>
    <w:rsid w:val="00A96681"/>
    <w:rsid w:val="00AA52F7"/>
    <w:rsid w:val="00AB045D"/>
    <w:rsid w:val="00AB1580"/>
    <w:rsid w:val="00AC6012"/>
    <w:rsid w:val="00AF0D9D"/>
    <w:rsid w:val="00B0668E"/>
    <w:rsid w:val="00B06F5D"/>
    <w:rsid w:val="00B147E2"/>
    <w:rsid w:val="00B216B9"/>
    <w:rsid w:val="00B32470"/>
    <w:rsid w:val="00B357A4"/>
    <w:rsid w:val="00B452E7"/>
    <w:rsid w:val="00B50420"/>
    <w:rsid w:val="00B56D93"/>
    <w:rsid w:val="00B643F7"/>
    <w:rsid w:val="00B728E6"/>
    <w:rsid w:val="00B746D6"/>
    <w:rsid w:val="00B91920"/>
    <w:rsid w:val="00BB7308"/>
    <w:rsid w:val="00BC6744"/>
    <w:rsid w:val="00BC67FA"/>
    <w:rsid w:val="00BE6C70"/>
    <w:rsid w:val="00C127B7"/>
    <w:rsid w:val="00C150FC"/>
    <w:rsid w:val="00C229D9"/>
    <w:rsid w:val="00C33608"/>
    <w:rsid w:val="00C34427"/>
    <w:rsid w:val="00C46D99"/>
    <w:rsid w:val="00C53B88"/>
    <w:rsid w:val="00C60BC9"/>
    <w:rsid w:val="00C75DDA"/>
    <w:rsid w:val="00C824B3"/>
    <w:rsid w:val="00C87FCB"/>
    <w:rsid w:val="00CA25BE"/>
    <w:rsid w:val="00CA278E"/>
    <w:rsid w:val="00CB7261"/>
    <w:rsid w:val="00CC33A1"/>
    <w:rsid w:val="00CE6ADE"/>
    <w:rsid w:val="00CF2A72"/>
    <w:rsid w:val="00CF3AC6"/>
    <w:rsid w:val="00CF6ACE"/>
    <w:rsid w:val="00D0030A"/>
    <w:rsid w:val="00D00319"/>
    <w:rsid w:val="00D91FA0"/>
    <w:rsid w:val="00D9575A"/>
    <w:rsid w:val="00DA0725"/>
    <w:rsid w:val="00DA11BD"/>
    <w:rsid w:val="00DB3777"/>
    <w:rsid w:val="00DC404C"/>
    <w:rsid w:val="00DD1785"/>
    <w:rsid w:val="00DD1F0B"/>
    <w:rsid w:val="00DD7A37"/>
    <w:rsid w:val="00DF6314"/>
    <w:rsid w:val="00E00FB9"/>
    <w:rsid w:val="00E01678"/>
    <w:rsid w:val="00E03C36"/>
    <w:rsid w:val="00E23BA9"/>
    <w:rsid w:val="00E25FC9"/>
    <w:rsid w:val="00E415F8"/>
    <w:rsid w:val="00E43676"/>
    <w:rsid w:val="00E51284"/>
    <w:rsid w:val="00E53F7B"/>
    <w:rsid w:val="00E71924"/>
    <w:rsid w:val="00E71A12"/>
    <w:rsid w:val="00E71CB5"/>
    <w:rsid w:val="00E73B0E"/>
    <w:rsid w:val="00E82B59"/>
    <w:rsid w:val="00EB029D"/>
    <w:rsid w:val="00EC297F"/>
    <w:rsid w:val="00EC51E7"/>
    <w:rsid w:val="00EF1188"/>
    <w:rsid w:val="00EF4283"/>
    <w:rsid w:val="00F0057C"/>
    <w:rsid w:val="00F0468F"/>
    <w:rsid w:val="00F14405"/>
    <w:rsid w:val="00F2051D"/>
    <w:rsid w:val="00F32238"/>
    <w:rsid w:val="00F3608B"/>
    <w:rsid w:val="00F42417"/>
    <w:rsid w:val="00F56C25"/>
    <w:rsid w:val="00F56FF8"/>
    <w:rsid w:val="00F73499"/>
    <w:rsid w:val="00F80A84"/>
    <w:rsid w:val="00F900E7"/>
    <w:rsid w:val="00F931D0"/>
    <w:rsid w:val="00F97F45"/>
    <w:rsid w:val="00FA4091"/>
    <w:rsid w:val="00FC3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uiPriority="9" w:qFormat="1"/>
    <w:lsdException w:name="List Number" w:uiPriority="10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62B"/>
  </w:style>
  <w:style w:type="paragraph" w:styleId="Heading1">
    <w:name w:val="heading 1"/>
    <w:basedOn w:val="Normal"/>
    <w:next w:val="Normal"/>
    <w:link w:val="Heading1Char"/>
    <w:uiPriority w:val="9"/>
    <w:qFormat/>
    <w:rsid w:val="0092362B"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36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62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6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6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6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6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6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6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62B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rsid w:val="0092362B"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92362B"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92362B"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rsid w:val="0092362B"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sid w:val="0092362B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62B"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62B"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62B"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62B"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62B"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62B"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2362B"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sid w:val="0092362B"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rsid w:val="0092362B"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92362B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92362B"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sid w:val="0092362B"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92362B"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2362B"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92362B"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2362B"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92362B"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92362B"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sid w:val="0092362B"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2362B"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rsid w:val="0092362B"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2362B"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rsid w:val="0092362B"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2362B"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rsid w:val="0092362B"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92362B"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2362B"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rsid w:val="009236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62B"/>
  </w:style>
  <w:style w:type="paragraph" w:styleId="ListNumber">
    <w:name w:val="List Number"/>
    <w:basedOn w:val="Normal"/>
    <w:uiPriority w:val="10"/>
    <w:qFormat/>
    <w:rsid w:val="0092362B"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362B"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2362B"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sid w:val="0092362B"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2362B"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2362B"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2362B"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2362B"/>
    <w:rPr>
      <w:color w:val="0E0B05" w:themeColor="text2"/>
    </w:rPr>
  </w:style>
  <w:style w:type="table" w:styleId="TableGrid">
    <w:name w:val="Table Grid"/>
    <w:basedOn w:val="TableNormal"/>
    <w:uiPriority w:val="39"/>
    <w:rsid w:val="00384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F11BF"/>
    <w:rPr>
      <w:color w:val="53C3C7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11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D5266"/>
    <w:rPr>
      <w:color w:val="846B8E" w:themeColor="followedHyperlink"/>
      <w:u w:val="single"/>
    </w:rPr>
  </w:style>
  <w:style w:type="paragraph" w:customStyle="1" w:styleId="Default">
    <w:name w:val="Default"/>
    <w:rsid w:val="001E64E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A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91789\Downloads\%7b121F669C-F491-F944-858F-CA7FC67FBE04%7dtf5000201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A1C657BD8408148BC0D16D6B8D9E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6D016A-EA1C-5640-9EF7-199EB43B6D02}"/>
      </w:docPartPr>
      <w:docPartBody>
        <w:p w:rsidR="00B02D44" w:rsidRDefault="00143A26">
          <w:pPr>
            <w:pStyle w:val="CA1C657BD8408148BC0D16D6B8D9E58B"/>
          </w:pPr>
          <w:r>
            <w:t>Objective</w:t>
          </w:r>
        </w:p>
      </w:docPartBody>
    </w:docPart>
    <w:docPart>
      <w:docPartPr>
        <w:name w:val="9357A11EB5EE2245AD55DEE92F6AE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81B2C2-A41D-C84C-BA31-69CFE226F96E}"/>
      </w:docPartPr>
      <w:docPartBody>
        <w:p w:rsidR="00B02D44" w:rsidRDefault="00143A26">
          <w:pPr>
            <w:pStyle w:val="9357A11EB5EE2245AD55DEE92F6AE283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F81BD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36EC1"/>
    <w:rsid w:val="000B786B"/>
    <w:rsid w:val="001216D1"/>
    <w:rsid w:val="00136EC1"/>
    <w:rsid w:val="00143A26"/>
    <w:rsid w:val="001B6352"/>
    <w:rsid w:val="00216519"/>
    <w:rsid w:val="002505EB"/>
    <w:rsid w:val="002F2E40"/>
    <w:rsid w:val="004C058C"/>
    <w:rsid w:val="00526EAD"/>
    <w:rsid w:val="006303AF"/>
    <w:rsid w:val="00650175"/>
    <w:rsid w:val="00922B48"/>
    <w:rsid w:val="00A57E20"/>
    <w:rsid w:val="00AB35E2"/>
    <w:rsid w:val="00AC2EBB"/>
    <w:rsid w:val="00B02D44"/>
    <w:rsid w:val="00B03470"/>
    <w:rsid w:val="00D30E05"/>
    <w:rsid w:val="00E76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1C657BD8408148BC0D16D6B8D9E58B">
    <w:name w:val="CA1C657BD8408148BC0D16D6B8D9E58B"/>
    <w:rsid w:val="000B786B"/>
  </w:style>
  <w:style w:type="paragraph" w:styleId="ListBullet">
    <w:name w:val="List Bullet"/>
    <w:basedOn w:val="Normal"/>
    <w:uiPriority w:val="9"/>
    <w:qFormat/>
    <w:rsid w:val="000B786B"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9357A11EB5EE2245AD55DEE92F6AE283">
    <w:name w:val="9357A11EB5EE2245AD55DEE92F6AE283"/>
    <w:rsid w:val="000B786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4A50E-00D5-422C-A58E-88915E8CE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{121F669C-F491-F944-858F-CA7FC67FBE04}tf50002018</Template>
  <TotalTime>3</TotalTime>
  <Pages>3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919916414464</dc:creator>
  <cp:lastModifiedBy>Windows User</cp:lastModifiedBy>
  <cp:revision>2</cp:revision>
  <dcterms:created xsi:type="dcterms:W3CDTF">2021-12-05T02:53:00Z</dcterms:created>
  <dcterms:modified xsi:type="dcterms:W3CDTF">2021-12-05T02:53:00Z</dcterms:modified>
</cp:coreProperties>
</file>