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FD99C" w14:textId="77777777" w:rsidR="00D70063" w:rsidRDefault="00D70063" w:rsidP="00D70063">
      <w:pPr>
        <w:pStyle w:val="Heading3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3303B32A" wp14:editId="2794137C">
                <wp:simplePos x="0" y="0"/>
                <wp:positionH relativeFrom="page">
                  <wp:posOffset>620395</wp:posOffset>
                </wp:positionH>
                <wp:positionV relativeFrom="margin">
                  <wp:posOffset>-414020</wp:posOffset>
                </wp:positionV>
                <wp:extent cx="2148840" cy="9622790"/>
                <wp:effectExtent l="0" t="0" r="3810" b="0"/>
                <wp:wrapSquare wrapText="bothSides"/>
                <wp:docPr id="217" name="Text Box 2" descr="Sidebar text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9622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1C22EC" w14:textId="20B729AD" w:rsidR="00D70063" w:rsidRDefault="00DF39FA" w:rsidP="00D70063">
                            <w:pPr>
                              <w:pStyle w:val="Photo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DC69F66" wp14:editId="3A5D8297">
                                  <wp:extent cx="2139950" cy="2796540"/>
                                  <wp:effectExtent l="0" t="0" r="0" b="381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9950" cy="27965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sdt>
                            <w:sdtPr>
                              <w:rPr>
                                <w:b/>
                                <w:bCs/>
                              </w:rPr>
                              <w:alias w:val="Your Name"/>
                              <w:tag w:val="Your Name"/>
                              <w:id w:val="-1489158292"/>
                              <w:placeholder>
                                <w:docPart w:val="70B905E1E0B84A3B92366A367E342310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14:paraId="37746EF5" w14:textId="5ABAE1F1" w:rsidR="00187B92" w:rsidRPr="00CF4297" w:rsidRDefault="00B43B35" w:rsidP="00486E5D">
                                <w:pPr>
                                  <w:pStyle w:val="Title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</w:rPr>
                                  <w:t xml:space="preserve">SUHAIL ERFAN </w:t>
                                </w:r>
                                <w:r w:rsidR="00EA4CD6" w:rsidRPr="00CF4297">
                                  <w:rPr>
                                    <w:b/>
                                    <w:bCs/>
                                  </w:rPr>
                                  <w:t xml:space="preserve">. </w:t>
                                </w:r>
                                <w:r>
                                  <w:rPr>
                                    <w:b/>
                                    <w:bCs/>
                                  </w:rPr>
                                  <w:t>N</w:t>
                                </w:r>
                              </w:p>
                            </w:sdtContent>
                          </w:sdt>
                          <w:p w14:paraId="08D181D4" w14:textId="77777777" w:rsidR="00D70063" w:rsidRDefault="00BF3300" w:rsidP="00D70063">
                            <w:pPr>
                              <w:pStyle w:val="Subtitle"/>
                            </w:pPr>
                            <w:sdt>
                              <w:sdtPr>
                                <w:alias w:val="Position Title"/>
                                <w:tag w:val=""/>
                                <w:id w:val="-214128171"/>
                                <w:placeholder>
                                  <w:docPart w:val="26F3A6A162844ED9939202861A34FC97"/>
                                </w:placeholder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r w:rsidR="00EA4CD6">
                                  <w:t>accounts executive</w:t>
                                </w:r>
                              </w:sdtContent>
                            </w:sdt>
                          </w:p>
                          <w:p w14:paraId="686E46CE" w14:textId="77777777" w:rsidR="00D70063" w:rsidRDefault="00BF3300" w:rsidP="00D70063">
                            <w:pPr>
                              <w:pStyle w:val="Heading1"/>
                            </w:pPr>
                            <w:sdt>
                              <w:sdtPr>
                                <w:id w:val="-1270160369"/>
                                <w:placeholder>
                                  <w:docPart w:val="2629F6A1E6E84419AA34F0FFF6F84C30"/>
                                </w:placeholder>
                                <w:temporary/>
                                <w:showingPlcHdr/>
                                <w15:appearance w15:val="hidden"/>
                              </w:sdtPr>
                              <w:sdtEndPr/>
                              <w:sdtContent>
                                <w:r w:rsidR="00D70063" w:rsidRPr="00D7211F">
                                  <w:rPr>
                                    <w:b/>
                                    <w:bCs/>
                                    <w:u w:val="single"/>
                                  </w:rPr>
                                  <w:t>Objective</w:t>
                                </w:r>
                              </w:sdtContent>
                            </w:sdt>
                          </w:p>
                          <w:p w14:paraId="699F2DCA" w14:textId="52329E89" w:rsidR="00D70063" w:rsidRDefault="00EA4CD6" w:rsidP="00EA4CD6">
                            <w:pPr>
                              <w:jc w:val="both"/>
                            </w:pPr>
                            <w:r>
                              <w:t>Quick Le</w:t>
                            </w:r>
                            <w:r w:rsidR="000529F4">
                              <w:t>a</w:t>
                            </w:r>
                            <w:r>
                              <w:t>rner, Hard Working, Dedicated, Result Oriented Accounting Professional seeking suitable job posting in reputed companies</w:t>
                            </w:r>
                            <w:r w:rsidR="00A50CDF">
                              <w:t>.</w:t>
                            </w:r>
                          </w:p>
                          <w:p w14:paraId="1AACA03C" w14:textId="77777777" w:rsidR="00D70063" w:rsidRPr="009A7610" w:rsidRDefault="00EA4CD6" w:rsidP="00D70063">
                            <w:pPr>
                              <w:pStyle w:val="Heading2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A7610">
                              <w:rPr>
                                <w:b/>
                                <w:bCs/>
                                <w:u w:val="single"/>
                              </w:rPr>
                              <w:t>address</w:t>
                            </w:r>
                          </w:p>
                          <w:p w14:paraId="27406852" w14:textId="7C75E72D" w:rsidR="00E14246" w:rsidRDefault="004F30C8" w:rsidP="00D70063">
                            <w:r>
                              <w:t xml:space="preserve">THARAMMAL </w:t>
                            </w:r>
                            <w:r w:rsidR="009C5D04">
                              <w:t xml:space="preserve"> </w:t>
                            </w:r>
                            <w:r w:rsidR="008D2AD8">
                              <w:t xml:space="preserve">ELLATH VALAPPIL HOUSE ,MUTHOOR,TIRUR (PO) </w:t>
                            </w:r>
                            <w:r w:rsidR="00EA4CD6">
                              <w:t xml:space="preserve"> </w:t>
                            </w:r>
                            <w:r w:rsidR="00810C42">
                              <w:t>MALAPPURAM</w:t>
                            </w:r>
                            <w:r w:rsidR="00EA4CD6">
                              <w:t xml:space="preserve"> </w:t>
                            </w:r>
                            <w:r w:rsidR="00874501">
                              <w:t>(DST),</w:t>
                            </w:r>
                            <w:r w:rsidR="00EA4CD6">
                              <w:t xml:space="preserve"> </w:t>
                            </w:r>
                            <w:r w:rsidR="004C5C09">
                              <w:t>KERALA</w:t>
                            </w:r>
                            <w:r w:rsidR="00EA4CD6">
                              <w:t xml:space="preserve">, </w:t>
                            </w:r>
                            <w:r w:rsidR="00E14246">
                              <w:t>PIN-676101</w:t>
                            </w:r>
                            <w:r>
                              <w:t xml:space="preserve"> </w:t>
                            </w:r>
                          </w:p>
                          <w:p w14:paraId="7268E83D" w14:textId="71E640E3" w:rsidR="00EA4CD6" w:rsidRDefault="00AC61A3" w:rsidP="00EA4CD6">
                            <w:pPr>
                              <w:pStyle w:val="ContactInfo"/>
                            </w:pPr>
                            <w:r>
                              <w:rPr>
                                <w:rStyle w:val="Strong"/>
                              </w:rPr>
                              <w:t>MOB</w:t>
                            </w:r>
                            <w:r w:rsidR="00E14246">
                              <w:rPr>
                                <w:rStyle w:val="Strong"/>
                              </w:rPr>
                              <w:t>: 7994226445</w:t>
                            </w:r>
                          </w:p>
                          <w:p w14:paraId="3DA26911" w14:textId="6D5BB052" w:rsidR="00EA4CD6" w:rsidRPr="00ED2E0D" w:rsidRDefault="00CD02D3" w:rsidP="00EA4CD6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WhatsApp: 7994226445</w:t>
                            </w:r>
                          </w:p>
                          <w:p w14:paraId="1AA5833A" w14:textId="1044E147" w:rsidR="00EA4CD6" w:rsidRDefault="00EA4CD6" w:rsidP="00EA4CD6">
                            <w:r>
                              <w:t xml:space="preserve">Email: </w:t>
                            </w:r>
                            <w:r w:rsidR="00AE7263">
                              <w:t>suhailirfan33</w:t>
                            </w:r>
                            <w:r w:rsidR="00D93673">
                              <w:t>@gmail.com</w:t>
                            </w:r>
                          </w:p>
                          <w:p w14:paraId="5AA7F793" w14:textId="77777777" w:rsidR="00D70063" w:rsidRPr="009A7610" w:rsidRDefault="00EA4CD6" w:rsidP="00D70063">
                            <w:pPr>
                              <w:pStyle w:val="Heading2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A7610">
                              <w:rPr>
                                <w:b/>
                                <w:bCs/>
                                <w:u w:val="single"/>
                              </w:rPr>
                              <w:t>Age &amp; Date of birth</w:t>
                            </w:r>
                          </w:p>
                          <w:p w14:paraId="78D1A262" w14:textId="0818439A" w:rsidR="00D70063" w:rsidRDefault="00D93673" w:rsidP="00D70063">
                            <w:pPr>
                              <w:pStyle w:val="ContactInfo"/>
                            </w:pPr>
                            <w:r>
                              <w:t>2</w:t>
                            </w:r>
                            <w:r w:rsidR="00452796">
                              <w:t>1</w:t>
                            </w:r>
                            <w:r>
                              <w:t xml:space="preserve"> </w:t>
                            </w:r>
                            <w:r w:rsidR="00E6499F">
                              <w:t xml:space="preserve">years old – </w:t>
                            </w:r>
                            <w:r w:rsidR="00452796">
                              <w:t>08/11/2000</w:t>
                            </w:r>
                          </w:p>
                          <w:p w14:paraId="1D4F7D98" w14:textId="77777777" w:rsidR="007F42FC" w:rsidRPr="009A7610" w:rsidRDefault="007F42FC" w:rsidP="007F42FC">
                            <w:pPr>
                              <w:pStyle w:val="Heading2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A7610">
                              <w:rPr>
                                <w:b/>
                                <w:bCs/>
                                <w:u w:val="single"/>
                              </w:rPr>
                              <w:t>GENDER</w:t>
                            </w:r>
                          </w:p>
                          <w:p w14:paraId="2FE078AB" w14:textId="77777777" w:rsidR="00AE3D59" w:rsidRDefault="007F42FC" w:rsidP="00AE3D59">
                            <w:pPr>
                              <w:pStyle w:val="ContactInfo"/>
                            </w:pPr>
                            <w:r>
                              <w:t>Mal</w:t>
                            </w:r>
                            <w:r w:rsidR="00AE3D59">
                              <w:t xml:space="preserve">e </w:t>
                            </w:r>
                          </w:p>
                          <w:p w14:paraId="085AE302" w14:textId="6A87E10E" w:rsidR="003763B7" w:rsidRDefault="00EA4CD6" w:rsidP="00AE3D59">
                            <w:pPr>
                              <w:pStyle w:val="ContactInfo"/>
                              <w:rPr>
                                <w:color w:val="864A04" w:themeColor="accent1" w:themeShade="80"/>
                                <w:u w:val="single"/>
                              </w:rPr>
                            </w:pPr>
                            <w:r w:rsidRPr="009444BE">
                              <w:rPr>
                                <w:color w:val="864A04" w:themeColor="accent1" w:themeShade="80"/>
                                <w:u w:val="single"/>
                              </w:rPr>
                              <w:t>Marital statu</w:t>
                            </w:r>
                            <w:r w:rsidR="003763B7" w:rsidRPr="009444BE">
                              <w:rPr>
                                <w:color w:val="864A04" w:themeColor="accent1" w:themeShade="80"/>
                                <w:u w:val="single"/>
                              </w:rPr>
                              <w:t>s</w:t>
                            </w:r>
                          </w:p>
                          <w:p w14:paraId="79D1D11D" w14:textId="71ED9AC8" w:rsidR="009444BE" w:rsidRPr="009D32BF" w:rsidRDefault="00936A0B" w:rsidP="00AE3D59">
                            <w:pPr>
                              <w:pStyle w:val="ContactInf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D32BF">
                              <w:rPr>
                                <w:color w:val="000000" w:themeColor="text1"/>
                              </w:rPr>
                              <w:t xml:space="preserve">Single </w:t>
                            </w:r>
                          </w:p>
                          <w:p w14:paraId="2F96CB93" w14:textId="77777777" w:rsidR="00EA4CD6" w:rsidRPr="003763B7" w:rsidRDefault="00EA4CD6" w:rsidP="00EA4CD6">
                            <w:pPr>
                              <w:pStyle w:val="Heading2"/>
                              <w:rPr>
                                <w:rFonts w:asciiTheme="minorHAnsi" w:eastAsiaTheme="minorEastAsia" w:hAnsiTheme="minorHAnsi" w:cstheme="minorBidi"/>
                                <w:caps w:val="0"/>
                                <w:color w:val="aut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A4CD6">
                              <w:rPr>
                                <w:rFonts w:asciiTheme="minorHAnsi" w:eastAsiaTheme="minorHAnsi" w:hAnsiTheme="minorHAnsi" w:cstheme="minorBidi"/>
                                <w:caps w:val="0"/>
                                <w:color w:val="auto"/>
                                <w:sz w:val="24"/>
                                <w:szCs w:val="24"/>
                                <w:lang w:eastAsia="en-US"/>
                              </w:rPr>
                              <w:t>S</w:t>
                            </w:r>
                            <w:r w:rsidRPr="00EA4CD6">
                              <w:rPr>
                                <w:rFonts w:asciiTheme="minorHAnsi" w:eastAsiaTheme="minorEastAsia" w:hAnsiTheme="minorHAnsi" w:cstheme="minorBidi"/>
                                <w:caps w:val="0"/>
                                <w:color w:val="auto"/>
                                <w:sz w:val="24"/>
                                <w:szCs w:val="24"/>
                              </w:rPr>
                              <w:t>ingle</w:t>
                            </w:r>
                          </w:p>
                          <w:p w14:paraId="470C90BB" w14:textId="77777777" w:rsidR="00EA4CD6" w:rsidRDefault="00EA4CD6" w:rsidP="00EA4CD6">
                            <w:pPr>
                              <w:pStyle w:val="Heading2"/>
                              <w:rPr>
                                <w:rFonts w:asciiTheme="minorHAnsi" w:eastAsiaTheme="minorEastAsia" w:hAnsiTheme="minorHAnsi" w:cstheme="minorBidi"/>
                                <w:caps w:val="0"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  <w:p w14:paraId="481936F7" w14:textId="77777777" w:rsidR="00EA4CD6" w:rsidRPr="009D32BF" w:rsidRDefault="00EA4CD6" w:rsidP="00EA4CD6">
                            <w:pPr>
                              <w:pStyle w:val="Heading2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03B32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Sidebar text box" style="position:absolute;margin-left:48.85pt;margin-top:-32.6pt;width:169.2pt;height:75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" filled="f" stroked="f">
                <v:textbox inset="0,0,0,0">
                  <w:txbxContent>
                    <w:p w14:paraId="291C22EC" w14:textId="20B729AD" w:rsidR="00D70063" w:rsidRDefault="00DF39FA" w:rsidP="00D70063">
                      <w:pPr>
                        <w:pStyle w:val="Pho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DC69F66" wp14:editId="3A5D8297">
                            <wp:extent cx="2139950" cy="2796540"/>
                            <wp:effectExtent l="0" t="0" r="0" b="381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9950" cy="27965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sdt>
                      <w:sdtPr>
                        <w:rPr>
                          <w:b/>
                          <w:bCs/>
                        </w:rPr>
                        <w:alias w:val="Your Name"/>
                        <w:tag w:val="Your Name"/>
                        <w:id w:val="-1489158292"/>
                        <w:placeholder>
                          <w:docPart w:val="70B905E1E0B84A3B92366A367E342310"/>
                        </w:placeholder>
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<w15:appearance w15:val="hidden"/>
                        <w:text w:multiLine="1"/>
                      </w:sdtPr>
                      <w:sdtEndPr/>
                      <w:sdtContent>
                        <w:p w14:paraId="37746EF5" w14:textId="5ABAE1F1" w:rsidR="00187B92" w:rsidRPr="00CF4297" w:rsidRDefault="00B43B35" w:rsidP="00486E5D">
                          <w:pPr>
                            <w:pStyle w:val="Title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SUHAIL ERFAN </w:t>
                          </w:r>
                          <w:r w:rsidR="00EA4CD6" w:rsidRPr="00CF4297">
                            <w:rPr>
                              <w:b/>
                              <w:bCs/>
                            </w:rPr>
                            <w:t xml:space="preserve">. </w:t>
                          </w:r>
                          <w:r>
                            <w:rPr>
                              <w:b/>
                              <w:bCs/>
                            </w:rPr>
                            <w:t>N</w:t>
                          </w:r>
                        </w:p>
                      </w:sdtContent>
                    </w:sdt>
                    <w:p w14:paraId="08D181D4" w14:textId="77777777" w:rsidR="00D70063" w:rsidRDefault="00BF3300" w:rsidP="00D70063">
                      <w:pPr>
                        <w:pStyle w:val="Subtitle"/>
                      </w:pPr>
                      <w:sdt>
                        <w:sdtPr>
                          <w:alias w:val="Position Title"/>
                          <w:tag w:val=""/>
                          <w:id w:val="-214128171"/>
                          <w:placeholder>
                            <w:docPart w:val="26F3A6A162844ED9939202861A34FC97"/>
                          </w:placeholder>
                          <w:dataBinding w:prefixMappings="xmlns:ns0='http://schemas.microsoft.com/office/2006/coverPageProps' " w:xpath="/ns0:CoverPageProperties[1]/ns0:CompanyAddress[1]" w:storeItemID="{55AF091B-3C7A-41E3-B477-F2FDAA23CFDA}"/>
                          <w15:appearance w15:val="hidden"/>
                          <w:text w:multiLine="1"/>
                        </w:sdtPr>
                        <w:sdtEndPr/>
                        <w:sdtContent>
                          <w:r w:rsidR="00EA4CD6">
                            <w:t>accounts executive</w:t>
                          </w:r>
                        </w:sdtContent>
                      </w:sdt>
                    </w:p>
                    <w:p w14:paraId="686E46CE" w14:textId="77777777" w:rsidR="00D70063" w:rsidRDefault="00BF3300" w:rsidP="00D70063">
                      <w:pPr>
                        <w:pStyle w:val="Heading1"/>
                      </w:pPr>
                      <w:sdt>
                        <w:sdtPr>
                          <w:id w:val="-1270160369"/>
                          <w:placeholder>
                            <w:docPart w:val="2629F6A1E6E84419AA34F0FFF6F84C30"/>
                          </w:placeholder>
                          <w:temporary/>
                          <w:showingPlcHdr/>
                          <w15:appearance w15:val="hidden"/>
                        </w:sdtPr>
                        <w:sdtEndPr/>
                        <w:sdtContent>
                          <w:r w:rsidR="00D70063" w:rsidRPr="00D7211F">
                            <w:rPr>
                              <w:b/>
                              <w:bCs/>
                              <w:u w:val="single"/>
                            </w:rPr>
                            <w:t>Objective</w:t>
                          </w:r>
                        </w:sdtContent>
                      </w:sdt>
                    </w:p>
                    <w:p w14:paraId="699F2DCA" w14:textId="52329E89" w:rsidR="00D70063" w:rsidRDefault="00EA4CD6" w:rsidP="00EA4CD6">
                      <w:pPr>
                        <w:jc w:val="both"/>
                      </w:pPr>
                      <w:r>
                        <w:t>Quick Le</w:t>
                      </w:r>
                      <w:r w:rsidR="000529F4">
                        <w:t>a</w:t>
                      </w:r>
                      <w:r>
                        <w:t>rner, Hard Working, Dedicated, Result Oriented Accounting Professional seeking suitable job posting in reputed companies</w:t>
                      </w:r>
                      <w:r w:rsidR="00A50CDF">
                        <w:t>.</w:t>
                      </w:r>
                    </w:p>
                    <w:p w14:paraId="1AACA03C" w14:textId="77777777" w:rsidR="00D70063" w:rsidRPr="009A7610" w:rsidRDefault="00EA4CD6" w:rsidP="00D70063">
                      <w:pPr>
                        <w:pStyle w:val="Heading2"/>
                        <w:rPr>
                          <w:b/>
                          <w:bCs/>
                          <w:u w:val="single"/>
                        </w:rPr>
                      </w:pPr>
                      <w:r w:rsidRPr="009A7610">
                        <w:rPr>
                          <w:b/>
                          <w:bCs/>
                          <w:u w:val="single"/>
                        </w:rPr>
                        <w:t>address</w:t>
                      </w:r>
                    </w:p>
                    <w:p w14:paraId="27406852" w14:textId="7C75E72D" w:rsidR="00E14246" w:rsidRDefault="004F30C8" w:rsidP="00D70063">
                      <w:r>
                        <w:t xml:space="preserve">THARAMMAL </w:t>
                      </w:r>
                      <w:r w:rsidR="009C5D04">
                        <w:t xml:space="preserve"> </w:t>
                      </w:r>
                      <w:r w:rsidR="008D2AD8">
                        <w:t xml:space="preserve">ELLATH VALAPPIL HOUSE ,MUTHOOR,TIRUR (PO) </w:t>
                      </w:r>
                      <w:r w:rsidR="00EA4CD6">
                        <w:t xml:space="preserve"> </w:t>
                      </w:r>
                      <w:r w:rsidR="00810C42">
                        <w:t>MALAPPURAM</w:t>
                      </w:r>
                      <w:r w:rsidR="00EA4CD6">
                        <w:t xml:space="preserve"> </w:t>
                      </w:r>
                      <w:r w:rsidR="00874501">
                        <w:t>(DST),</w:t>
                      </w:r>
                      <w:r w:rsidR="00EA4CD6">
                        <w:t xml:space="preserve"> </w:t>
                      </w:r>
                      <w:r w:rsidR="004C5C09">
                        <w:t>KERALA</w:t>
                      </w:r>
                      <w:r w:rsidR="00EA4CD6">
                        <w:t xml:space="preserve">, </w:t>
                      </w:r>
                      <w:r w:rsidR="00E14246">
                        <w:t>PIN-676101</w:t>
                      </w:r>
                      <w:r>
                        <w:t xml:space="preserve"> </w:t>
                      </w:r>
                    </w:p>
                    <w:p w14:paraId="7268E83D" w14:textId="71E640E3" w:rsidR="00EA4CD6" w:rsidRDefault="00AC61A3" w:rsidP="00EA4CD6">
                      <w:pPr>
                        <w:pStyle w:val="ContactInfo"/>
                      </w:pPr>
                      <w:r>
                        <w:rPr>
                          <w:rStyle w:val="Strong"/>
                        </w:rPr>
                        <w:t>MOB</w:t>
                      </w:r>
                      <w:r w:rsidR="00E14246">
                        <w:rPr>
                          <w:rStyle w:val="Strong"/>
                        </w:rPr>
                        <w:t>: 7994226445</w:t>
                      </w:r>
                    </w:p>
                    <w:p w14:paraId="3DA26911" w14:textId="6D5BB052" w:rsidR="00EA4CD6" w:rsidRPr="00ED2E0D" w:rsidRDefault="00CD02D3" w:rsidP="00EA4CD6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WhatsApp: 7994226445</w:t>
                      </w:r>
                    </w:p>
                    <w:p w14:paraId="1AA5833A" w14:textId="1044E147" w:rsidR="00EA4CD6" w:rsidRDefault="00EA4CD6" w:rsidP="00EA4CD6">
                      <w:r>
                        <w:t xml:space="preserve">Email: </w:t>
                      </w:r>
                      <w:r w:rsidR="00AE7263">
                        <w:t>suhailirfan33</w:t>
                      </w:r>
                      <w:r w:rsidR="00D93673">
                        <w:t>@gmail.com</w:t>
                      </w:r>
                    </w:p>
                    <w:p w14:paraId="5AA7F793" w14:textId="77777777" w:rsidR="00D70063" w:rsidRPr="009A7610" w:rsidRDefault="00EA4CD6" w:rsidP="00D70063">
                      <w:pPr>
                        <w:pStyle w:val="Heading2"/>
                        <w:rPr>
                          <w:b/>
                          <w:bCs/>
                          <w:u w:val="single"/>
                        </w:rPr>
                      </w:pPr>
                      <w:r w:rsidRPr="009A7610">
                        <w:rPr>
                          <w:b/>
                          <w:bCs/>
                          <w:u w:val="single"/>
                        </w:rPr>
                        <w:t>Age &amp; Date of birth</w:t>
                      </w:r>
                    </w:p>
                    <w:p w14:paraId="78D1A262" w14:textId="0818439A" w:rsidR="00D70063" w:rsidRDefault="00D93673" w:rsidP="00D70063">
                      <w:pPr>
                        <w:pStyle w:val="ContactInfo"/>
                      </w:pPr>
                      <w:r>
                        <w:t>2</w:t>
                      </w:r>
                      <w:r w:rsidR="00452796">
                        <w:t>1</w:t>
                      </w:r>
                      <w:r>
                        <w:t xml:space="preserve"> </w:t>
                      </w:r>
                      <w:r w:rsidR="00E6499F">
                        <w:t xml:space="preserve">years old – </w:t>
                      </w:r>
                      <w:r w:rsidR="00452796">
                        <w:t>08/11/2000</w:t>
                      </w:r>
                    </w:p>
                    <w:p w14:paraId="1D4F7D98" w14:textId="77777777" w:rsidR="007F42FC" w:rsidRPr="009A7610" w:rsidRDefault="007F42FC" w:rsidP="007F42FC">
                      <w:pPr>
                        <w:pStyle w:val="Heading2"/>
                        <w:rPr>
                          <w:b/>
                          <w:bCs/>
                          <w:u w:val="single"/>
                        </w:rPr>
                      </w:pPr>
                      <w:r w:rsidRPr="009A7610">
                        <w:rPr>
                          <w:b/>
                          <w:bCs/>
                          <w:u w:val="single"/>
                        </w:rPr>
                        <w:t>GENDER</w:t>
                      </w:r>
                    </w:p>
                    <w:p w14:paraId="2FE078AB" w14:textId="77777777" w:rsidR="00AE3D59" w:rsidRDefault="007F42FC" w:rsidP="00AE3D59">
                      <w:pPr>
                        <w:pStyle w:val="ContactInfo"/>
                      </w:pPr>
                      <w:r>
                        <w:t>Mal</w:t>
                      </w:r>
                      <w:r w:rsidR="00AE3D59">
                        <w:t xml:space="preserve">e </w:t>
                      </w:r>
                    </w:p>
                    <w:p w14:paraId="085AE302" w14:textId="6A87E10E" w:rsidR="003763B7" w:rsidRDefault="00EA4CD6" w:rsidP="00AE3D59">
                      <w:pPr>
                        <w:pStyle w:val="ContactInfo"/>
                        <w:rPr>
                          <w:color w:val="864A04" w:themeColor="accent1" w:themeShade="80"/>
                          <w:u w:val="single"/>
                        </w:rPr>
                      </w:pPr>
                      <w:r w:rsidRPr="009444BE">
                        <w:rPr>
                          <w:color w:val="864A04" w:themeColor="accent1" w:themeShade="80"/>
                          <w:u w:val="single"/>
                        </w:rPr>
                        <w:t>Marital statu</w:t>
                      </w:r>
                      <w:r w:rsidR="003763B7" w:rsidRPr="009444BE">
                        <w:rPr>
                          <w:color w:val="864A04" w:themeColor="accent1" w:themeShade="80"/>
                          <w:u w:val="single"/>
                        </w:rPr>
                        <w:t>s</w:t>
                      </w:r>
                    </w:p>
                    <w:p w14:paraId="79D1D11D" w14:textId="71ED9AC8" w:rsidR="009444BE" w:rsidRPr="009D32BF" w:rsidRDefault="00936A0B" w:rsidP="00AE3D59">
                      <w:pPr>
                        <w:pStyle w:val="ContactInfo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9D32BF">
                        <w:rPr>
                          <w:color w:val="000000" w:themeColor="text1"/>
                        </w:rPr>
                        <w:t xml:space="preserve">Single </w:t>
                      </w:r>
                    </w:p>
                    <w:p w14:paraId="2F96CB93" w14:textId="77777777" w:rsidR="00EA4CD6" w:rsidRPr="003763B7" w:rsidRDefault="00EA4CD6" w:rsidP="00EA4CD6">
                      <w:pPr>
                        <w:pStyle w:val="Heading2"/>
                        <w:rPr>
                          <w:rFonts w:asciiTheme="minorHAnsi" w:eastAsiaTheme="minorEastAsia" w:hAnsiTheme="minorHAnsi" w:cstheme="minorBidi"/>
                          <w:caps w:val="0"/>
                          <w:color w:val="auto"/>
                          <w:sz w:val="24"/>
                          <w:szCs w:val="24"/>
                          <w:u w:val="single"/>
                        </w:rPr>
                      </w:pPr>
                      <w:r w:rsidRPr="00EA4CD6">
                        <w:rPr>
                          <w:rFonts w:asciiTheme="minorHAnsi" w:eastAsiaTheme="minorHAnsi" w:hAnsiTheme="minorHAnsi" w:cstheme="minorBidi"/>
                          <w:caps w:val="0"/>
                          <w:color w:val="auto"/>
                          <w:sz w:val="24"/>
                          <w:szCs w:val="24"/>
                          <w:lang w:eastAsia="en-US"/>
                        </w:rPr>
                        <w:t>S</w:t>
                      </w:r>
                      <w:r w:rsidRPr="00EA4CD6">
                        <w:rPr>
                          <w:rFonts w:asciiTheme="minorHAnsi" w:eastAsiaTheme="minorEastAsia" w:hAnsiTheme="minorHAnsi" w:cstheme="minorBidi"/>
                          <w:caps w:val="0"/>
                          <w:color w:val="auto"/>
                          <w:sz w:val="24"/>
                          <w:szCs w:val="24"/>
                        </w:rPr>
                        <w:t>ingle</w:t>
                      </w:r>
                    </w:p>
                    <w:p w14:paraId="470C90BB" w14:textId="77777777" w:rsidR="00EA4CD6" w:rsidRDefault="00EA4CD6" w:rsidP="00EA4CD6">
                      <w:pPr>
                        <w:pStyle w:val="Heading2"/>
                        <w:rPr>
                          <w:rFonts w:asciiTheme="minorHAnsi" w:eastAsiaTheme="minorEastAsia" w:hAnsiTheme="minorHAnsi" w:cstheme="minorBidi"/>
                          <w:caps w:val="0"/>
                          <w:color w:val="auto"/>
                          <w:sz w:val="24"/>
                          <w:szCs w:val="24"/>
                        </w:rPr>
                      </w:pPr>
                    </w:p>
                    <w:p w14:paraId="481936F7" w14:textId="77777777" w:rsidR="00EA4CD6" w:rsidRPr="009D32BF" w:rsidRDefault="00EA4CD6" w:rsidP="00EA4CD6">
                      <w:pPr>
                        <w:pStyle w:val="Heading2"/>
                      </w:pPr>
                    </w:p>
                  </w:txbxContent>
                </v:textbox>
                <w10:wrap type="square" anchorx="page" anchory="margin"/>
                <w10:anchorlock/>
              </v:shape>
            </w:pict>
          </mc:Fallback>
        </mc:AlternateContent>
      </w:r>
      <w:sdt>
        <w:sdtPr>
          <w:id w:val="-1420087472"/>
          <w:placeholder>
            <w:docPart w:val="043E4B45F4094008B62E2592360362F2"/>
          </w:placeholder>
          <w:temporary/>
          <w:showingPlcHdr/>
          <w15:appearance w15:val="hidden"/>
        </w:sdtPr>
        <w:sdtEndPr/>
        <w:sdtContent>
          <w:r w:rsidRPr="00CF4297">
            <w:rPr>
              <w:b/>
              <w:bCs/>
              <w:u w:val="single"/>
            </w:rPr>
            <w:t>Experience</w:t>
          </w:r>
        </w:sdtContent>
      </w:sdt>
    </w:p>
    <w:p w14:paraId="23BBF4D7" w14:textId="03F9F13F" w:rsidR="007C723C" w:rsidRDefault="006044A6" w:rsidP="007C723C">
      <w:pPr>
        <w:pStyle w:val="Heading4"/>
      </w:pPr>
      <w:r>
        <w:t>Ipa</w:t>
      </w:r>
      <w:r w:rsidR="00332919">
        <w:t xml:space="preserve"> </w:t>
      </w:r>
      <w:r w:rsidR="00F25F7B">
        <w:t>(</w:t>
      </w:r>
      <w:r w:rsidR="002040CF">
        <w:t>professional institute for Accounting</w:t>
      </w:r>
      <w:r w:rsidR="007C6193">
        <w:t>, finance,</w:t>
      </w:r>
      <w:r w:rsidR="00A85FDD">
        <w:t xml:space="preserve"> taxation, management &amp; erp)</w:t>
      </w:r>
    </w:p>
    <w:p w14:paraId="03C23C29" w14:textId="42D45CDF" w:rsidR="00D70063" w:rsidRDefault="00192454" w:rsidP="00D70063">
      <w:pPr>
        <w:pStyle w:val="Heading5"/>
      </w:pPr>
      <w:r>
        <w:t>Tirur,</w:t>
      </w:r>
      <w:r w:rsidR="003B59BE">
        <w:t xml:space="preserve"> Kerala</w:t>
      </w:r>
    </w:p>
    <w:p w14:paraId="4D8A953C" w14:textId="6BA9302B" w:rsidR="00D70063" w:rsidRDefault="007C723C" w:rsidP="00D70063">
      <w:r>
        <w:t>Being an Accounting</w:t>
      </w:r>
      <w:r w:rsidR="006D3227">
        <w:t xml:space="preserve"> </w:t>
      </w:r>
      <w:r w:rsidR="00AB311F">
        <w:t>training</w:t>
      </w:r>
      <w:r>
        <w:t xml:space="preserve"> , I have been assigned to the following responsibilities:</w:t>
      </w:r>
    </w:p>
    <w:p w14:paraId="588BFC4E" w14:textId="77777777" w:rsidR="007C723C" w:rsidRDefault="007C723C" w:rsidP="007C723C">
      <w:pPr>
        <w:jc w:val="both"/>
      </w:pPr>
      <w:r>
        <w:t>All Accounting works up to finalization of accounts of various clients [Trading, Manufacturing, Service Providers like Advertisement Companies, Hospitals, Educational Institutions, Construction Companies]. The software mainly used is Tally.ERP 9.0</w:t>
      </w:r>
    </w:p>
    <w:p w14:paraId="0D5B308E" w14:textId="77777777" w:rsidR="007C723C" w:rsidRDefault="007C723C" w:rsidP="007C723C">
      <w:pPr>
        <w:jc w:val="both"/>
      </w:pPr>
      <w:r>
        <w:t>Preparation of Income Statement, Expense Statement, GST Information and various other reports using MS Excel</w:t>
      </w:r>
    </w:p>
    <w:p w14:paraId="7E62607E" w14:textId="77777777" w:rsidR="007C723C" w:rsidRDefault="007C723C" w:rsidP="007C723C">
      <w:pPr>
        <w:jc w:val="both"/>
      </w:pPr>
      <w:r>
        <w:t>Entering transactions into the system</w:t>
      </w:r>
    </w:p>
    <w:p w14:paraId="1F1CC8B9" w14:textId="77777777" w:rsidR="007C723C" w:rsidRDefault="007C723C" w:rsidP="007C723C">
      <w:pPr>
        <w:jc w:val="both"/>
      </w:pPr>
      <w:r>
        <w:t>Bank Reconciliation and Accounts Reconciliation</w:t>
      </w:r>
    </w:p>
    <w:p w14:paraId="2E4D19EE" w14:textId="77777777" w:rsidR="007C723C" w:rsidRDefault="007C723C" w:rsidP="007C723C">
      <w:pPr>
        <w:jc w:val="both"/>
      </w:pPr>
      <w:r>
        <w:t>Maintains Financial Documents by auditing documents</w:t>
      </w:r>
    </w:p>
    <w:p w14:paraId="5EE88631" w14:textId="77777777" w:rsidR="007C723C" w:rsidRDefault="007C723C" w:rsidP="007C723C">
      <w:pPr>
        <w:jc w:val="both"/>
      </w:pPr>
      <w:r>
        <w:t>Prepare Reports by collecting, analyzing and summarizing account information</w:t>
      </w:r>
    </w:p>
    <w:p w14:paraId="1970F1A0" w14:textId="77777777" w:rsidR="007C723C" w:rsidRDefault="007C723C" w:rsidP="007C723C">
      <w:pPr>
        <w:jc w:val="both"/>
      </w:pPr>
      <w:r>
        <w:t>Contributes to team effort by accomplishing related results as needed</w:t>
      </w:r>
    </w:p>
    <w:p w14:paraId="1CF24937" w14:textId="77777777" w:rsidR="007C723C" w:rsidRDefault="007C723C" w:rsidP="007C723C">
      <w:pPr>
        <w:jc w:val="both"/>
      </w:pPr>
      <w:r>
        <w:t>Assisting Preparation &amp; Filing of GST RETURNS, ESI, EPF and TDS Returns</w:t>
      </w:r>
    </w:p>
    <w:p w14:paraId="15EF7E67" w14:textId="5B69B91F" w:rsidR="007C723C" w:rsidRDefault="007C723C" w:rsidP="007C723C">
      <w:pPr>
        <w:jc w:val="both"/>
      </w:pPr>
      <w:r>
        <w:t>Secure financial information by completing database backups</w:t>
      </w:r>
    </w:p>
    <w:p w14:paraId="6504E9DF" w14:textId="23724529" w:rsidR="00193C41" w:rsidRDefault="00843011" w:rsidP="007C723C">
      <w:pPr>
        <w:jc w:val="both"/>
      </w:pPr>
      <w:r>
        <w:t xml:space="preserve">Vocational days working </w:t>
      </w:r>
      <w:r w:rsidR="00C4255E">
        <w:t>many categories including (</w:t>
      </w:r>
      <w:proofErr w:type="spellStart"/>
      <w:r w:rsidR="00C4255E">
        <w:t>shopes</w:t>
      </w:r>
      <w:proofErr w:type="spellEnd"/>
      <w:r w:rsidR="00193C41">
        <w:t>)</w:t>
      </w:r>
    </w:p>
    <w:p w14:paraId="71D3EEC3" w14:textId="147339BB" w:rsidR="00193C41" w:rsidRDefault="00193C41" w:rsidP="007C723C">
      <w:pPr>
        <w:jc w:val="both"/>
      </w:pPr>
      <w:r>
        <w:t xml:space="preserve">Salesman , </w:t>
      </w:r>
    </w:p>
    <w:p w14:paraId="1FD0EA78" w14:textId="59DC288D" w:rsidR="007C723C" w:rsidRDefault="007C723C" w:rsidP="007C723C">
      <w:pPr>
        <w:jc w:val="both"/>
      </w:pPr>
    </w:p>
    <w:p w14:paraId="6E0C85FB" w14:textId="717CE970" w:rsidR="00141620" w:rsidRDefault="00141620" w:rsidP="007C723C">
      <w:pPr>
        <w:jc w:val="both"/>
      </w:pPr>
    </w:p>
    <w:p w14:paraId="6014663F" w14:textId="09A362C5" w:rsidR="00141620" w:rsidRDefault="00141620" w:rsidP="007C723C">
      <w:pPr>
        <w:jc w:val="both"/>
      </w:pPr>
    </w:p>
    <w:p w14:paraId="5C10D7E9" w14:textId="0D37F644" w:rsidR="00141620" w:rsidRDefault="00141620" w:rsidP="007C723C">
      <w:pPr>
        <w:jc w:val="both"/>
      </w:pPr>
    </w:p>
    <w:p w14:paraId="36EF4268" w14:textId="13D34FFF" w:rsidR="00141620" w:rsidRDefault="00141620" w:rsidP="007C723C">
      <w:pPr>
        <w:jc w:val="both"/>
      </w:pPr>
    </w:p>
    <w:p w14:paraId="7DEC5E5B" w14:textId="77777777" w:rsidR="00141620" w:rsidRDefault="00141620" w:rsidP="007C723C">
      <w:pPr>
        <w:jc w:val="both"/>
      </w:pPr>
    </w:p>
    <w:p w14:paraId="2CBFC826" w14:textId="7016635C" w:rsidR="00D70063" w:rsidRPr="002C1CB3" w:rsidRDefault="00BE3CDB" w:rsidP="00D70063">
      <w:pPr>
        <w:pStyle w:val="Heading3"/>
        <w:rPr>
          <w:b/>
          <w:bCs/>
          <w:u w:val="single"/>
        </w:rPr>
      </w:pPr>
      <w:r>
        <w:t xml:space="preserve"> </w:t>
      </w:r>
      <w:r w:rsidR="002C1CB3">
        <w:rPr>
          <w:b/>
          <w:bCs/>
          <w:u w:val="single"/>
        </w:rPr>
        <w:t xml:space="preserve">EDUCATION </w:t>
      </w:r>
      <w:r w:rsidR="00863DAE">
        <w:rPr>
          <w:b/>
          <w:bCs/>
          <w:u w:val="single"/>
        </w:rPr>
        <w:t>QUALIFICATION</w:t>
      </w:r>
    </w:p>
    <w:p w14:paraId="7CDF789D" w14:textId="2A81F730" w:rsidR="005C69DC" w:rsidRDefault="005C69DC" w:rsidP="00D70063">
      <w:pPr>
        <w:rPr>
          <w:b/>
          <w:bCs/>
          <w:u w:val="single"/>
        </w:rPr>
      </w:pPr>
    </w:p>
    <w:p w14:paraId="56F4B6FD" w14:textId="01806F00" w:rsidR="000A7F12" w:rsidRDefault="000A7F12" w:rsidP="00F42174">
      <w:pPr>
        <w:pStyle w:val="ListParagraph"/>
        <w:numPr>
          <w:ilvl w:val="0"/>
          <w:numId w:val="1"/>
        </w:numPr>
        <w:rPr>
          <w:b/>
          <w:bCs/>
        </w:rPr>
      </w:pPr>
      <w:r w:rsidRPr="00F42174">
        <w:rPr>
          <w:b/>
          <w:bCs/>
        </w:rPr>
        <w:t>BACHELOR OF COMMERCE</w:t>
      </w:r>
      <w:r w:rsidR="004B470B" w:rsidRPr="00F42174">
        <w:rPr>
          <w:b/>
          <w:bCs/>
        </w:rPr>
        <w:t xml:space="preserve"> (COMPUTER APPLICATION) </w:t>
      </w:r>
      <w:r w:rsidR="00870416">
        <w:rPr>
          <w:b/>
          <w:bCs/>
        </w:rPr>
        <w:t xml:space="preserve">   (2018 – 2021)</w:t>
      </w:r>
    </w:p>
    <w:p w14:paraId="5E03B1A8" w14:textId="78DB08DD" w:rsidR="0080192A" w:rsidRPr="0080192A" w:rsidRDefault="0080192A" w:rsidP="0080192A">
      <w:pPr>
        <w:ind w:left="720"/>
        <w:rPr>
          <w:b/>
          <w:bCs/>
        </w:rPr>
      </w:pPr>
      <w:r>
        <w:rPr>
          <w:b/>
          <w:bCs/>
        </w:rPr>
        <w:t>(</w:t>
      </w:r>
      <w:r w:rsidR="005226DA">
        <w:rPr>
          <w:b/>
          <w:bCs/>
        </w:rPr>
        <w:t>KHIDMATH ARTS AND SCIENCE COLLEGE, EDAKKULAM)</w:t>
      </w:r>
    </w:p>
    <w:p w14:paraId="57701588" w14:textId="77777777" w:rsidR="0080192A" w:rsidRPr="0080192A" w:rsidRDefault="0080192A" w:rsidP="0080192A">
      <w:pPr>
        <w:rPr>
          <w:b/>
          <w:bCs/>
        </w:rPr>
      </w:pPr>
    </w:p>
    <w:p w14:paraId="6A6A9115" w14:textId="2165F8EB" w:rsidR="002070E1" w:rsidRDefault="00F42174" w:rsidP="00F42174">
      <w:pPr>
        <w:pStyle w:val="ListParagraph"/>
        <w:numPr>
          <w:ilvl w:val="0"/>
          <w:numId w:val="1"/>
        </w:numPr>
        <w:rPr>
          <w:b/>
          <w:bCs/>
        </w:rPr>
      </w:pPr>
      <w:r w:rsidRPr="00F42174">
        <w:rPr>
          <w:b/>
          <w:bCs/>
        </w:rPr>
        <w:t>+2</w:t>
      </w:r>
      <w:r w:rsidR="00B52F04">
        <w:rPr>
          <w:b/>
          <w:bCs/>
        </w:rPr>
        <w:t xml:space="preserve"> </w:t>
      </w:r>
    </w:p>
    <w:p w14:paraId="4C05AF3B" w14:textId="77777777" w:rsidR="00915B4B" w:rsidRDefault="00817958" w:rsidP="00817958">
      <w:pPr>
        <w:rPr>
          <w:b/>
          <w:bCs/>
        </w:rPr>
      </w:pPr>
      <w:r>
        <w:rPr>
          <w:b/>
          <w:bCs/>
        </w:rPr>
        <w:t xml:space="preserve">            </w:t>
      </w:r>
      <w:r w:rsidR="00F42174" w:rsidRPr="00817958">
        <w:rPr>
          <w:b/>
          <w:bCs/>
        </w:rPr>
        <w:t xml:space="preserve"> </w:t>
      </w:r>
      <w:r w:rsidR="000E090B" w:rsidRPr="00817958">
        <w:rPr>
          <w:b/>
          <w:bCs/>
        </w:rPr>
        <w:t>(</w:t>
      </w:r>
      <w:r w:rsidR="009A3A24">
        <w:rPr>
          <w:b/>
          <w:bCs/>
        </w:rPr>
        <w:t xml:space="preserve"> GHSS EZHUR HIGHER SECONDARY SCHOOL, TIRUR</w:t>
      </w:r>
      <w:r w:rsidR="00EC5748">
        <w:rPr>
          <w:b/>
          <w:bCs/>
        </w:rPr>
        <w:t>)</w:t>
      </w:r>
      <w:r w:rsidR="000D67AF">
        <w:rPr>
          <w:b/>
          <w:bCs/>
        </w:rPr>
        <w:t xml:space="preserve"> </w:t>
      </w:r>
      <w:r w:rsidR="00915B4B">
        <w:rPr>
          <w:b/>
          <w:bCs/>
        </w:rPr>
        <w:t xml:space="preserve">–                   </w:t>
      </w:r>
    </w:p>
    <w:p w14:paraId="3D4A15AD" w14:textId="0AEC0C91" w:rsidR="00002150" w:rsidRPr="00817958" w:rsidRDefault="00870416" w:rsidP="00817958">
      <w:pPr>
        <w:rPr>
          <w:b/>
          <w:bCs/>
        </w:rPr>
      </w:pPr>
      <w:r>
        <w:rPr>
          <w:b/>
          <w:bCs/>
        </w:rPr>
        <w:t xml:space="preserve">             </w:t>
      </w:r>
      <w:r w:rsidR="00915B4B">
        <w:rPr>
          <w:b/>
          <w:bCs/>
        </w:rPr>
        <w:t>(</w:t>
      </w:r>
      <w:r w:rsidR="00EC5748">
        <w:rPr>
          <w:b/>
          <w:bCs/>
        </w:rPr>
        <w:t xml:space="preserve">2016- </w:t>
      </w:r>
      <w:r w:rsidR="000D67AF">
        <w:rPr>
          <w:b/>
          <w:bCs/>
        </w:rPr>
        <w:t>201</w:t>
      </w:r>
      <w:r w:rsidR="00EC5748">
        <w:rPr>
          <w:b/>
          <w:bCs/>
        </w:rPr>
        <w:t>7</w:t>
      </w:r>
      <w:r w:rsidR="00915B4B">
        <w:rPr>
          <w:b/>
          <w:bCs/>
        </w:rPr>
        <w:t>)</w:t>
      </w:r>
    </w:p>
    <w:p w14:paraId="4A7204CB" w14:textId="0A43E2CF" w:rsidR="002070E1" w:rsidRDefault="00340F59" w:rsidP="00F42174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SSCL </w:t>
      </w:r>
      <w:r w:rsidR="009E508A">
        <w:rPr>
          <w:b/>
          <w:bCs/>
        </w:rPr>
        <w:t>:</w:t>
      </w:r>
    </w:p>
    <w:p w14:paraId="5ACE3FA6" w14:textId="6A19801F" w:rsidR="0017551D" w:rsidRPr="0017551D" w:rsidRDefault="0017551D" w:rsidP="0017551D">
      <w:pPr>
        <w:ind w:left="720"/>
        <w:rPr>
          <w:b/>
          <w:bCs/>
        </w:rPr>
      </w:pPr>
      <w:r>
        <w:rPr>
          <w:b/>
          <w:bCs/>
        </w:rPr>
        <w:t>(</w:t>
      </w:r>
      <w:r w:rsidR="005B15BD">
        <w:rPr>
          <w:b/>
          <w:bCs/>
        </w:rPr>
        <w:t>GHSS EZHUR HIGHER SECONDARY SCHOOL</w:t>
      </w:r>
      <w:r w:rsidR="00555995">
        <w:rPr>
          <w:b/>
          <w:bCs/>
        </w:rPr>
        <w:t>, TIRUR)</w:t>
      </w:r>
      <w:r w:rsidR="00577B6A">
        <w:rPr>
          <w:b/>
          <w:bCs/>
        </w:rPr>
        <w:t>-2015</w:t>
      </w:r>
    </w:p>
    <w:p w14:paraId="4AF61972" w14:textId="78D6AE5B" w:rsidR="000530F8" w:rsidRPr="000A7F12" w:rsidRDefault="000530F8" w:rsidP="00D70063">
      <w:pPr>
        <w:rPr>
          <w:b/>
          <w:bCs/>
        </w:rPr>
      </w:pPr>
    </w:p>
    <w:p w14:paraId="1DD53A0C" w14:textId="77777777" w:rsidR="00D70063" w:rsidRPr="00CF4297" w:rsidRDefault="007C723C" w:rsidP="00D70063">
      <w:pPr>
        <w:pStyle w:val="Heading3"/>
        <w:rPr>
          <w:b/>
          <w:bCs/>
          <w:u w:val="single"/>
        </w:rPr>
      </w:pPr>
      <w:r w:rsidRPr="00CF4297">
        <w:rPr>
          <w:b/>
          <w:bCs/>
          <w:u w:val="single"/>
        </w:rPr>
        <w:t>Skills</w:t>
      </w:r>
    </w:p>
    <w:p w14:paraId="182099DB" w14:textId="77777777" w:rsidR="00C53C4F" w:rsidRPr="00C53C4F" w:rsidRDefault="00C53C4F" w:rsidP="00C53C4F">
      <w:pPr>
        <w:pStyle w:val="Heading4"/>
      </w:pPr>
    </w:p>
    <w:p w14:paraId="35BB2294" w14:textId="45C2FA24" w:rsidR="00D70063" w:rsidRDefault="007C723C" w:rsidP="00D70063">
      <w:r>
        <w:t>Proficient in Tally.ERP 9.0, MS Excel, QuickBooks, SAP FICO</w:t>
      </w:r>
    </w:p>
    <w:p w14:paraId="672A4E32" w14:textId="77777777" w:rsidR="007C723C" w:rsidRDefault="007C723C" w:rsidP="00D70063">
      <w:r>
        <w:t>Ledger &amp; Journal Entries</w:t>
      </w:r>
    </w:p>
    <w:p w14:paraId="5D06CA79" w14:textId="77777777" w:rsidR="007C723C" w:rsidRDefault="007C723C" w:rsidP="00D70063">
      <w:r>
        <w:t>Statutory Accounts preparation</w:t>
      </w:r>
    </w:p>
    <w:p w14:paraId="68927CE4" w14:textId="77777777" w:rsidR="007C723C" w:rsidRDefault="007C723C" w:rsidP="00D70063">
      <w:r>
        <w:t>Banking operational knowledge</w:t>
      </w:r>
    </w:p>
    <w:p w14:paraId="56CE171C" w14:textId="77777777" w:rsidR="007C723C" w:rsidRDefault="007C723C" w:rsidP="00D70063">
      <w:r>
        <w:t>Reporting &amp; Documentation</w:t>
      </w:r>
    </w:p>
    <w:p w14:paraId="3B5976AC" w14:textId="77777777" w:rsidR="007C723C" w:rsidRDefault="007C723C" w:rsidP="00D70063">
      <w:r>
        <w:t>File Maintenance</w:t>
      </w:r>
    </w:p>
    <w:p w14:paraId="722A74BB" w14:textId="77777777" w:rsidR="007C723C" w:rsidRDefault="007C723C" w:rsidP="00D70063">
      <w:r>
        <w:t>Payment Reconciliation</w:t>
      </w:r>
    </w:p>
    <w:p w14:paraId="61CD1860" w14:textId="30AC207E" w:rsidR="007C723C" w:rsidRDefault="007C723C" w:rsidP="00D70063">
      <w:r>
        <w:t>Accounts Receivable</w:t>
      </w:r>
    </w:p>
    <w:p w14:paraId="56675B9D" w14:textId="107C7E5E" w:rsidR="004C680E" w:rsidRDefault="004C680E" w:rsidP="00D70063">
      <w:r>
        <w:lastRenderedPageBreak/>
        <w:t xml:space="preserve">IT knowledge </w:t>
      </w:r>
    </w:p>
    <w:p w14:paraId="1308A0B6" w14:textId="709CE682" w:rsidR="001477B1" w:rsidRDefault="001477B1" w:rsidP="00D70063">
      <w:r>
        <w:t xml:space="preserve">Banking Activities, </w:t>
      </w:r>
      <w:r w:rsidR="00211F58">
        <w:t xml:space="preserve">Mutual Fund Agent </w:t>
      </w:r>
    </w:p>
    <w:p w14:paraId="142D1131" w14:textId="77777777" w:rsidR="00D70063" w:rsidRPr="00CF4297" w:rsidRDefault="007C723C" w:rsidP="00D70063">
      <w:pPr>
        <w:pStyle w:val="Heading3"/>
        <w:rPr>
          <w:b/>
          <w:bCs/>
          <w:u w:val="single"/>
        </w:rPr>
      </w:pPr>
      <w:r w:rsidRPr="00CF4297">
        <w:rPr>
          <w:b/>
          <w:bCs/>
          <w:u w:val="single"/>
        </w:rPr>
        <w:t>certificates</w:t>
      </w:r>
    </w:p>
    <w:p w14:paraId="1FF93103" w14:textId="77777777" w:rsidR="00C53C4F" w:rsidRPr="00C53C4F" w:rsidRDefault="00C53C4F" w:rsidP="00C53C4F">
      <w:pPr>
        <w:pStyle w:val="Heading4"/>
      </w:pPr>
    </w:p>
    <w:p w14:paraId="35D9FA03" w14:textId="77777777" w:rsidR="007C723C" w:rsidRDefault="007C723C" w:rsidP="00D70063">
      <w:r>
        <w:t>Post Graduate Diploma in Indian &amp; Foreign Accounting from Institute of Professional Accountants [IPA], Kerala, India</w:t>
      </w:r>
    </w:p>
    <w:p w14:paraId="0659083B" w14:textId="02F66B18" w:rsidR="007C723C" w:rsidRDefault="007C723C" w:rsidP="00D70063">
      <w:r>
        <w:t>T</w:t>
      </w:r>
      <w:r w:rsidR="00C74C72">
        <w:t>ally.</w:t>
      </w:r>
      <w:r w:rsidR="00747C7D">
        <w:t>ERP</w:t>
      </w:r>
      <w:r w:rsidR="00143DE2">
        <w:t xml:space="preserve"> </w:t>
      </w:r>
      <w:r w:rsidR="00747C7D">
        <w:t>9.0</w:t>
      </w:r>
    </w:p>
    <w:p w14:paraId="42773144" w14:textId="032E965F" w:rsidR="00C74C72" w:rsidRDefault="00C74C72" w:rsidP="00D70063">
      <w:r>
        <w:t xml:space="preserve">Tally prime </w:t>
      </w:r>
    </w:p>
    <w:p w14:paraId="209D6952" w14:textId="77777777" w:rsidR="007C723C" w:rsidRDefault="007C723C" w:rsidP="00D70063">
      <w:r>
        <w:t>Intuit QuickBooks Certificate</w:t>
      </w:r>
    </w:p>
    <w:p w14:paraId="51DE36DF" w14:textId="77777777" w:rsidR="007C723C" w:rsidRDefault="007C723C" w:rsidP="00D70063">
      <w:r>
        <w:t>Microsoft Office Specialist [MS Excel] Certificate</w:t>
      </w:r>
    </w:p>
    <w:p w14:paraId="54EBD8CF" w14:textId="77777777" w:rsidR="007C723C" w:rsidRDefault="007C723C" w:rsidP="00D70063">
      <w:r>
        <w:t>Practical GST Certificate</w:t>
      </w:r>
    </w:p>
    <w:p w14:paraId="67DB9BA6" w14:textId="2C543A89" w:rsidR="004A6341" w:rsidRDefault="007C723C" w:rsidP="00D70063">
      <w:r>
        <w:t>Practical Gulf VAT Certificate</w:t>
      </w:r>
    </w:p>
    <w:p w14:paraId="36565FD4" w14:textId="76A09D25" w:rsidR="00370FD6" w:rsidRDefault="00370FD6" w:rsidP="00D70063">
      <w:r>
        <w:t>SAP FICO</w:t>
      </w:r>
    </w:p>
    <w:p w14:paraId="0AB97ACC" w14:textId="1DDDB7D1" w:rsidR="00820EC9" w:rsidRDefault="00820EC9" w:rsidP="00D70063">
      <w:r>
        <w:t>Mutual Fund Agent (MFA)</w:t>
      </w:r>
    </w:p>
    <w:p w14:paraId="1D405D2D" w14:textId="77777777" w:rsidR="00D70063" w:rsidRDefault="00BF3300" w:rsidP="00D70063">
      <w:pPr>
        <w:pStyle w:val="Heading3"/>
      </w:pPr>
      <w:sdt>
        <w:sdtPr>
          <w:id w:val="1154334311"/>
          <w:placeholder>
            <w:docPart w:val="E980EE802C994D29A9807B43432F5E38"/>
          </w:placeholder>
          <w:temporary/>
          <w:showingPlcHdr/>
          <w15:appearance w15:val="hidden"/>
        </w:sdtPr>
        <w:sdtEndPr/>
        <w:sdtContent>
          <w:r w:rsidR="00D70063" w:rsidRPr="00CF4297">
            <w:rPr>
              <w:b/>
              <w:bCs/>
              <w:u w:val="single"/>
            </w:rPr>
            <w:t>REFERENCES</w:t>
          </w:r>
        </w:sdtContent>
      </w:sdt>
    </w:p>
    <w:p w14:paraId="4000427B" w14:textId="43937739" w:rsidR="006B04F6" w:rsidRPr="006B04F6" w:rsidRDefault="005D3CE4" w:rsidP="00001374">
      <w:pPr>
        <w:pStyle w:val="Heading4"/>
      </w:pPr>
      <w:r>
        <w:t xml:space="preserve">IPA </w:t>
      </w:r>
      <w:r w:rsidR="00001374">
        <w:t>, ASAP</w:t>
      </w:r>
    </w:p>
    <w:sectPr w:rsidR="006B04F6" w:rsidRPr="006B04F6" w:rsidSect="00FD7C04">
      <w:headerReference w:type="default" r:id="rId9"/>
      <w:pgSz w:w="12240" w:h="15840"/>
      <w:pgMar w:top="1080" w:right="1080" w:bottom="1080" w:left="4867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3286D" w14:textId="77777777" w:rsidR="00BF3300" w:rsidRDefault="00BF3300" w:rsidP="00187B92">
      <w:pPr>
        <w:spacing w:after="0" w:line="240" w:lineRule="auto"/>
      </w:pPr>
      <w:r>
        <w:separator/>
      </w:r>
    </w:p>
  </w:endnote>
  <w:endnote w:type="continuationSeparator" w:id="0">
    <w:p w14:paraId="3AB7A786" w14:textId="77777777" w:rsidR="00BF3300" w:rsidRDefault="00BF3300" w:rsidP="00187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D6AE8" w14:textId="77777777" w:rsidR="00BF3300" w:rsidRDefault="00BF3300" w:rsidP="00187B92">
      <w:pPr>
        <w:spacing w:after="0" w:line="240" w:lineRule="auto"/>
      </w:pPr>
      <w:r>
        <w:separator/>
      </w:r>
    </w:p>
  </w:footnote>
  <w:footnote w:type="continuationSeparator" w:id="0">
    <w:p w14:paraId="7C7248A6" w14:textId="77777777" w:rsidR="00BF3300" w:rsidRDefault="00BF3300" w:rsidP="00187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30284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B1D34E" w14:textId="77777777" w:rsidR="009F0771" w:rsidRDefault="00187B92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6D95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  <w:lang w:eastAsia="en-US"/>
          </w:rPr>
          <mc:AlternateContent>
            <mc:Choice Requires="wps">
              <w:drawing>
                <wp:anchor distT="45720" distB="45720" distL="114300" distR="114300" simplePos="0" relativeHeight="251659264" behindDoc="0" locked="1" layoutInCell="1" allowOverlap="1" wp14:anchorId="2CFE56E2" wp14:editId="3457D892">
                  <wp:simplePos x="0" y="0"/>
                  <mc:AlternateContent>
                    <mc:Choice Requires="wp14">
                      <wp:positionH relativeFrom="page">
                        <wp14:pctPosHOffset>8800</wp14:pctPosHOffset>
                      </wp:positionH>
                    </mc:Choice>
                    <mc:Fallback>
                      <wp:positionH relativeFrom="page">
                        <wp:posOffset>683895</wp:posOffset>
                      </wp:positionH>
                    </mc:Fallback>
                  </mc:AlternateContent>
                  <wp:positionV relativeFrom="margin">
                    <wp:posOffset>0</wp:posOffset>
                  </wp:positionV>
                  <wp:extent cx="2148840" cy="8458200"/>
                  <wp:effectExtent l="0" t="0" r="3810" b="0"/>
                  <wp:wrapSquare wrapText="bothSides"/>
                  <wp:docPr id="3" name="Text Box 2" descr="Sidebar text box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48840" cy="845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tbl>
                              <w:tblPr>
                                <w:tblStyle w:val="TableGrid"/>
                                <w:tblW w:w="5000" w:type="pct"/>
                                <w:tblBorders>
                                  <w:top w:val="single" w:sz="18" w:space="0" w:color="864A04" w:themeColor="accent1" w:themeShade="80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  <w:insideH w:val="none" w:sz="0" w:space="0" w:color="auto"/>
                                  <w:insideV w:val="none" w:sz="0" w:space="0" w:color="auto"/>
                                </w:tblBorders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  <w:tblDescription w:val="Layout table"/>
                              </w:tblPr>
                              <w:tblGrid>
                                <w:gridCol w:w="3385"/>
                              </w:tblGrid>
                              <w:tr w:rsidR="002C0739" w14:paraId="48A00B44" w14:textId="77777777" w:rsidTr="002C0739">
                                <w:trPr>
                                  <w:tblHeader/>
                                </w:trPr>
                                <w:tc>
                                  <w:tcPr>
                                    <w:tcW w:w="1959" w:type="dxa"/>
                                  </w:tcPr>
                                  <w:sdt>
                                    <w:sdtPr>
                                      <w:alias w:val="Your Name"/>
                                      <w:tag w:val="Your Name"/>
                                      <w:id w:val="1777370408"/>
                                      <w:placeholder>
                                        <w:docPart w:val="D9CEC635E1684702BA03422510A9F052"/>
                                      </w:placeholder>
  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  <w15:appearance w15:val="hidden"/>
                                      <w:text w:multiLine="1"/>
                                    </w:sdtPr>
                                    <w:sdtEndPr/>
                                    <w:sdtContent>
                                      <w:p w14:paraId="00AFAE55" w14:textId="58ED9DE1" w:rsidR="002C0739" w:rsidRPr="00187B92" w:rsidRDefault="00B43B35" w:rsidP="00187B92">
                                        <w:pPr>
                                          <w:pStyle w:val="Title"/>
                                        </w:pPr>
                                        <w:r>
                                          <w:t>SUHAIL ERFAN . N</w:t>
                                        </w:r>
                                      </w:p>
                                    </w:sdtContent>
                                  </w:sdt>
                                  <w:p w14:paraId="6EBFA168" w14:textId="77777777" w:rsidR="002C0739" w:rsidRPr="00970D57" w:rsidRDefault="00BF3300" w:rsidP="00970D57">
                                    <w:pPr>
                                      <w:pStyle w:val="Subtitle"/>
                                    </w:pPr>
                                    <w:sdt>
                                      <w:sdtPr>
                                        <w:alias w:val="Position Title"/>
                                        <w:tag w:val=""/>
                                        <w:id w:val="839120990"/>
                                        <w:placeholder>
                                          <w:docPart w:val="18EF8AFDBD6049FC99851984BF69D119"/>
                                        </w:placeholder>
  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  <w15:appearance w15:val="hidden"/>
                                        <w:text w:multiLine="1"/>
                                      </w:sdtPr>
                                      <w:sdtEndPr/>
                                      <w:sdtContent>
                                        <w:r w:rsidR="00EA4CD6">
                                          <w:t>accounts executive</w:t>
                                        </w:r>
                                      </w:sdtContent>
                                    </w:sdt>
                                  </w:p>
                                </w:tc>
                              </w:tr>
                            </w:tbl>
                            <w:p w14:paraId="3EDD1814" w14:textId="77777777" w:rsidR="009F0771" w:rsidRDefault="00BF3300"/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2CFE56E2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alt="Sidebar text box" style="position:absolute;left:0;text-align:left;margin-left:0;margin-top:0;width:169.2pt;height:666pt;z-index:251659264;visibility:visible;mso-wrap-style:square;mso-width-percent:0;mso-height-percent:0;mso-left-percent:88;mso-wrap-distance-left:9pt;mso-wrap-distance-top:3.6pt;mso-wrap-distance-right:9pt;mso-wrap-distance-bottom:3.6pt;mso-position-horizontal-relative:page;mso-position-vertical:absolute;mso-position-vertical-relative:margin;mso-width-percent:0;mso-height-percent:0;mso-left-percent:88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" filled="f" stroked="f">
                  <v:textbox inset="0,0,0,0">
                    <w:txbxContent>
                      <w:tbl>
                        <w:tblPr>
                          <w:tblStyle w:val="TableGrid"/>
                          <w:tblW w:w="5000" w:type="pct"/>
                          <w:tblBorders>
                            <w:top w:val="single" w:sz="18" w:space="0" w:color="864A04" w:themeColor="accent1" w:themeShade="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  <w:insideH w:val="none" w:sz="0" w:space="0" w:color="auto"/>
                            <w:insideV w:val="none" w:sz="0" w:space="0" w:color="auto"/>
                          </w:tblBorders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  <w:tblDescription w:val="Layout table"/>
                        </w:tblPr>
                        <w:tblGrid>
                          <w:gridCol w:w="3385"/>
                        </w:tblGrid>
                        <w:tr w:rsidR="002C0739" w14:paraId="48A00B44" w14:textId="77777777" w:rsidTr="002C0739">
                          <w:trPr>
                            <w:tblHeader/>
                          </w:trPr>
                          <w:tc>
                            <w:tcPr>
                              <w:tcW w:w="1959" w:type="dxa"/>
                            </w:tcPr>
                            <w:sdt>
                              <w:sdtPr>
                                <w:alias w:val="Your Name"/>
                                <w:tag w:val="Your Name"/>
                                <w:id w:val="1777370408"/>
                                <w:placeholder>
                                  <w:docPart w:val="D9CEC635E1684702BA03422510A9F052"/>
                                </w:placeholder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15:appearance w15:val="hidden"/>
                                <w:text w:multiLine="1"/>
                              </w:sdtPr>
                              <w:sdtEndPr/>
                              <w:sdtContent>
                                <w:p w14:paraId="00AFAE55" w14:textId="58ED9DE1" w:rsidR="002C0739" w:rsidRPr="00187B92" w:rsidRDefault="00B43B35" w:rsidP="00187B92">
                                  <w:pPr>
                                    <w:pStyle w:val="Title"/>
                                  </w:pPr>
                                  <w:r>
                                    <w:t>SUHAIL ERFAN . N</w:t>
                                  </w:r>
                                </w:p>
                              </w:sdtContent>
                            </w:sdt>
                            <w:p w14:paraId="6EBFA168" w14:textId="77777777" w:rsidR="002C0739" w:rsidRPr="00970D57" w:rsidRDefault="00BF3300" w:rsidP="00970D57">
                              <w:pPr>
                                <w:pStyle w:val="Subtitle"/>
                              </w:pPr>
                              <w:sdt>
                                <w:sdtPr>
                                  <w:alias w:val="Position Title"/>
                                  <w:tag w:val=""/>
                                  <w:id w:val="839120990"/>
                                  <w:placeholder>
                                    <w:docPart w:val="18EF8AFDBD6049FC99851984BF69D119"/>
                                  </w:placeholder>
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<w15:appearance w15:val="hidden"/>
                                  <w:text w:multiLine="1"/>
                                </w:sdtPr>
                                <w:sdtEndPr/>
                                <w:sdtContent>
                                  <w:r w:rsidR="00EA4CD6">
                                    <w:t>accounts executive</w:t>
                                  </w:r>
                                </w:sdtContent>
                              </w:sdt>
                            </w:p>
                          </w:tc>
                        </w:tr>
                      </w:tbl>
                      <w:p w14:paraId="3EDD1814" w14:textId="77777777" w:rsidR="009F0771" w:rsidRDefault="00BF3300"/>
                    </w:txbxContent>
                  </v:textbox>
                  <w10:wrap type="square" anchorx="page" anchory="margin"/>
                  <w10:anchorlock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42B48"/>
    <w:multiLevelType w:val="hybridMultilevel"/>
    <w:tmpl w:val="D62A8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3C"/>
    <w:rsid w:val="00001374"/>
    <w:rsid w:val="00002150"/>
    <w:rsid w:val="000529F4"/>
    <w:rsid w:val="000530F8"/>
    <w:rsid w:val="000A6DA4"/>
    <w:rsid w:val="000A7F12"/>
    <w:rsid w:val="000B6893"/>
    <w:rsid w:val="000D67AF"/>
    <w:rsid w:val="000E090B"/>
    <w:rsid w:val="001062C2"/>
    <w:rsid w:val="00141620"/>
    <w:rsid w:val="00143DE2"/>
    <w:rsid w:val="001477B1"/>
    <w:rsid w:val="00157B6F"/>
    <w:rsid w:val="0017551D"/>
    <w:rsid w:val="001828F3"/>
    <w:rsid w:val="00187B92"/>
    <w:rsid w:val="00192454"/>
    <w:rsid w:val="00193C41"/>
    <w:rsid w:val="001F01B8"/>
    <w:rsid w:val="002040CF"/>
    <w:rsid w:val="002070E1"/>
    <w:rsid w:val="00211F58"/>
    <w:rsid w:val="0028158F"/>
    <w:rsid w:val="00293B83"/>
    <w:rsid w:val="00295992"/>
    <w:rsid w:val="002C0739"/>
    <w:rsid w:val="002C1CB3"/>
    <w:rsid w:val="002E3F00"/>
    <w:rsid w:val="00332919"/>
    <w:rsid w:val="00340F59"/>
    <w:rsid w:val="00370FD6"/>
    <w:rsid w:val="003763B7"/>
    <w:rsid w:val="0039505A"/>
    <w:rsid w:val="003A525E"/>
    <w:rsid w:val="003B59BE"/>
    <w:rsid w:val="003B7C9A"/>
    <w:rsid w:val="003C12B9"/>
    <w:rsid w:val="004415F1"/>
    <w:rsid w:val="00452796"/>
    <w:rsid w:val="0045496C"/>
    <w:rsid w:val="00486E5D"/>
    <w:rsid w:val="004A6341"/>
    <w:rsid w:val="004B0C7F"/>
    <w:rsid w:val="004B470B"/>
    <w:rsid w:val="004C5C09"/>
    <w:rsid w:val="004C680E"/>
    <w:rsid w:val="004D6126"/>
    <w:rsid w:val="004F30C8"/>
    <w:rsid w:val="005226DA"/>
    <w:rsid w:val="00555995"/>
    <w:rsid w:val="00577B6A"/>
    <w:rsid w:val="00581FC8"/>
    <w:rsid w:val="005B15BD"/>
    <w:rsid w:val="005C69DC"/>
    <w:rsid w:val="005D3CE4"/>
    <w:rsid w:val="006044A6"/>
    <w:rsid w:val="00630CBD"/>
    <w:rsid w:val="00686376"/>
    <w:rsid w:val="006872D6"/>
    <w:rsid w:val="006A3CE7"/>
    <w:rsid w:val="006B04F6"/>
    <w:rsid w:val="006B6D95"/>
    <w:rsid w:val="006D0BD4"/>
    <w:rsid w:val="006D3227"/>
    <w:rsid w:val="00747C7D"/>
    <w:rsid w:val="00776DFD"/>
    <w:rsid w:val="007C6193"/>
    <w:rsid w:val="007C723C"/>
    <w:rsid w:val="007F42FC"/>
    <w:rsid w:val="0080192A"/>
    <w:rsid w:val="00810C42"/>
    <w:rsid w:val="00817958"/>
    <w:rsid w:val="00817B64"/>
    <w:rsid w:val="00820EC9"/>
    <w:rsid w:val="00843011"/>
    <w:rsid w:val="0086016E"/>
    <w:rsid w:val="00863DAE"/>
    <w:rsid w:val="00870416"/>
    <w:rsid w:val="00874501"/>
    <w:rsid w:val="008C33FB"/>
    <w:rsid w:val="008D2AD8"/>
    <w:rsid w:val="008F775A"/>
    <w:rsid w:val="008F7C91"/>
    <w:rsid w:val="00915B4B"/>
    <w:rsid w:val="00925AA0"/>
    <w:rsid w:val="00936A0B"/>
    <w:rsid w:val="009444BE"/>
    <w:rsid w:val="009A3A24"/>
    <w:rsid w:val="009A7610"/>
    <w:rsid w:val="009C5D04"/>
    <w:rsid w:val="009D32BF"/>
    <w:rsid w:val="009E508A"/>
    <w:rsid w:val="00A41364"/>
    <w:rsid w:val="00A50CDF"/>
    <w:rsid w:val="00A522E2"/>
    <w:rsid w:val="00A85FDD"/>
    <w:rsid w:val="00AB311F"/>
    <w:rsid w:val="00AC61A3"/>
    <w:rsid w:val="00AE3D59"/>
    <w:rsid w:val="00AE7263"/>
    <w:rsid w:val="00B3598D"/>
    <w:rsid w:val="00B43B35"/>
    <w:rsid w:val="00B52F04"/>
    <w:rsid w:val="00B71D28"/>
    <w:rsid w:val="00B77AC7"/>
    <w:rsid w:val="00BE3CDB"/>
    <w:rsid w:val="00BF3300"/>
    <w:rsid w:val="00C4255E"/>
    <w:rsid w:val="00C53C4F"/>
    <w:rsid w:val="00C74C72"/>
    <w:rsid w:val="00CD02D3"/>
    <w:rsid w:val="00CF4297"/>
    <w:rsid w:val="00D50733"/>
    <w:rsid w:val="00D61E1C"/>
    <w:rsid w:val="00D70063"/>
    <w:rsid w:val="00D7211F"/>
    <w:rsid w:val="00D93673"/>
    <w:rsid w:val="00DD7D5E"/>
    <w:rsid w:val="00DF39FA"/>
    <w:rsid w:val="00E01C4C"/>
    <w:rsid w:val="00E03EA1"/>
    <w:rsid w:val="00E14246"/>
    <w:rsid w:val="00E6499F"/>
    <w:rsid w:val="00E75F49"/>
    <w:rsid w:val="00E87B6D"/>
    <w:rsid w:val="00EA4CD6"/>
    <w:rsid w:val="00EC5748"/>
    <w:rsid w:val="00ED2E0D"/>
    <w:rsid w:val="00F054CB"/>
    <w:rsid w:val="00F0770D"/>
    <w:rsid w:val="00F25F7B"/>
    <w:rsid w:val="00F42174"/>
    <w:rsid w:val="00FB4470"/>
    <w:rsid w:val="00FB73FE"/>
    <w:rsid w:val="00FC0589"/>
    <w:rsid w:val="00FD7C04"/>
    <w:rsid w:val="00FF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633BC3"/>
  <w15:chartTrackingRefBased/>
  <w15:docId w15:val="{6E9A8789-A638-413F-99A8-0231E2DF4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8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B6F"/>
  </w:style>
  <w:style w:type="paragraph" w:styleId="Heading1">
    <w:name w:val="heading 1"/>
    <w:basedOn w:val="Normal"/>
    <w:next w:val="Normal"/>
    <w:link w:val="Heading1Char"/>
    <w:uiPriority w:val="9"/>
    <w:qFormat/>
    <w:rsid w:val="008C33FB"/>
    <w:pPr>
      <w:keepNext/>
      <w:keepLines/>
      <w:pBdr>
        <w:top w:val="single" w:sz="4" w:space="6" w:color="864A04" w:themeColor="accent1" w:themeShade="80"/>
      </w:pBdr>
      <w:spacing w:before="120" w:after="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8C33FB"/>
    <w:pPr>
      <w:keepNext/>
      <w:keepLines/>
      <w:spacing w:before="480" w:after="0" w:line="240" w:lineRule="auto"/>
      <w:contextualSpacing/>
      <w:outlineLvl w:val="1"/>
    </w:pPr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paragraph" w:styleId="Heading3">
    <w:name w:val="heading 3"/>
    <w:basedOn w:val="Normal"/>
    <w:next w:val="Heading4"/>
    <w:link w:val="Heading3Char"/>
    <w:uiPriority w:val="9"/>
    <w:unhideWhenUsed/>
    <w:qFormat/>
    <w:rsid w:val="00187B92"/>
    <w:pPr>
      <w:keepNext/>
      <w:keepLines/>
      <w:spacing w:after="0" w:line="240" w:lineRule="auto"/>
      <w:contextualSpacing/>
      <w:outlineLvl w:val="2"/>
    </w:pPr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paragraph" w:styleId="Heading4">
    <w:name w:val="heading 4"/>
    <w:basedOn w:val="Normal"/>
    <w:next w:val="Heading5"/>
    <w:link w:val="Heading4Char"/>
    <w:uiPriority w:val="9"/>
    <w:unhideWhenUsed/>
    <w:qFormat/>
    <w:rsid w:val="008C33FB"/>
    <w:pPr>
      <w:keepNext/>
      <w:keepLines/>
      <w:spacing w:before="120" w:after="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7B92"/>
    <w:pPr>
      <w:keepNext/>
      <w:keepLines/>
      <w:spacing w:after="0" w:line="240" w:lineRule="auto"/>
      <w:outlineLvl w:val="4"/>
    </w:pPr>
    <w:rPr>
      <w:rFonts w:eastAsiaTheme="minorEastAsia" w:cstheme="majorBidi"/>
      <w:caps/>
      <w:sz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3FB"/>
    <w:rPr>
      <w:rFonts w:asciiTheme="majorHAnsi" w:eastAsiaTheme="majorEastAsia" w:hAnsiTheme="majorHAnsi" w:cstheme="majorBidi"/>
      <w:caps/>
      <w:color w:val="864A04" w:themeColor="accent1" w:themeShade="8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8C33FB"/>
    <w:rPr>
      <w:rFonts w:asciiTheme="majorHAnsi" w:eastAsiaTheme="majorEastAsia" w:hAnsiTheme="majorHAnsi" w:cstheme="majorBidi"/>
      <w:caps/>
      <w:color w:val="864A04" w:themeColor="accent1" w:themeShade="80"/>
      <w:sz w:val="28"/>
      <w:szCs w:val="26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187B92"/>
    <w:rPr>
      <w:rFonts w:asciiTheme="majorHAnsi" w:eastAsiaTheme="majorEastAsia" w:hAnsiTheme="majorHAnsi" w:cstheme="majorBidi"/>
      <w:caps/>
      <w:color w:val="864A04" w:themeColor="accent1" w:themeShade="80"/>
      <w:sz w:val="36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8C33FB"/>
    <w:rPr>
      <w:rFonts w:asciiTheme="majorHAnsi" w:eastAsiaTheme="majorEastAsia" w:hAnsiTheme="majorHAnsi" w:cstheme="majorBidi"/>
      <w:b/>
      <w:iCs/>
      <w:caps/>
      <w:sz w:val="28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187B92"/>
    <w:rPr>
      <w:rFonts w:eastAsiaTheme="minorEastAsia" w:cstheme="majorBidi"/>
      <w:caps/>
      <w:sz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187B92"/>
    <w:pPr>
      <w:spacing w:after="0" w:line="240" w:lineRule="auto"/>
      <w:ind w:left="-3787"/>
    </w:pPr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187B92"/>
    <w:rPr>
      <w:rFonts w:asciiTheme="majorHAnsi" w:eastAsiaTheme="minorEastAsia" w:hAnsiTheme="majorHAnsi"/>
      <w:color w:val="864A04" w:themeColor="accent1" w:themeShade="80"/>
      <w:sz w:val="28"/>
      <w:lang w:eastAsia="ja-JP"/>
    </w:rPr>
  </w:style>
  <w:style w:type="table" w:styleId="TableGrid">
    <w:name w:val="Table Grid"/>
    <w:basedOn w:val="TableNormal"/>
    <w:uiPriority w:val="39"/>
    <w:rsid w:val="00D70063"/>
    <w:pPr>
      <w:spacing w:after="0" w:line="240" w:lineRule="auto"/>
    </w:pPr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Contact Info"/>
    <w:basedOn w:val="Normal"/>
    <w:uiPriority w:val="10"/>
    <w:qFormat/>
    <w:rsid w:val="00187B92"/>
    <w:pPr>
      <w:spacing w:after="120"/>
    </w:pPr>
    <w:rPr>
      <w:rFonts w:eastAsiaTheme="minorEastAsia"/>
      <w:lang w:eastAsia="ja-JP"/>
    </w:rPr>
  </w:style>
  <w:style w:type="character" w:styleId="Strong">
    <w:name w:val="Strong"/>
    <w:basedOn w:val="DefaultParagraphFont"/>
    <w:uiPriority w:val="22"/>
    <w:qFormat/>
    <w:rsid w:val="00D70063"/>
    <w:rPr>
      <w:b/>
      <w:bCs/>
    </w:rPr>
  </w:style>
  <w:style w:type="paragraph" w:styleId="Title">
    <w:name w:val="Title"/>
    <w:basedOn w:val="Normal"/>
    <w:link w:val="TitleChar"/>
    <w:uiPriority w:val="1"/>
    <w:qFormat/>
    <w:rsid w:val="00D70063"/>
    <w:pPr>
      <w:spacing w:before="60" w:after="0" w:line="240" w:lineRule="auto"/>
      <w:contextualSpacing/>
    </w:pPr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"/>
    <w:rsid w:val="00D70063"/>
    <w:rPr>
      <w:rFonts w:asciiTheme="majorHAnsi" w:eastAsiaTheme="majorEastAsia" w:hAnsiTheme="majorHAnsi" w:cstheme="majorBidi"/>
      <w:caps/>
      <w:color w:val="864A04" w:themeColor="accent1" w:themeShade="80"/>
      <w:kern w:val="28"/>
      <w:sz w:val="32"/>
      <w:szCs w:val="56"/>
      <w:lang w:eastAsia="ja-JP"/>
    </w:rPr>
  </w:style>
  <w:style w:type="paragraph" w:customStyle="1" w:styleId="Photo">
    <w:name w:val="Photo"/>
    <w:basedOn w:val="Normal"/>
    <w:qFormat/>
    <w:rsid w:val="00187B92"/>
    <w:pPr>
      <w:pBdr>
        <w:top w:val="single" w:sz="18" w:space="2" w:color="864A04" w:themeColor="accent1" w:themeShade="80"/>
        <w:bottom w:val="single" w:sz="18" w:space="2" w:color="864A04" w:themeColor="accent1" w:themeShade="80"/>
      </w:pBdr>
      <w:spacing w:after="0" w:line="240" w:lineRule="auto"/>
      <w:jc w:val="center"/>
    </w:pPr>
    <w:rPr>
      <w:rFonts w:eastAsiaTheme="minorEastAsia"/>
      <w:lang w:eastAsia="ja-JP"/>
    </w:rPr>
  </w:style>
  <w:style w:type="paragraph" w:styleId="Subtitle">
    <w:name w:val="Subtitle"/>
    <w:basedOn w:val="Normal"/>
    <w:link w:val="SubtitleChar"/>
    <w:uiPriority w:val="2"/>
    <w:qFormat/>
    <w:rsid w:val="008C33FB"/>
    <w:pPr>
      <w:numPr>
        <w:ilvl w:val="1"/>
      </w:numPr>
      <w:spacing w:after="640" w:line="240" w:lineRule="auto"/>
      <w:contextualSpacing/>
    </w:pPr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character" w:customStyle="1" w:styleId="SubtitleChar">
    <w:name w:val="Subtitle Char"/>
    <w:basedOn w:val="DefaultParagraphFont"/>
    <w:link w:val="Subtitle"/>
    <w:uiPriority w:val="2"/>
    <w:rsid w:val="008C33FB"/>
    <w:rPr>
      <w:rFonts w:asciiTheme="majorHAnsi" w:eastAsiaTheme="minorEastAsia" w:hAnsiTheme="majorHAnsi"/>
      <w:caps/>
      <w:color w:val="5A5A5A" w:themeColor="text1" w:themeTint="A5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87B92"/>
    <w:pPr>
      <w:spacing w:after="0" w:line="240" w:lineRule="auto"/>
    </w:pPr>
    <w:rPr>
      <w:rFonts w:eastAsiaTheme="minorEastAsia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87B92"/>
    <w:rPr>
      <w:rFonts w:eastAsiaTheme="minorEastAsia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187B9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F42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glossaryDocument" Target="glossary/document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eader" Target="head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mkrishna\AppData\Local\Packages\Microsoft.Office.Desktop_8wekyb3d8bbwe\LocalCache\Roaming\Microsoft\Templates\Resume%20(Professional).dotx" TargetMode="External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43E4B45F4094008B62E259236036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EFEEF-530C-4C19-8769-19FF41F9379B}"/>
      </w:docPartPr>
      <w:docPartBody>
        <w:p w:rsidR="00DC2871" w:rsidRDefault="00577C5C">
          <w:pPr>
            <w:pStyle w:val="043E4B45F4094008B62E2592360362F2"/>
          </w:pPr>
          <w:r>
            <w:t>Experience</w:t>
          </w:r>
        </w:p>
      </w:docPartBody>
    </w:docPart>
    <w:docPart>
      <w:docPartPr>
        <w:name w:val="E980EE802C994D29A9807B43432F5E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488A6-A27A-48F2-80E0-E3873201518F}"/>
      </w:docPartPr>
      <w:docPartBody>
        <w:p w:rsidR="00DC2871" w:rsidRDefault="00577C5C">
          <w:pPr>
            <w:pStyle w:val="E980EE802C994D29A9807B43432F5E38"/>
          </w:pPr>
          <w:r>
            <w:t>REFERENCES</w:t>
          </w:r>
        </w:p>
      </w:docPartBody>
    </w:docPart>
    <w:docPart>
      <w:docPartPr>
        <w:name w:val="70B905E1E0B84A3B92366A367E342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EA362-8D0E-4D70-8C24-16EDC9A142F7}"/>
      </w:docPartPr>
      <w:docPartBody>
        <w:p w:rsidR="00DC2871" w:rsidRDefault="00577C5C">
          <w:pPr>
            <w:pStyle w:val="70B905E1E0B84A3B92366A367E342310"/>
          </w:pPr>
          <w:r>
            <w:rPr>
              <w:rStyle w:val="PlaceholderText"/>
            </w:rPr>
            <w:t>Your Name</w:t>
          </w:r>
        </w:p>
      </w:docPartBody>
    </w:docPart>
    <w:docPart>
      <w:docPartPr>
        <w:name w:val="26F3A6A162844ED9939202861A34FC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43C8A-8A61-4B85-820A-DE14F0D9AC21}"/>
      </w:docPartPr>
      <w:docPartBody>
        <w:p w:rsidR="00DC2871" w:rsidRDefault="00577C5C">
          <w:pPr>
            <w:pStyle w:val="26F3A6A162844ED9939202861A34FC97"/>
          </w:pPr>
          <w:r>
            <w:t>Position Title</w:t>
          </w:r>
        </w:p>
      </w:docPartBody>
    </w:docPart>
    <w:docPart>
      <w:docPartPr>
        <w:name w:val="2629F6A1E6E84419AA34F0FFF6F84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2A42F-C7C2-4DF6-A55E-07946B59E507}"/>
      </w:docPartPr>
      <w:docPartBody>
        <w:p w:rsidR="00DC2871" w:rsidRDefault="00577C5C">
          <w:pPr>
            <w:pStyle w:val="2629F6A1E6E84419AA34F0FFF6F84C30"/>
          </w:pPr>
          <w:r>
            <w:t>Objective</w:t>
          </w:r>
        </w:p>
      </w:docPartBody>
    </w:docPart>
    <w:docPart>
      <w:docPartPr>
        <w:name w:val="D9CEC635E1684702BA03422510A9F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A245F1-6C66-4C38-83B9-9AAD6E6F9C6E}"/>
      </w:docPartPr>
      <w:docPartBody>
        <w:p w:rsidR="00DC2871" w:rsidRDefault="00577C5C">
          <w:pPr>
            <w:pStyle w:val="D9CEC635E1684702BA03422510A9F052"/>
          </w:pPr>
          <w:r>
            <w:t>Your Name</w:t>
          </w:r>
        </w:p>
      </w:docPartBody>
    </w:docPart>
    <w:docPart>
      <w:docPartPr>
        <w:name w:val="18EF8AFDBD6049FC99851984BF69D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62BDA5-A319-434A-94F7-E272303C73C9}"/>
      </w:docPartPr>
      <w:docPartBody>
        <w:p w:rsidR="00DC2871" w:rsidRDefault="00577C5C">
          <w:pPr>
            <w:pStyle w:val="18EF8AFDBD6049FC99851984BF69D119"/>
          </w:pPr>
          <w:r>
            <w:t>Position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C5C"/>
    <w:rsid w:val="0038144F"/>
    <w:rsid w:val="00577C5C"/>
    <w:rsid w:val="00885A37"/>
    <w:rsid w:val="00D349B3"/>
    <w:rsid w:val="00DC2871"/>
    <w:rsid w:val="00F9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43E4B45F4094008B62E2592360362F2">
    <w:name w:val="043E4B45F4094008B62E2592360362F2"/>
  </w:style>
  <w:style w:type="paragraph" w:customStyle="1" w:styleId="E980EE802C994D29A9807B43432F5E38">
    <w:name w:val="E980EE802C994D29A9807B43432F5E38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0B905E1E0B84A3B92366A367E342310">
    <w:name w:val="70B905E1E0B84A3B92366A367E342310"/>
  </w:style>
  <w:style w:type="paragraph" w:customStyle="1" w:styleId="26F3A6A162844ED9939202861A34FC97">
    <w:name w:val="26F3A6A162844ED9939202861A34FC97"/>
  </w:style>
  <w:style w:type="paragraph" w:customStyle="1" w:styleId="2629F6A1E6E84419AA34F0FFF6F84C30">
    <w:name w:val="2629F6A1E6E84419AA34F0FFF6F84C30"/>
  </w:style>
  <w:style w:type="paragraph" w:customStyle="1" w:styleId="D9CEC635E1684702BA03422510A9F052">
    <w:name w:val="D9CEC635E1684702BA03422510A9F052"/>
  </w:style>
  <w:style w:type="paragraph" w:customStyle="1" w:styleId="18EF8AFDBD6049FC99851984BF69D119">
    <w:name w:val="18EF8AFDBD6049FC99851984BF69D1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82">
      <a:dk1>
        <a:sysClr val="windowText" lastClr="000000"/>
      </a:dk1>
      <a:lt1>
        <a:sysClr val="window" lastClr="FFFFFF"/>
      </a:lt1>
      <a:dk2>
        <a:srgbClr val="333333"/>
      </a:dk2>
      <a:lt2>
        <a:srgbClr val="CCCCCC"/>
      </a:lt2>
      <a:accent1>
        <a:srgbClr val="F7931E"/>
      </a:accent1>
      <a:accent2>
        <a:srgbClr val="F06648"/>
      </a:accent2>
      <a:accent3>
        <a:srgbClr val="B27DC9"/>
      </a:accent3>
      <a:accent4>
        <a:srgbClr val="81A0E6"/>
      </a:accent4>
      <a:accent5>
        <a:srgbClr val="60C7C3"/>
      </a:accent5>
      <a:accent6>
        <a:srgbClr val="7ACC7B"/>
      </a:accent6>
      <a:hlink>
        <a:srgbClr val="0563C1"/>
      </a:hlink>
      <a:folHlink>
        <a:srgbClr val="954F72"/>
      </a:folHlink>
    </a:clrScheme>
    <a:fontScheme name="Custom 97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/>
  <CompanyAddress>accounts executive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Resume%20(Professional).dotx</Template>
  <TotalTime>35</TotalTime>
  <Pages>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SUHAIL ERFAN . N</dc:creator>
  <cp:keywords/>
  <dc:description/>
  <cp:lastModifiedBy>Guest User</cp:lastModifiedBy>
  <cp:revision>49</cp:revision>
  <dcterms:created xsi:type="dcterms:W3CDTF">2021-12-06T16:26:00Z</dcterms:created>
  <dcterms:modified xsi:type="dcterms:W3CDTF">2021-12-07T09:49:00Z</dcterms:modified>
</cp:coreProperties>
</file>