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51787" w14:textId="601A703A" w:rsidR="00EA5C15" w:rsidRPr="00D228BD" w:rsidRDefault="00715EF0" w:rsidP="00715EF0">
      <w:pPr>
        <w:pStyle w:val="Name"/>
        <w:jc w:val="center"/>
        <w:rPr>
          <w:sz w:val="56"/>
          <w:szCs w:val="32"/>
          <w:u w:val="single"/>
        </w:rPr>
      </w:pPr>
      <w:r w:rsidRPr="00D228BD">
        <w:rPr>
          <w:sz w:val="56"/>
          <w:szCs w:val="32"/>
        </w:rPr>
        <w:t>RESUME</w:t>
      </w:r>
    </w:p>
    <w:p w14:paraId="480CE39C" w14:textId="77777777" w:rsidR="000B39EC" w:rsidRPr="008E1BC9" w:rsidRDefault="000B39EC">
      <w:pPr>
        <w:pStyle w:val="Name"/>
        <w:rPr>
          <w:sz w:val="32"/>
          <w:szCs w:val="32"/>
          <w:u w:val="single"/>
        </w:rPr>
      </w:pPr>
    </w:p>
    <w:p w14:paraId="2364BB37" w14:textId="516284B6" w:rsidR="000B39EC" w:rsidRPr="00D228BD" w:rsidRDefault="00715EF0">
      <w:pPr>
        <w:pStyle w:val="Name"/>
        <w:rPr>
          <w:sz w:val="32"/>
          <w:szCs w:val="22"/>
        </w:rPr>
      </w:pPr>
      <w:r w:rsidRPr="00D228BD">
        <w:rPr>
          <w:sz w:val="32"/>
          <w:szCs w:val="22"/>
        </w:rPr>
        <w:t xml:space="preserve">SUNIL KUMAR YADAV </w:t>
      </w:r>
    </w:p>
    <w:p w14:paraId="14343F7B" w14:textId="020ACF8D" w:rsidR="00EA5C15" w:rsidRPr="008E1BC9" w:rsidRDefault="0001605D">
      <w:pPr>
        <w:pStyle w:val="ContactInfo"/>
        <w:rPr>
          <w:color w:val="0E0B05" w:themeColor="text2"/>
        </w:rPr>
      </w:pPr>
      <w:r w:rsidRPr="008E1BC9">
        <w:rPr>
          <w:color w:val="0E0B05" w:themeColor="text2"/>
        </w:rPr>
        <w:t xml:space="preserve">Father’s name </w:t>
      </w:r>
      <w:r w:rsidR="00142898" w:rsidRPr="008E1BC9">
        <w:rPr>
          <w:color w:val="0E0B05" w:themeColor="text2"/>
        </w:rPr>
        <w:t>–</w:t>
      </w:r>
      <w:r w:rsidRPr="008E1BC9">
        <w:rPr>
          <w:color w:val="0E0B05" w:themeColor="text2"/>
        </w:rPr>
        <w:t xml:space="preserve"> </w:t>
      </w:r>
      <w:r w:rsidR="00FA75ED">
        <w:rPr>
          <w:color w:val="0E0B05" w:themeColor="text2"/>
        </w:rPr>
        <w:t xml:space="preserve">Ram </w:t>
      </w:r>
      <w:r w:rsidR="00715EF0">
        <w:rPr>
          <w:color w:val="0E0B05" w:themeColor="text2"/>
        </w:rPr>
        <w:t xml:space="preserve">Chandra Yadav </w:t>
      </w:r>
    </w:p>
    <w:p w14:paraId="60228C35" w14:textId="6F9023F8" w:rsidR="00142898" w:rsidRPr="008E1BC9" w:rsidRDefault="00142898">
      <w:pPr>
        <w:pStyle w:val="ContactInfo"/>
        <w:rPr>
          <w:color w:val="0E0B05" w:themeColor="text2"/>
        </w:rPr>
      </w:pPr>
      <w:r w:rsidRPr="008E1BC9">
        <w:rPr>
          <w:color w:val="0E0B05" w:themeColor="text2"/>
        </w:rPr>
        <w:t xml:space="preserve">Date of birth   </w:t>
      </w:r>
      <w:r w:rsidR="0000368E" w:rsidRPr="008E1BC9">
        <w:rPr>
          <w:color w:val="0E0B05" w:themeColor="text2"/>
        </w:rPr>
        <w:t xml:space="preserve">- </w:t>
      </w:r>
      <w:r w:rsidR="009B7ED5">
        <w:rPr>
          <w:color w:val="0E0B05" w:themeColor="text2"/>
        </w:rPr>
        <w:t>10/03/1997</w:t>
      </w:r>
    </w:p>
    <w:p w14:paraId="2108A47B" w14:textId="160F5587" w:rsidR="00C2563A" w:rsidRDefault="002A4107">
      <w:pPr>
        <w:pStyle w:val="ContactInfo"/>
        <w:rPr>
          <w:color w:val="0E0B05" w:themeColor="text2"/>
        </w:rPr>
      </w:pPr>
      <w:r w:rsidRPr="008E1BC9">
        <w:rPr>
          <w:color w:val="0E0B05" w:themeColor="text2"/>
        </w:rPr>
        <w:t xml:space="preserve">Address </w:t>
      </w:r>
      <w:r w:rsidR="00E3694A" w:rsidRPr="008E1BC9">
        <w:rPr>
          <w:color w:val="0E0B05" w:themeColor="text2"/>
        </w:rPr>
        <w:t xml:space="preserve">        </w:t>
      </w:r>
      <w:r w:rsidR="00C2563A">
        <w:rPr>
          <w:color w:val="0E0B05" w:themeColor="text2"/>
        </w:rPr>
        <w:t xml:space="preserve"> </w:t>
      </w:r>
      <w:r w:rsidRPr="008E1BC9">
        <w:rPr>
          <w:color w:val="0E0B05" w:themeColor="text2"/>
        </w:rPr>
        <w:t>-</w:t>
      </w:r>
      <w:r w:rsidR="00E3694A" w:rsidRPr="008E1BC9">
        <w:rPr>
          <w:color w:val="0E0B05" w:themeColor="text2"/>
        </w:rPr>
        <w:t xml:space="preserve"> </w:t>
      </w:r>
      <w:proofErr w:type="spellStart"/>
      <w:r w:rsidR="004A116E" w:rsidRPr="008E1BC9">
        <w:rPr>
          <w:color w:val="0E0B05" w:themeColor="text2"/>
        </w:rPr>
        <w:t>Vill</w:t>
      </w:r>
      <w:proofErr w:type="spellEnd"/>
      <w:r w:rsidR="00977447" w:rsidRPr="008E1BC9">
        <w:rPr>
          <w:color w:val="0E0B05" w:themeColor="text2"/>
        </w:rPr>
        <w:t xml:space="preserve">- </w:t>
      </w:r>
      <w:r w:rsidR="00715EF0">
        <w:rPr>
          <w:color w:val="0E0B05" w:themeColor="text2"/>
        </w:rPr>
        <w:t>Mainjhaar ,</w:t>
      </w:r>
      <w:r w:rsidR="004A116E" w:rsidRPr="008E1BC9">
        <w:rPr>
          <w:color w:val="0E0B05" w:themeColor="text2"/>
        </w:rPr>
        <w:t>Post-</w:t>
      </w:r>
      <w:proofErr w:type="spellStart"/>
      <w:r w:rsidR="00715EF0">
        <w:rPr>
          <w:color w:val="0E0B05" w:themeColor="text2"/>
        </w:rPr>
        <w:t>Ra</w:t>
      </w:r>
      <w:r w:rsidR="00265235">
        <w:rPr>
          <w:color w:val="0E0B05" w:themeColor="text2"/>
        </w:rPr>
        <w:t>t</w:t>
      </w:r>
      <w:r w:rsidR="00715EF0">
        <w:rPr>
          <w:color w:val="0E0B05" w:themeColor="text2"/>
        </w:rPr>
        <w:t>w</w:t>
      </w:r>
      <w:r w:rsidR="009B7ED5">
        <w:rPr>
          <w:color w:val="0E0B05" w:themeColor="text2"/>
        </w:rPr>
        <w:t>a</w:t>
      </w:r>
      <w:r w:rsidR="00715EF0">
        <w:rPr>
          <w:color w:val="0E0B05" w:themeColor="text2"/>
        </w:rPr>
        <w:t>liya</w:t>
      </w:r>
      <w:proofErr w:type="spellEnd"/>
    </w:p>
    <w:p w14:paraId="1D2DE7E3" w14:textId="44CE1F77" w:rsidR="00073C55" w:rsidRPr="008E1BC9" w:rsidRDefault="00383D4B">
      <w:pPr>
        <w:pStyle w:val="ContactInfo"/>
        <w:rPr>
          <w:color w:val="0E0B05" w:themeColor="text2"/>
        </w:rPr>
      </w:pPr>
      <w:r>
        <w:rPr>
          <w:color w:val="0E0B05" w:themeColor="text2"/>
        </w:rPr>
        <w:t>District</w:t>
      </w:r>
      <w:r w:rsidR="00C2563A">
        <w:rPr>
          <w:color w:val="0E0B05" w:themeColor="text2"/>
        </w:rPr>
        <w:t xml:space="preserve">           </w:t>
      </w:r>
      <w:r>
        <w:rPr>
          <w:color w:val="0E0B05" w:themeColor="text2"/>
        </w:rPr>
        <w:t>-</w:t>
      </w:r>
      <w:r w:rsidR="00715EF0">
        <w:rPr>
          <w:color w:val="0E0B05" w:themeColor="text2"/>
        </w:rPr>
        <w:t xml:space="preserve"> </w:t>
      </w:r>
      <w:proofErr w:type="spellStart"/>
      <w:r w:rsidR="00715EF0">
        <w:rPr>
          <w:color w:val="0E0B05" w:themeColor="text2"/>
        </w:rPr>
        <w:t>Amethi</w:t>
      </w:r>
      <w:proofErr w:type="spellEnd"/>
      <w:r w:rsidR="00715EF0">
        <w:rPr>
          <w:color w:val="0E0B05" w:themeColor="text2"/>
        </w:rPr>
        <w:t xml:space="preserve"> </w:t>
      </w:r>
      <w:r>
        <w:rPr>
          <w:color w:val="0E0B05" w:themeColor="text2"/>
        </w:rPr>
        <w:t>(U.P.)</w:t>
      </w:r>
      <w:r w:rsidR="00715EF0">
        <w:rPr>
          <w:color w:val="0E0B05" w:themeColor="text2"/>
        </w:rPr>
        <w:t xml:space="preserve"> 229001 </w:t>
      </w:r>
    </w:p>
    <w:p w14:paraId="65F91508" w14:textId="4612A827" w:rsidR="00B570ED" w:rsidRPr="008E1BC9" w:rsidRDefault="000A1DBB">
      <w:pPr>
        <w:pStyle w:val="ContactInfo"/>
        <w:rPr>
          <w:color w:val="0E0B05" w:themeColor="text2"/>
        </w:rPr>
      </w:pPr>
      <w:r w:rsidRPr="008E1BC9">
        <w:rPr>
          <w:color w:val="0E0B05" w:themeColor="text2"/>
        </w:rPr>
        <w:t>Language</w:t>
      </w:r>
      <w:r w:rsidR="006243C5" w:rsidRPr="008E1BC9">
        <w:rPr>
          <w:color w:val="0E0B05" w:themeColor="text2"/>
        </w:rPr>
        <w:t xml:space="preserve">       </w:t>
      </w:r>
      <w:r w:rsidRPr="008E1BC9">
        <w:rPr>
          <w:color w:val="0E0B05" w:themeColor="text2"/>
        </w:rPr>
        <w:t xml:space="preserve">- Hindi &amp; English </w:t>
      </w:r>
    </w:p>
    <w:p w14:paraId="0DC45477" w14:textId="56E86E36" w:rsidR="000A1DBB" w:rsidRDefault="008F1E9E">
      <w:pPr>
        <w:pStyle w:val="ContactInfo"/>
        <w:rPr>
          <w:color w:val="0E0B05" w:themeColor="text2"/>
        </w:rPr>
      </w:pPr>
      <w:r w:rsidRPr="008E1BC9">
        <w:rPr>
          <w:color w:val="0E0B05" w:themeColor="text2"/>
        </w:rPr>
        <w:t>Contact</w:t>
      </w:r>
      <w:r w:rsidR="006243C5" w:rsidRPr="008E1BC9">
        <w:rPr>
          <w:color w:val="0E0B05" w:themeColor="text2"/>
        </w:rPr>
        <w:t xml:space="preserve">          </w:t>
      </w:r>
      <w:r w:rsidRPr="008E1BC9">
        <w:rPr>
          <w:color w:val="0E0B05" w:themeColor="text2"/>
        </w:rPr>
        <w:t xml:space="preserve">- </w:t>
      </w:r>
      <w:r w:rsidR="00715EF0">
        <w:rPr>
          <w:color w:val="0E0B05" w:themeColor="text2"/>
        </w:rPr>
        <w:t>8871694517</w:t>
      </w:r>
    </w:p>
    <w:p w14:paraId="6F8C1166" w14:textId="00977061" w:rsidR="00582166" w:rsidRPr="008E1BC9" w:rsidRDefault="00582166">
      <w:pPr>
        <w:pStyle w:val="ContactInfo"/>
        <w:rPr>
          <w:color w:val="0E0B05" w:themeColor="text2"/>
        </w:rPr>
      </w:pPr>
      <w:r>
        <w:rPr>
          <w:color w:val="0E0B05" w:themeColor="text2"/>
        </w:rPr>
        <w:t>Status            -</w:t>
      </w:r>
      <w:r w:rsidR="007918CF">
        <w:rPr>
          <w:color w:val="0E0B05" w:themeColor="text2"/>
        </w:rPr>
        <w:t>Unmarried</w:t>
      </w:r>
    </w:p>
    <w:p w14:paraId="39D74B68" w14:textId="047B9A2B" w:rsidR="00812843" w:rsidRPr="008E1BC9" w:rsidRDefault="00977447">
      <w:pPr>
        <w:pStyle w:val="ContactInfo"/>
        <w:rPr>
          <w:color w:val="0E0B05" w:themeColor="text2"/>
        </w:rPr>
      </w:pPr>
      <w:r w:rsidRPr="008E1BC9">
        <w:rPr>
          <w:color w:val="0E0B05" w:themeColor="text2"/>
        </w:rPr>
        <w:t>Email</w:t>
      </w:r>
      <w:r w:rsidR="00141B83" w:rsidRPr="008E1BC9">
        <w:rPr>
          <w:color w:val="0E0B05" w:themeColor="text2"/>
        </w:rPr>
        <w:t xml:space="preserve">   </w:t>
      </w:r>
      <w:r w:rsidR="00AA4E00" w:rsidRPr="008E1BC9">
        <w:rPr>
          <w:color w:val="0E0B05" w:themeColor="text2"/>
        </w:rPr>
        <w:t xml:space="preserve">         </w:t>
      </w:r>
      <w:r w:rsidRPr="008E1BC9">
        <w:rPr>
          <w:color w:val="0E0B05" w:themeColor="text2"/>
        </w:rPr>
        <w:t xml:space="preserve"> </w:t>
      </w:r>
      <w:r w:rsidR="00734E4A">
        <w:rPr>
          <w:color w:val="0E0B05" w:themeColor="text2"/>
        </w:rPr>
        <w:t>-</w:t>
      </w:r>
      <w:r w:rsidR="00715EF0">
        <w:rPr>
          <w:color w:val="0E0B05" w:themeColor="text2"/>
        </w:rPr>
        <w:t xml:space="preserve"> </w:t>
      </w:r>
      <w:r w:rsidR="00715EF0">
        <w:t>sunil</w:t>
      </w:r>
      <w:r w:rsidR="008E2BD7">
        <w:t>yadav2918@gmail.com</w:t>
      </w:r>
    </w:p>
    <w:p w14:paraId="0829B623" w14:textId="698B2266" w:rsidR="00C81EDC" w:rsidRPr="008E1BC9" w:rsidRDefault="00C81EDC">
      <w:pPr>
        <w:pStyle w:val="ContactInfo"/>
        <w:rPr>
          <w:color w:val="0E0B05" w:themeColor="text2"/>
        </w:rPr>
      </w:pPr>
      <w:r w:rsidRPr="008E1BC9">
        <w:rPr>
          <w:color w:val="0E0B05" w:themeColor="text2"/>
        </w:rPr>
        <w:t xml:space="preserve">Strength        - </w:t>
      </w:r>
      <w:r w:rsidR="00D23DD4" w:rsidRPr="008E1BC9">
        <w:rPr>
          <w:color w:val="0E0B05" w:themeColor="text2"/>
        </w:rPr>
        <w:t>Positive thinking &amp; Hard working</w:t>
      </w:r>
      <w:r w:rsidR="000A01CF" w:rsidRPr="008E1BC9">
        <w:rPr>
          <w:color w:val="0E0B05" w:themeColor="text2"/>
        </w:rPr>
        <w:t>.</w:t>
      </w:r>
    </w:p>
    <w:p w14:paraId="00ACEB84" w14:textId="77777777" w:rsidR="00D228BD" w:rsidRDefault="00D228BD" w:rsidP="00AF2D33">
      <w:pPr>
        <w:pStyle w:val="Heading1"/>
        <w:rPr>
          <w:u w:val="single"/>
        </w:rPr>
      </w:pPr>
    </w:p>
    <w:p w14:paraId="1A6E5974" w14:textId="77777777" w:rsidR="000A01CF" w:rsidRPr="008E1BC9" w:rsidRDefault="000A01CF" w:rsidP="00AF2D33">
      <w:pPr>
        <w:pStyle w:val="Heading1"/>
        <w:rPr>
          <w:u w:val="single"/>
        </w:rPr>
      </w:pPr>
      <w:r w:rsidRPr="008E1BC9">
        <w:rPr>
          <w:u w:val="single"/>
        </w:rPr>
        <w:t xml:space="preserve">CAreer Objective </w:t>
      </w:r>
    </w:p>
    <w:p w14:paraId="0BB8DC0E" w14:textId="51F18591" w:rsidR="000A01CF" w:rsidRPr="008E1BC9" w:rsidRDefault="000A01CF" w:rsidP="00B3740E">
      <w:pPr>
        <w:rPr>
          <w:color w:val="0E0B05" w:themeColor="text2"/>
        </w:rPr>
      </w:pPr>
      <w:r w:rsidRPr="008E1BC9">
        <w:rPr>
          <w:color w:val="0E0B05" w:themeColor="text2"/>
        </w:rPr>
        <w:t>To achieve a position in the professional field that will enable me to prove my technical  inter-personal skills together with my ability to quickly acquire new skills so as to provide opportunity for further growth and advancement the organization and self.</w:t>
      </w:r>
      <w:r w:rsidR="008E2BD7">
        <w:rPr>
          <w:color w:val="0E0B05" w:themeColor="text2"/>
        </w:rPr>
        <w:t xml:space="preserve"> </w:t>
      </w:r>
    </w:p>
    <w:p w14:paraId="4DDEB15E" w14:textId="77777777" w:rsidR="000A01CF" w:rsidRPr="008E1BC9" w:rsidRDefault="000A01CF" w:rsidP="00AF2D33">
      <w:pPr>
        <w:pStyle w:val="Heading1"/>
      </w:pPr>
      <w:r w:rsidRPr="008E1BC9">
        <w:t>Academic Qualification: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40"/>
        <w:gridCol w:w="1800"/>
        <w:gridCol w:w="1837"/>
        <w:gridCol w:w="1694"/>
        <w:gridCol w:w="1781"/>
      </w:tblGrid>
      <w:tr w:rsidR="008E2BD7" w:rsidRPr="008E1BC9" w14:paraId="30E9BFF8" w14:textId="77777777" w:rsidTr="008E2BD7">
        <w:tc>
          <w:tcPr>
            <w:tcW w:w="2340" w:type="dxa"/>
          </w:tcPr>
          <w:p w14:paraId="73474A66" w14:textId="65647609" w:rsidR="008E2BD7" w:rsidRPr="008E1BC9" w:rsidRDefault="008E2BD7" w:rsidP="008E2BD7">
            <w:pPr>
              <w:jc w:val="center"/>
              <w:rPr>
                <w:b/>
                <w:bCs/>
                <w:color w:val="0E0B05" w:themeColor="text2"/>
              </w:rPr>
            </w:pPr>
            <w:r w:rsidRPr="008E1BC9">
              <w:rPr>
                <w:b/>
                <w:bCs/>
                <w:color w:val="0E0B05" w:themeColor="text2"/>
              </w:rPr>
              <w:t>Examination</w:t>
            </w:r>
          </w:p>
        </w:tc>
        <w:tc>
          <w:tcPr>
            <w:tcW w:w="1800" w:type="dxa"/>
          </w:tcPr>
          <w:p w14:paraId="10FE1070" w14:textId="77777777" w:rsidR="008E2BD7" w:rsidRPr="008E1BC9" w:rsidRDefault="008E2BD7" w:rsidP="008E2BD7">
            <w:pPr>
              <w:jc w:val="center"/>
              <w:rPr>
                <w:b/>
                <w:bCs/>
                <w:color w:val="0E0B05" w:themeColor="text2"/>
              </w:rPr>
            </w:pPr>
            <w:r w:rsidRPr="008E1BC9">
              <w:rPr>
                <w:b/>
                <w:bCs/>
                <w:color w:val="0E0B05" w:themeColor="text2"/>
              </w:rPr>
              <w:t>Board</w:t>
            </w:r>
          </w:p>
        </w:tc>
        <w:tc>
          <w:tcPr>
            <w:tcW w:w="1837" w:type="dxa"/>
          </w:tcPr>
          <w:p w14:paraId="2D1D08B5" w14:textId="77777777" w:rsidR="008E2BD7" w:rsidRPr="008E1BC9" w:rsidRDefault="008E2BD7" w:rsidP="008E2BD7">
            <w:pPr>
              <w:jc w:val="center"/>
              <w:rPr>
                <w:b/>
                <w:bCs/>
                <w:color w:val="0E0B05" w:themeColor="text2"/>
              </w:rPr>
            </w:pPr>
            <w:r w:rsidRPr="008E1BC9">
              <w:rPr>
                <w:b/>
                <w:bCs/>
                <w:color w:val="0E0B05" w:themeColor="text2"/>
              </w:rPr>
              <w:t>Year</w:t>
            </w:r>
          </w:p>
        </w:tc>
        <w:tc>
          <w:tcPr>
            <w:tcW w:w="1694" w:type="dxa"/>
          </w:tcPr>
          <w:p w14:paraId="4DE3E530" w14:textId="5A111A53" w:rsidR="008E2BD7" w:rsidRPr="008E1BC9" w:rsidRDefault="008E2BD7" w:rsidP="008E2BD7">
            <w:pPr>
              <w:jc w:val="center"/>
              <w:rPr>
                <w:b/>
                <w:bCs/>
                <w:color w:val="0E0B05" w:themeColor="text2"/>
              </w:rPr>
            </w:pPr>
            <w:r w:rsidRPr="008E1BC9">
              <w:rPr>
                <w:b/>
                <w:bCs/>
                <w:color w:val="0E0B05" w:themeColor="text2"/>
              </w:rPr>
              <w:t>Percentage</w:t>
            </w:r>
          </w:p>
        </w:tc>
        <w:tc>
          <w:tcPr>
            <w:tcW w:w="1781" w:type="dxa"/>
          </w:tcPr>
          <w:p w14:paraId="3ADC4FAF" w14:textId="5D2BC0EF" w:rsidR="008E2BD7" w:rsidRPr="008E1BC9" w:rsidRDefault="008E2BD7" w:rsidP="008E2BD7">
            <w:pPr>
              <w:jc w:val="center"/>
              <w:rPr>
                <w:b/>
                <w:bCs/>
                <w:color w:val="0E0B05" w:themeColor="text2"/>
              </w:rPr>
            </w:pPr>
            <w:r w:rsidRPr="008E1BC9">
              <w:rPr>
                <w:b/>
                <w:bCs/>
                <w:color w:val="0E0B05" w:themeColor="text2"/>
              </w:rPr>
              <w:t>Division</w:t>
            </w:r>
          </w:p>
        </w:tc>
      </w:tr>
      <w:tr w:rsidR="008E2BD7" w:rsidRPr="008E1BC9" w14:paraId="791412B6" w14:textId="77777777" w:rsidTr="008E2BD7">
        <w:tc>
          <w:tcPr>
            <w:tcW w:w="2340" w:type="dxa"/>
          </w:tcPr>
          <w:p w14:paraId="12766D4E" w14:textId="77777777" w:rsidR="008E2BD7" w:rsidRPr="008E1BC9" w:rsidRDefault="008E2BD7" w:rsidP="008E2BD7">
            <w:pPr>
              <w:jc w:val="center"/>
              <w:rPr>
                <w:color w:val="0E0B05" w:themeColor="text2"/>
              </w:rPr>
            </w:pPr>
            <w:r w:rsidRPr="008E1BC9">
              <w:rPr>
                <w:color w:val="0E0B05" w:themeColor="text2"/>
              </w:rPr>
              <w:t>High school</w:t>
            </w:r>
          </w:p>
        </w:tc>
        <w:tc>
          <w:tcPr>
            <w:tcW w:w="1800" w:type="dxa"/>
          </w:tcPr>
          <w:p w14:paraId="644C0580" w14:textId="5E7CB2AB" w:rsidR="008E2BD7" w:rsidRPr="008E1BC9" w:rsidRDefault="008E2BD7" w:rsidP="008E2BD7">
            <w:pPr>
              <w:jc w:val="center"/>
              <w:rPr>
                <w:color w:val="0E0B05" w:themeColor="text2"/>
              </w:rPr>
            </w:pPr>
            <w:r w:rsidRPr="008E1BC9">
              <w:rPr>
                <w:color w:val="0E0B05" w:themeColor="text2"/>
              </w:rPr>
              <w:t>U.P.</w:t>
            </w:r>
            <w:r>
              <w:rPr>
                <w:color w:val="0E0B05" w:themeColor="text2"/>
              </w:rPr>
              <w:t xml:space="preserve"> </w:t>
            </w:r>
            <w:r w:rsidRPr="008E1BC9">
              <w:rPr>
                <w:color w:val="0E0B05" w:themeColor="text2"/>
              </w:rPr>
              <w:t>Boar</w:t>
            </w:r>
            <w:r>
              <w:rPr>
                <w:color w:val="0E0B05" w:themeColor="text2"/>
              </w:rPr>
              <w:t>d</w:t>
            </w:r>
          </w:p>
        </w:tc>
        <w:tc>
          <w:tcPr>
            <w:tcW w:w="1837" w:type="dxa"/>
          </w:tcPr>
          <w:p w14:paraId="563B9781" w14:textId="72E23B87" w:rsidR="008E2BD7" w:rsidRPr="008E1BC9" w:rsidRDefault="008E2BD7" w:rsidP="008E2BD7">
            <w:pPr>
              <w:jc w:val="center"/>
              <w:rPr>
                <w:color w:val="0E0B05" w:themeColor="text2"/>
              </w:rPr>
            </w:pPr>
            <w:r>
              <w:rPr>
                <w:color w:val="0E0B05" w:themeColor="text2"/>
              </w:rPr>
              <w:t>2013</w:t>
            </w:r>
          </w:p>
        </w:tc>
        <w:tc>
          <w:tcPr>
            <w:tcW w:w="1694" w:type="dxa"/>
          </w:tcPr>
          <w:p w14:paraId="4730032F" w14:textId="70DF22FC" w:rsidR="008E2BD7" w:rsidRPr="008E1BC9" w:rsidRDefault="008E2BD7" w:rsidP="008E2BD7">
            <w:pPr>
              <w:jc w:val="center"/>
              <w:rPr>
                <w:color w:val="0E0B05" w:themeColor="text2"/>
              </w:rPr>
            </w:pPr>
            <w:r>
              <w:rPr>
                <w:color w:val="0E0B05" w:themeColor="text2"/>
              </w:rPr>
              <w:t>81.81</w:t>
            </w:r>
            <w:r w:rsidRPr="008E1BC9">
              <w:rPr>
                <w:color w:val="0E0B05" w:themeColor="text2"/>
              </w:rPr>
              <w:t>%</w:t>
            </w:r>
          </w:p>
        </w:tc>
        <w:tc>
          <w:tcPr>
            <w:tcW w:w="1781" w:type="dxa"/>
          </w:tcPr>
          <w:p w14:paraId="17F6FB51" w14:textId="3B8B0685" w:rsidR="008E2BD7" w:rsidRPr="008E1BC9" w:rsidRDefault="008E2BD7" w:rsidP="008E2BD7">
            <w:pPr>
              <w:jc w:val="center"/>
              <w:rPr>
                <w:color w:val="0E0B05" w:themeColor="text2"/>
              </w:rPr>
            </w:pPr>
            <w:r w:rsidRPr="008E1BC9">
              <w:rPr>
                <w:color w:val="0E0B05" w:themeColor="text2"/>
              </w:rPr>
              <w:t>1</w:t>
            </w:r>
            <w:r w:rsidRPr="008E1BC9">
              <w:rPr>
                <w:color w:val="0E0B05" w:themeColor="text2"/>
                <w:vertAlign w:val="superscript"/>
              </w:rPr>
              <w:t>st</w:t>
            </w:r>
          </w:p>
        </w:tc>
      </w:tr>
      <w:tr w:rsidR="008E2BD7" w:rsidRPr="008E1BC9" w14:paraId="0F6E1E3E" w14:textId="77777777" w:rsidTr="008E2BD7">
        <w:tc>
          <w:tcPr>
            <w:tcW w:w="2340" w:type="dxa"/>
          </w:tcPr>
          <w:p w14:paraId="392902B9" w14:textId="5F85ECA3" w:rsidR="008E2BD7" w:rsidRPr="008E1BC9" w:rsidRDefault="008E2BD7" w:rsidP="008E2BD7">
            <w:pPr>
              <w:jc w:val="center"/>
              <w:rPr>
                <w:color w:val="0E0B05" w:themeColor="text2"/>
              </w:rPr>
            </w:pPr>
            <w:r>
              <w:rPr>
                <w:color w:val="0E0B05" w:themeColor="text2"/>
              </w:rPr>
              <w:t>Intermediate</w:t>
            </w:r>
          </w:p>
        </w:tc>
        <w:tc>
          <w:tcPr>
            <w:tcW w:w="1800" w:type="dxa"/>
          </w:tcPr>
          <w:p w14:paraId="755A4926" w14:textId="1647E083" w:rsidR="008E2BD7" w:rsidRPr="008E1BC9" w:rsidRDefault="008E2BD7" w:rsidP="008E2BD7">
            <w:pPr>
              <w:jc w:val="center"/>
              <w:rPr>
                <w:color w:val="0E0B05" w:themeColor="text2"/>
              </w:rPr>
            </w:pPr>
            <w:r w:rsidRPr="008E1BC9">
              <w:rPr>
                <w:color w:val="0E0B05" w:themeColor="text2"/>
              </w:rPr>
              <w:t>U.P.</w:t>
            </w:r>
            <w:r>
              <w:rPr>
                <w:color w:val="0E0B05" w:themeColor="text2"/>
              </w:rPr>
              <w:t xml:space="preserve"> </w:t>
            </w:r>
            <w:r w:rsidRPr="008E1BC9">
              <w:rPr>
                <w:color w:val="0E0B05" w:themeColor="text2"/>
              </w:rPr>
              <w:t>Boar</w:t>
            </w:r>
            <w:r>
              <w:rPr>
                <w:color w:val="0E0B05" w:themeColor="text2"/>
              </w:rPr>
              <w:t>d</w:t>
            </w:r>
          </w:p>
        </w:tc>
        <w:tc>
          <w:tcPr>
            <w:tcW w:w="1837" w:type="dxa"/>
          </w:tcPr>
          <w:p w14:paraId="23B51DC2" w14:textId="0111C8E9" w:rsidR="008E2BD7" w:rsidRDefault="008E2BD7" w:rsidP="008E2BD7">
            <w:pPr>
              <w:jc w:val="center"/>
              <w:rPr>
                <w:color w:val="0E0B05" w:themeColor="text2"/>
              </w:rPr>
            </w:pPr>
            <w:r>
              <w:rPr>
                <w:color w:val="0E0B05" w:themeColor="text2"/>
              </w:rPr>
              <w:t>2015</w:t>
            </w:r>
          </w:p>
        </w:tc>
        <w:tc>
          <w:tcPr>
            <w:tcW w:w="1694" w:type="dxa"/>
          </w:tcPr>
          <w:p w14:paraId="76436521" w14:textId="2255399C" w:rsidR="008E2BD7" w:rsidRPr="008E1BC9" w:rsidRDefault="008E2BD7" w:rsidP="008E2BD7">
            <w:pPr>
              <w:jc w:val="center"/>
              <w:rPr>
                <w:color w:val="0E0B05" w:themeColor="text2"/>
              </w:rPr>
            </w:pPr>
            <w:r>
              <w:rPr>
                <w:color w:val="0E0B05" w:themeColor="text2"/>
              </w:rPr>
              <w:t>80.00</w:t>
            </w:r>
          </w:p>
        </w:tc>
        <w:tc>
          <w:tcPr>
            <w:tcW w:w="1781" w:type="dxa"/>
          </w:tcPr>
          <w:p w14:paraId="128B9209" w14:textId="2C182769" w:rsidR="00B62F9B" w:rsidRPr="00B62F9B" w:rsidRDefault="008E2BD7" w:rsidP="00B62F9B">
            <w:pPr>
              <w:jc w:val="center"/>
              <w:rPr>
                <w:color w:val="0E0B05" w:themeColor="text2"/>
                <w:vertAlign w:val="superscript"/>
              </w:rPr>
            </w:pPr>
            <w:r>
              <w:rPr>
                <w:color w:val="0E0B05" w:themeColor="text2"/>
              </w:rPr>
              <w:t>1</w:t>
            </w:r>
            <w:r w:rsidRPr="008E2BD7">
              <w:rPr>
                <w:color w:val="0E0B05" w:themeColor="text2"/>
                <w:vertAlign w:val="superscript"/>
              </w:rPr>
              <w:t>st</w:t>
            </w:r>
          </w:p>
        </w:tc>
      </w:tr>
      <w:tr w:rsidR="004B6914" w:rsidRPr="008E1BC9" w14:paraId="0C7277F0" w14:textId="77777777" w:rsidTr="008E2BD7">
        <w:tc>
          <w:tcPr>
            <w:tcW w:w="2340" w:type="dxa"/>
          </w:tcPr>
          <w:p w14:paraId="387464E3" w14:textId="09AB018F" w:rsidR="004B6914" w:rsidRDefault="009B17F8" w:rsidP="008E2BD7">
            <w:pPr>
              <w:jc w:val="center"/>
              <w:rPr>
                <w:color w:val="0E0B05" w:themeColor="text2"/>
              </w:rPr>
            </w:pPr>
            <w:r>
              <w:rPr>
                <w:color w:val="0E0B05" w:themeColor="text2"/>
              </w:rPr>
              <w:t>Bachelor</w:t>
            </w:r>
            <w:r w:rsidR="003D7D6E">
              <w:rPr>
                <w:color w:val="0E0B05" w:themeColor="text2"/>
              </w:rPr>
              <w:t xml:space="preserve"> of art</w:t>
            </w:r>
          </w:p>
        </w:tc>
        <w:tc>
          <w:tcPr>
            <w:tcW w:w="1800" w:type="dxa"/>
          </w:tcPr>
          <w:p w14:paraId="644F1801" w14:textId="405B3AD1" w:rsidR="004B6914" w:rsidRPr="008E1BC9" w:rsidRDefault="003D7D6E" w:rsidP="008E2BD7">
            <w:pPr>
              <w:jc w:val="center"/>
              <w:rPr>
                <w:color w:val="0E0B05" w:themeColor="text2"/>
              </w:rPr>
            </w:pPr>
            <w:proofErr w:type="spellStart"/>
            <w:r>
              <w:rPr>
                <w:color w:val="0E0B05" w:themeColor="text2"/>
              </w:rPr>
              <w:t>Awadh</w:t>
            </w:r>
            <w:proofErr w:type="spellEnd"/>
            <w:r>
              <w:rPr>
                <w:color w:val="0E0B05" w:themeColor="text2"/>
              </w:rPr>
              <w:t xml:space="preserve"> university</w:t>
            </w:r>
          </w:p>
        </w:tc>
        <w:tc>
          <w:tcPr>
            <w:tcW w:w="1837" w:type="dxa"/>
          </w:tcPr>
          <w:p w14:paraId="4958B967" w14:textId="1EDF1D79" w:rsidR="004B6914" w:rsidRDefault="00566D9D" w:rsidP="008E2BD7">
            <w:pPr>
              <w:jc w:val="center"/>
              <w:rPr>
                <w:color w:val="0E0B05" w:themeColor="text2"/>
              </w:rPr>
            </w:pPr>
            <w:r>
              <w:rPr>
                <w:color w:val="0E0B05" w:themeColor="text2"/>
              </w:rPr>
              <w:t>2018</w:t>
            </w:r>
          </w:p>
        </w:tc>
        <w:tc>
          <w:tcPr>
            <w:tcW w:w="1694" w:type="dxa"/>
          </w:tcPr>
          <w:p w14:paraId="6BCD727E" w14:textId="6F659D7E" w:rsidR="004B6914" w:rsidRDefault="00566D9D" w:rsidP="008E2BD7">
            <w:pPr>
              <w:jc w:val="center"/>
              <w:rPr>
                <w:color w:val="0E0B05" w:themeColor="text2"/>
              </w:rPr>
            </w:pPr>
            <w:r>
              <w:rPr>
                <w:color w:val="0E0B05" w:themeColor="text2"/>
              </w:rPr>
              <w:t>79.12</w:t>
            </w:r>
            <w:r w:rsidR="00334443">
              <w:rPr>
                <w:color w:val="0E0B05" w:themeColor="text2"/>
              </w:rPr>
              <w:t>℅</w:t>
            </w:r>
          </w:p>
        </w:tc>
        <w:tc>
          <w:tcPr>
            <w:tcW w:w="1781" w:type="dxa"/>
          </w:tcPr>
          <w:p w14:paraId="43AE2FF4" w14:textId="728E2441" w:rsidR="004B6914" w:rsidRDefault="00334443" w:rsidP="00B62F9B">
            <w:pPr>
              <w:jc w:val="center"/>
              <w:rPr>
                <w:color w:val="0E0B05" w:themeColor="text2"/>
              </w:rPr>
            </w:pPr>
            <w:r>
              <w:rPr>
                <w:color w:val="0E0B05" w:themeColor="text2"/>
              </w:rPr>
              <w:t>2n</w:t>
            </w:r>
            <w:r w:rsidR="00C00557">
              <w:rPr>
                <w:color w:val="0E0B05" w:themeColor="text2"/>
              </w:rPr>
              <w:t>d</w:t>
            </w:r>
          </w:p>
        </w:tc>
      </w:tr>
    </w:tbl>
    <w:p w14:paraId="7C3680A0" w14:textId="4F8C968D" w:rsidR="008E2BD7" w:rsidRDefault="00F47A4F" w:rsidP="009F3374">
      <w:pPr>
        <w:rPr>
          <w:b/>
          <w:bCs/>
          <w:color w:val="0E0B05" w:themeColor="text2"/>
          <w:sz w:val="24"/>
          <w:szCs w:val="24"/>
          <w:u w:val="single"/>
        </w:rPr>
      </w:pPr>
      <w:r>
        <w:rPr>
          <w:b/>
          <w:bCs/>
          <w:color w:val="0E0B05" w:themeColor="text2"/>
          <w:sz w:val="24"/>
          <w:szCs w:val="24"/>
          <w:u w:val="single"/>
        </w:rPr>
        <w:t>EXPERIENCE</w:t>
      </w:r>
    </w:p>
    <w:p w14:paraId="399DE6DD" w14:textId="07906EAA" w:rsidR="008E2BD7" w:rsidRDefault="008E2BD7" w:rsidP="008E2BD7">
      <w:pPr>
        <w:pStyle w:val="ListParagraph"/>
        <w:numPr>
          <w:ilvl w:val="0"/>
          <w:numId w:val="14"/>
        </w:numPr>
        <w:rPr>
          <w:bCs/>
          <w:color w:val="0E0B05" w:themeColor="text2"/>
          <w:sz w:val="24"/>
          <w:szCs w:val="24"/>
        </w:rPr>
      </w:pPr>
      <w:r>
        <w:rPr>
          <w:bCs/>
          <w:color w:val="0E0B05" w:themeColor="text2"/>
          <w:sz w:val="24"/>
          <w:szCs w:val="24"/>
        </w:rPr>
        <w:t>6</w:t>
      </w:r>
      <w:r w:rsidRPr="008E2BD7">
        <w:rPr>
          <w:bCs/>
          <w:color w:val="0E0B05" w:themeColor="text2"/>
          <w:sz w:val="24"/>
          <w:szCs w:val="24"/>
        </w:rPr>
        <w:t xml:space="preserve"> Years working </w:t>
      </w:r>
      <w:r w:rsidR="00095271">
        <w:rPr>
          <w:bCs/>
          <w:color w:val="0E0B05" w:themeColor="text2"/>
          <w:sz w:val="24"/>
          <w:szCs w:val="24"/>
        </w:rPr>
        <w:t>at KEBABSVILLE BAR</w:t>
      </w:r>
      <w:r>
        <w:rPr>
          <w:bCs/>
          <w:color w:val="0E0B05" w:themeColor="text2"/>
          <w:sz w:val="24"/>
          <w:szCs w:val="24"/>
        </w:rPr>
        <w:t xml:space="preserve"> </w:t>
      </w:r>
      <w:proofErr w:type="spellStart"/>
      <w:r w:rsidRPr="008E2BD7">
        <w:rPr>
          <w:bCs/>
          <w:color w:val="0E0B05" w:themeColor="text2"/>
          <w:sz w:val="24"/>
          <w:szCs w:val="24"/>
        </w:rPr>
        <w:t>Sayaji</w:t>
      </w:r>
      <w:proofErr w:type="spellEnd"/>
      <w:r w:rsidRPr="008E2BD7">
        <w:rPr>
          <w:bCs/>
          <w:color w:val="0E0B05" w:themeColor="text2"/>
          <w:sz w:val="24"/>
          <w:szCs w:val="24"/>
        </w:rPr>
        <w:t xml:space="preserve"> Hotel Indore (M.P.)</w:t>
      </w:r>
    </w:p>
    <w:p w14:paraId="1A6ADBB7" w14:textId="7533F57E" w:rsidR="00E42068" w:rsidRDefault="00E42068" w:rsidP="009149F1">
      <w:pPr>
        <w:pStyle w:val="ListParagraph"/>
        <w:numPr>
          <w:ilvl w:val="0"/>
          <w:numId w:val="14"/>
        </w:numPr>
        <w:rPr>
          <w:bCs/>
          <w:color w:val="0E0B05" w:themeColor="text2"/>
          <w:sz w:val="24"/>
          <w:szCs w:val="24"/>
        </w:rPr>
      </w:pPr>
      <w:r w:rsidRPr="009149F1">
        <w:rPr>
          <w:bCs/>
          <w:color w:val="0E0B05" w:themeColor="text2"/>
          <w:sz w:val="24"/>
          <w:szCs w:val="24"/>
        </w:rPr>
        <w:t xml:space="preserve">3 month </w:t>
      </w:r>
      <w:r w:rsidR="006827DE" w:rsidRPr="009149F1">
        <w:rPr>
          <w:bCs/>
          <w:color w:val="0E0B05" w:themeColor="text2"/>
          <w:sz w:val="24"/>
          <w:szCs w:val="24"/>
        </w:rPr>
        <w:t xml:space="preserve">working </w:t>
      </w:r>
      <w:r w:rsidR="00095271">
        <w:rPr>
          <w:bCs/>
          <w:color w:val="0E0B05" w:themeColor="text2"/>
          <w:sz w:val="24"/>
          <w:szCs w:val="24"/>
        </w:rPr>
        <w:t xml:space="preserve">at </w:t>
      </w:r>
      <w:r w:rsidRPr="009149F1">
        <w:rPr>
          <w:bCs/>
          <w:color w:val="0E0B05" w:themeColor="text2"/>
          <w:sz w:val="24"/>
          <w:szCs w:val="24"/>
        </w:rPr>
        <w:t xml:space="preserve">the </w:t>
      </w:r>
      <w:proofErr w:type="spellStart"/>
      <w:r w:rsidR="006827DE" w:rsidRPr="009149F1">
        <w:rPr>
          <w:bCs/>
          <w:color w:val="0E0B05" w:themeColor="text2"/>
          <w:sz w:val="24"/>
          <w:szCs w:val="24"/>
        </w:rPr>
        <w:t>THE</w:t>
      </w:r>
      <w:proofErr w:type="spellEnd"/>
      <w:r w:rsidR="006827DE" w:rsidRPr="009149F1">
        <w:rPr>
          <w:bCs/>
          <w:color w:val="0E0B05" w:themeColor="text2"/>
          <w:sz w:val="24"/>
          <w:szCs w:val="24"/>
        </w:rPr>
        <w:t xml:space="preserve"> BEER CAFÉ BAR INDORE</w:t>
      </w:r>
      <w:r w:rsidR="00FC3F9E">
        <w:rPr>
          <w:bCs/>
          <w:color w:val="0E0B05" w:themeColor="text2"/>
          <w:sz w:val="24"/>
          <w:szCs w:val="24"/>
        </w:rPr>
        <w:t xml:space="preserve"> (still working) </w:t>
      </w:r>
    </w:p>
    <w:p w14:paraId="7C84509D" w14:textId="1B739EB8" w:rsidR="009149F1" w:rsidRPr="008C6B35" w:rsidRDefault="00F47A4F" w:rsidP="008C6B35">
      <w:pPr>
        <w:jc w:val="both"/>
        <w:rPr>
          <w:b/>
          <w:bCs/>
          <w:color w:val="0E0B05" w:themeColor="text2"/>
          <w:sz w:val="24"/>
          <w:szCs w:val="24"/>
          <w:u w:val="single"/>
        </w:rPr>
      </w:pPr>
      <w:r>
        <w:rPr>
          <w:b/>
          <w:bCs/>
          <w:color w:val="0E0B05" w:themeColor="text2"/>
          <w:sz w:val="24"/>
          <w:szCs w:val="24"/>
          <w:u w:val="single"/>
        </w:rPr>
        <w:t>JOB</w:t>
      </w:r>
      <w:r w:rsidR="009149F1" w:rsidRPr="008C6B35">
        <w:rPr>
          <w:b/>
          <w:bCs/>
          <w:color w:val="0E0B05" w:themeColor="text2"/>
          <w:sz w:val="24"/>
          <w:szCs w:val="24"/>
          <w:u w:val="single"/>
        </w:rPr>
        <w:t xml:space="preserve"> </w:t>
      </w:r>
      <w:r>
        <w:rPr>
          <w:b/>
          <w:bCs/>
          <w:color w:val="0E0B05" w:themeColor="text2"/>
          <w:sz w:val="24"/>
          <w:szCs w:val="24"/>
          <w:u w:val="single"/>
        </w:rPr>
        <w:t>RESPONSIBILITY</w:t>
      </w:r>
    </w:p>
    <w:p w14:paraId="23AE0FC5" w14:textId="79EF7DB9" w:rsidR="00224D58" w:rsidRDefault="008C6B35" w:rsidP="003101E1">
      <w:pPr>
        <w:pStyle w:val="ListParagraph"/>
        <w:numPr>
          <w:ilvl w:val="0"/>
          <w:numId w:val="14"/>
        </w:numPr>
        <w:rPr>
          <w:bCs/>
          <w:color w:val="0E0B05" w:themeColor="text2"/>
          <w:sz w:val="24"/>
          <w:szCs w:val="24"/>
        </w:rPr>
      </w:pPr>
      <w:r>
        <w:rPr>
          <w:bCs/>
          <w:color w:val="0E0B05" w:themeColor="text2"/>
          <w:sz w:val="24"/>
          <w:szCs w:val="24"/>
        </w:rPr>
        <w:t xml:space="preserve">Maintain the </w:t>
      </w:r>
      <w:r w:rsidR="00A92A73">
        <w:rPr>
          <w:bCs/>
          <w:color w:val="0E0B05" w:themeColor="text2"/>
          <w:sz w:val="24"/>
          <w:szCs w:val="24"/>
        </w:rPr>
        <w:t>bar stock</w:t>
      </w:r>
    </w:p>
    <w:p w14:paraId="3118CFA1" w14:textId="3BA557ED" w:rsidR="00A92A73" w:rsidRDefault="00D649B7" w:rsidP="003101E1">
      <w:pPr>
        <w:pStyle w:val="ListParagraph"/>
        <w:numPr>
          <w:ilvl w:val="0"/>
          <w:numId w:val="14"/>
        </w:numPr>
        <w:rPr>
          <w:bCs/>
          <w:color w:val="0E0B05" w:themeColor="text2"/>
          <w:sz w:val="24"/>
          <w:szCs w:val="24"/>
        </w:rPr>
      </w:pPr>
      <w:r>
        <w:rPr>
          <w:bCs/>
          <w:color w:val="0E0B05" w:themeColor="text2"/>
          <w:sz w:val="24"/>
          <w:szCs w:val="24"/>
        </w:rPr>
        <w:t>F. L. R. report</w:t>
      </w:r>
    </w:p>
    <w:p w14:paraId="512AE501" w14:textId="1F6F981E" w:rsidR="00D649B7" w:rsidRDefault="00BF1CD4" w:rsidP="003101E1">
      <w:pPr>
        <w:pStyle w:val="ListParagraph"/>
        <w:numPr>
          <w:ilvl w:val="0"/>
          <w:numId w:val="14"/>
        </w:numPr>
        <w:rPr>
          <w:bCs/>
          <w:color w:val="0E0B05" w:themeColor="text2"/>
          <w:sz w:val="24"/>
          <w:szCs w:val="24"/>
        </w:rPr>
      </w:pPr>
      <w:r>
        <w:rPr>
          <w:bCs/>
          <w:color w:val="0E0B05" w:themeColor="text2"/>
          <w:sz w:val="24"/>
          <w:szCs w:val="24"/>
        </w:rPr>
        <w:t>Liquor</w:t>
      </w:r>
      <w:r w:rsidR="00D649B7">
        <w:rPr>
          <w:bCs/>
          <w:color w:val="0E0B05" w:themeColor="text2"/>
          <w:sz w:val="24"/>
          <w:szCs w:val="24"/>
        </w:rPr>
        <w:t xml:space="preserve"> </w:t>
      </w:r>
      <w:r w:rsidR="008C453C">
        <w:rPr>
          <w:bCs/>
          <w:color w:val="0E0B05" w:themeColor="text2"/>
          <w:sz w:val="24"/>
          <w:szCs w:val="24"/>
        </w:rPr>
        <w:t>Inventory</w:t>
      </w:r>
    </w:p>
    <w:p w14:paraId="131A0A06" w14:textId="1E58B078" w:rsidR="00573B64" w:rsidRDefault="008C453C" w:rsidP="00573B64">
      <w:pPr>
        <w:pStyle w:val="ListParagraph"/>
        <w:numPr>
          <w:ilvl w:val="0"/>
          <w:numId w:val="14"/>
        </w:numPr>
        <w:rPr>
          <w:bCs/>
          <w:color w:val="0E0B05" w:themeColor="text2"/>
          <w:sz w:val="24"/>
          <w:szCs w:val="24"/>
        </w:rPr>
      </w:pPr>
      <w:r>
        <w:rPr>
          <w:bCs/>
          <w:color w:val="0E0B05" w:themeColor="text2"/>
          <w:sz w:val="24"/>
          <w:szCs w:val="24"/>
        </w:rPr>
        <w:t xml:space="preserve">On time </w:t>
      </w:r>
      <w:r w:rsidR="006F0360">
        <w:rPr>
          <w:bCs/>
          <w:color w:val="0E0B05" w:themeColor="text2"/>
          <w:sz w:val="24"/>
          <w:szCs w:val="24"/>
        </w:rPr>
        <w:t>Beverage</w:t>
      </w:r>
      <w:r w:rsidR="008A57FF">
        <w:rPr>
          <w:bCs/>
          <w:color w:val="0E0B05" w:themeColor="text2"/>
          <w:sz w:val="24"/>
          <w:szCs w:val="24"/>
        </w:rPr>
        <w:t xml:space="preserve"> </w:t>
      </w:r>
      <w:r w:rsidR="006F0360">
        <w:rPr>
          <w:bCs/>
          <w:color w:val="0E0B05" w:themeColor="text2"/>
          <w:sz w:val="24"/>
          <w:szCs w:val="24"/>
        </w:rPr>
        <w:t>service</w:t>
      </w:r>
    </w:p>
    <w:p w14:paraId="202B42C8" w14:textId="4EA1DB02" w:rsidR="00B9457F" w:rsidRDefault="00791ECE" w:rsidP="006A6123">
      <w:pPr>
        <w:pStyle w:val="ListParagraph"/>
        <w:numPr>
          <w:ilvl w:val="0"/>
          <w:numId w:val="14"/>
        </w:numPr>
        <w:rPr>
          <w:bCs/>
          <w:color w:val="0E0B05" w:themeColor="text2"/>
          <w:sz w:val="24"/>
          <w:szCs w:val="24"/>
        </w:rPr>
      </w:pPr>
      <w:r>
        <w:rPr>
          <w:bCs/>
          <w:color w:val="0E0B05" w:themeColor="text2"/>
          <w:sz w:val="24"/>
          <w:szCs w:val="24"/>
        </w:rPr>
        <w:lastRenderedPageBreak/>
        <w:t>Suggestive &amp; Upselling</w:t>
      </w:r>
    </w:p>
    <w:p w14:paraId="2AD1010C" w14:textId="0AFEE705" w:rsidR="00ED4F56" w:rsidRDefault="00ED4F56" w:rsidP="006A6123">
      <w:pPr>
        <w:pStyle w:val="ListParagraph"/>
        <w:numPr>
          <w:ilvl w:val="0"/>
          <w:numId w:val="14"/>
        </w:numPr>
        <w:rPr>
          <w:bCs/>
          <w:color w:val="0E0B05" w:themeColor="text2"/>
          <w:sz w:val="24"/>
          <w:szCs w:val="24"/>
        </w:rPr>
      </w:pPr>
      <w:r>
        <w:rPr>
          <w:bCs/>
          <w:color w:val="0E0B05" w:themeColor="text2"/>
          <w:sz w:val="24"/>
          <w:szCs w:val="24"/>
        </w:rPr>
        <w:t>Taking the beverage</w:t>
      </w:r>
      <w:r w:rsidR="006F0360">
        <w:rPr>
          <w:bCs/>
          <w:color w:val="0E0B05" w:themeColor="text2"/>
          <w:sz w:val="24"/>
          <w:szCs w:val="24"/>
        </w:rPr>
        <w:t xml:space="preserve"> order and describe to guest</w:t>
      </w:r>
    </w:p>
    <w:p w14:paraId="293C6B5B" w14:textId="20A3F96C" w:rsidR="000978CF" w:rsidRPr="006A6123" w:rsidRDefault="000978CF" w:rsidP="006A6123">
      <w:pPr>
        <w:pStyle w:val="ListParagraph"/>
        <w:numPr>
          <w:ilvl w:val="0"/>
          <w:numId w:val="14"/>
        </w:numPr>
        <w:rPr>
          <w:bCs/>
          <w:color w:val="0E0B05" w:themeColor="text2"/>
          <w:sz w:val="24"/>
          <w:szCs w:val="24"/>
        </w:rPr>
      </w:pPr>
      <w:r>
        <w:rPr>
          <w:bCs/>
          <w:color w:val="0E0B05" w:themeColor="text2"/>
          <w:sz w:val="24"/>
          <w:szCs w:val="24"/>
        </w:rPr>
        <w:t>Hygiene and cleaning</w:t>
      </w:r>
      <w:r w:rsidR="003C3E5D">
        <w:rPr>
          <w:bCs/>
          <w:color w:val="0E0B05" w:themeColor="text2"/>
          <w:sz w:val="24"/>
          <w:szCs w:val="24"/>
        </w:rPr>
        <w:t xml:space="preserve"> in the bar</w:t>
      </w:r>
    </w:p>
    <w:p w14:paraId="743DABC6" w14:textId="77777777" w:rsidR="00B9457F" w:rsidRDefault="00B9457F" w:rsidP="00181207">
      <w:pPr>
        <w:pStyle w:val="ListParagraph"/>
        <w:ind w:left="720"/>
        <w:rPr>
          <w:bCs/>
          <w:color w:val="0E0B05" w:themeColor="text2"/>
          <w:sz w:val="24"/>
          <w:szCs w:val="24"/>
        </w:rPr>
      </w:pPr>
    </w:p>
    <w:p w14:paraId="4233F388" w14:textId="0750C016" w:rsidR="00181207" w:rsidRPr="00AD169D" w:rsidRDefault="00F47A4F" w:rsidP="00181207">
      <w:pPr>
        <w:pStyle w:val="ListParagraph"/>
        <w:ind w:left="720"/>
        <w:rPr>
          <w:b/>
          <w:bCs/>
          <w:color w:val="0E0B05" w:themeColor="text2"/>
          <w:sz w:val="28"/>
          <w:szCs w:val="28"/>
          <w:u w:val="single"/>
        </w:rPr>
      </w:pPr>
      <w:r>
        <w:rPr>
          <w:b/>
          <w:bCs/>
          <w:color w:val="0E0B05" w:themeColor="text2"/>
          <w:sz w:val="28"/>
          <w:szCs w:val="28"/>
          <w:u w:val="single"/>
        </w:rPr>
        <w:t>SKILLS</w:t>
      </w:r>
    </w:p>
    <w:p w14:paraId="7235CCDA" w14:textId="7CCB8D72" w:rsidR="005E6952" w:rsidRDefault="00111E3E" w:rsidP="009C1EBB">
      <w:pPr>
        <w:pStyle w:val="ListParagraph"/>
        <w:numPr>
          <w:ilvl w:val="0"/>
          <w:numId w:val="14"/>
        </w:numPr>
        <w:rPr>
          <w:bCs/>
          <w:color w:val="0E0B05" w:themeColor="text2"/>
          <w:sz w:val="24"/>
          <w:szCs w:val="24"/>
        </w:rPr>
      </w:pPr>
      <w:r>
        <w:rPr>
          <w:bCs/>
          <w:color w:val="0E0B05" w:themeColor="text2"/>
          <w:sz w:val="24"/>
          <w:szCs w:val="24"/>
        </w:rPr>
        <w:t>Invention</w:t>
      </w:r>
      <w:r w:rsidR="00E92686">
        <w:rPr>
          <w:bCs/>
          <w:color w:val="0E0B05" w:themeColor="text2"/>
          <w:sz w:val="24"/>
          <w:szCs w:val="24"/>
        </w:rPr>
        <w:t xml:space="preserve"> the </w:t>
      </w:r>
      <w:r w:rsidR="00AC59BF">
        <w:rPr>
          <w:bCs/>
          <w:color w:val="0E0B05" w:themeColor="text2"/>
          <w:sz w:val="24"/>
          <w:szCs w:val="24"/>
        </w:rPr>
        <w:t>cocktail</w:t>
      </w:r>
      <w:r w:rsidR="00E92686">
        <w:rPr>
          <w:bCs/>
          <w:color w:val="0E0B05" w:themeColor="text2"/>
          <w:sz w:val="24"/>
          <w:szCs w:val="24"/>
        </w:rPr>
        <w:t xml:space="preserve"> and </w:t>
      </w:r>
      <w:proofErr w:type="spellStart"/>
      <w:r w:rsidR="00E92686">
        <w:rPr>
          <w:bCs/>
          <w:color w:val="0E0B05" w:themeColor="text2"/>
          <w:sz w:val="24"/>
          <w:szCs w:val="24"/>
        </w:rPr>
        <w:t>mockta</w:t>
      </w:r>
      <w:r>
        <w:rPr>
          <w:bCs/>
          <w:color w:val="0E0B05" w:themeColor="text2"/>
          <w:sz w:val="24"/>
          <w:szCs w:val="24"/>
        </w:rPr>
        <w:t>i</w:t>
      </w:r>
      <w:r w:rsidR="00E92686">
        <w:rPr>
          <w:bCs/>
          <w:color w:val="0E0B05" w:themeColor="text2"/>
          <w:sz w:val="24"/>
          <w:szCs w:val="24"/>
        </w:rPr>
        <w:t>l</w:t>
      </w:r>
      <w:proofErr w:type="spellEnd"/>
    </w:p>
    <w:p w14:paraId="3DE1E95B" w14:textId="346C9672" w:rsidR="00C938F3" w:rsidRDefault="007C1A9D" w:rsidP="00C938F3">
      <w:pPr>
        <w:pStyle w:val="ListParagraph"/>
        <w:numPr>
          <w:ilvl w:val="0"/>
          <w:numId w:val="14"/>
        </w:numPr>
        <w:rPr>
          <w:bCs/>
          <w:color w:val="0E0B05" w:themeColor="text2"/>
          <w:sz w:val="24"/>
          <w:szCs w:val="24"/>
        </w:rPr>
      </w:pPr>
      <w:r>
        <w:rPr>
          <w:bCs/>
          <w:color w:val="0E0B05" w:themeColor="text2"/>
          <w:sz w:val="24"/>
          <w:szCs w:val="24"/>
        </w:rPr>
        <w:t>Mixology and preparation</w:t>
      </w:r>
    </w:p>
    <w:p w14:paraId="5186F3A2" w14:textId="4758C0DA" w:rsidR="009907F2" w:rsidRDefault="009907F2" w:rsidP="00C938F3">
      <w:pPr>
        <w:pStyle w:val="ListParagraph"/>
        <w:numPr>
          <w:ilvl w:val="0"/>
          <w:numId w:val="14"/>
        </w:numPr>
        <w:rPr>
          <w:bCs/>
          <w:color w:val="0E0B05" w:themeColor="text2"/>
          <w:sz w:val="24"/>
          <w:szCs w:val="24"/>
        </w:rPr>
      </w:pPr>
      <w:r>
        <w:rPr>
          <w:bCs/>
          <w:color w:val="0E0B05" w:themeColor="text2"/>
          <w:sz w:val="24"/>
          <w:szCs w:val="24"/>
        </w:rPr>
        <w:t>IDS Software knowledge</w:t>
      </w:r>
    </w:p>
    <w:p w14:paraId="7930E883" w14:textId="4EB68C94" w:rsidR="00756F86" w:rsidRPr="00883E82" w:rsidRDefault="005B62E3" w:rsidP="005B62E3">
      <w:pPr>
        <w:ind w:left="720"/>
        <w:rPr>
          <w:b/>
          <w:bCs/>
          <w:color w:val="0E0B05" w:themeColor="text2"/>
          <w:sz w:val="28"/>
          <w:szCs w:val="28"/>
          <w:u w:val="single"/>
        </w:rPr>
      </w:pPr>
      <w:r>
        <w:rPr>
          <w:b/>
          <w:bCs/>
          <w:color w:val="0E0B05" w:themeColor="text2"/>
          <w:sz w:val="28"/>
          <w:szCs w:val="28"/>
          <w:u w:val="single"/>
        </w:rPr>
        <w:t>HOBBIES</w:t>
      </w:r>
      <w:bookmarkStart w:id="0" w:name="_GoBack"/>
      <w:bookmarkEnd w:id="0"/>
    </w:p>
    <w:p w14:paraId="40F52DF2" w14:textId="54E8F4CA" w:rsidR="00756F86" w:rsidRDefault="00756F86" w:rsidP="00C938F3">
      <w:pPr>
        <w:pStyle w:val="ListParagraph"/>
        <w:numPr>
          <w:ilvl w:val="0"/>
          <w:numId w:val="14"/>
        </w:numPr>
        <w:rPr>
          <w:bCs/>
          <w:color w:val="0E0B05" w:themeColor="text2"/>
          <w:sz w:val="24"/>
          <w:szCs w:val="24"/>
        </w:rPr>
      </w:pPr>
      <w:r>
        <w:rPr>
          <w:bCs/>
          <w:color w:val="0E0B05" w:themeColor="text2"/>
          <w:sz w:val="24"/>
          <w:szCs w:val="24"/>
        </w:rPr>
        <w:t>Playing and Watching the cricket</w:t>
      </w:r>
    </w:p>
    <w:p w14:paraId="52AFC663" w14:textId="1FDBB7CD" w:rsidR="00354E8D" w:rsidRPr="00573F81" w:rsidRDefault="00883E82" w:rsidP="00573F81">
      <w:pPr>
        <w:pStyle w:val="ListParagraph"/>
        <w:numPr>
          <w:ilvl w:val="0"/>
          <w:numId w:val="14"/>
        </w:numPr>
        <w:rPr>
          <w:bCs/>
          <w:color w:val="0E0B05" w:themeColor="text2"/>
          <w:sz w:val="24"/>
          <w:szCs w:val="24"/>
        </w:rPr>
      </w:pPr>
      <w:r>
        <w:rPr>
          <w:bCs/>
          <w:color w:val="0E0B05" w:themeColor="text2"/>
          <w:sz w:val="24"/>
          <w:szCs w:val="24"/>
        </w:rPr>
        <w:t>Listen the music</w:t>
      </w:r>
    </w:p>
    <w:p w14:paraId="43FDC23B" w14:textId="77777777" w:rsidR="008E2BD7" w:rsidRPr="008E2BD7" w:rsidRDefault="008E2BD7" w:rsidP="008E2BD7">
      <w:pPr>
        <w:pStyle w:val="ListParagraph"/>
        <w:ind w:left="720"/>
        <w:rPr>
          <w:b/>
          <w:bCs/>
          <w:color w:val="0E0B05" w:themeColor="text2"/>
          <w:sz w:val="24"/>
          <w:szCs w:val="24"/>
          <w:u w:val="single"/>
        </w:rPr>
      </w:pPr>
    </w:p>
    <w:p w14:paraId="73AF6A42" w14:textId="77777777" w:rsidR="008E2BD7" w:rsidRDefault="000F0D28" w:rsidP="009F3374">
      <w:pPr>
        <w:rPr>
          <w:color w:val="0E0B05" w:themeColor="text2"/>
        </w:rPr>
      </w:pPr>
      <w:r w:rsidRPr="008E1BC9">
        <w:rPr>
          <w:b/>
          <w:bCs/>
          <w:color w:val="0E0B05" w:themeColor="text2"/>
          <w:sz w:val="24"/>
          <w:szCs w:val="24"/>
          <w:u w:val="single"/>
        </w:rPr>
        <w:t>Declaration</w:t>
      </w:r>
      <w:r w:rsidRPr="008E1BC9">
        <w:rPr>
          <w:color w:val="0E0B05" w:themeColor="text2"/>
        </w:rPr>
        <w:t>- I he</w:t>
      </w:r>
      <w:r w:rsidR="00343FAD" w:rsidRPr="008E1BC9">
        <w:rPr>
          <w:color w:val="0E0B05" w:themeColor="text2"/>
        </w:rPr>
        <w:t xml:space="preserve">reby declare that all the above mentioned </w:t>
      </w:r>
      <w:r w:rsidR="00080A91" w:rsidRPr="008E1BC9">
        <w:rPr>
          <w:color w:val="0E0B05" w:themeColor="text2"/>
        </w:rPr>
        <w:t>information are true and correct to the</w:t>
      </w:r>
      <w:r w:rsidR="003B4EA3" w:rsidRPr="008E1BC9">
        <w:rPr>
          <w:color w:val="0E0B05" w:themeColor="text2"/>
        </w:rPr>
        <w:t xml:space="preserve"> ‘  </w:t>
      </w:r>
      <w:r w:rsidR="00113384" w:rsidRPr="008E1BC9">
        <w:rPr>
          <w:color w:val="0E0B05" w:themeColor="text2"/>
        </w:rPr>
        <w:t xml:space="preserve"> </w:t>
      </w:r>
      <w:r w:rsidR="005C698D" w:rsidRPr="008E1BC9">
        <w:rPr>
          <w:color w:val="0E0B05" w:themeColor="text2"/>
        </w:rPr>
        <w:t xml:space="preserve">                    </w:t>
      </w:r>
      <w:r w:rsidR="00113384" w:rsidRPr="008E1BC9">
        <w:rPr>
          <w:color w:val="0E0B05" w:themeColor="text2"/>
        </w:rPr>
        <w:t xml:space="preserve"> </w:t>
      </w:r>
      <w:r w:rsidR="00F55FBC" w:rsidRPr="008E1BC9">
        <w:rPr>
          <w:color w:val="0E0B05" w:themeColor="text2"/>
        </w:rPr>
        <w:t>be</w:t>
      </w:r>
      <w:r w:rsidR="003B4EA3" w:rsidRPr="008E1BC9">
        <w:rPr>
          <w:color w:val="0E0B05" w:themeColor="text2"/>
        </w:rPr>
        <w:t>st</w:t>
      </w:r>
      <w:r w:rsidR="00A17810" w:rsidRPr="008E1BC9">
        <w:rPr>
          <w:color w:val="0E0B05" w:themeColor="text2"/>
        </w:rPr>
        <w:t xml:space="preserve"> </w:t>
      </w:r>
      <w:r w:rsidR="00113384" w:rsidRPr="008E1BC9">
        <w:rPr>
          <w:color w:val="0E0B05" w:themeColor="text2"/>
        </w:rPr>
        <w:t xml:space="preserve">of the knowledge and </w:t>
      </w:r>
      <w:r w:rsidR="00882616" w:rsidRPr="008E1BC9">
        <w:rPr>
          <w:color w:val="0E0B05" w:themeColor="text2"/>
        </w:rPr>
        <w:t>believe.</w:t>
      </w:r>
      <w:r w:rsidR="00D47EEA">
        <w:rPr>
          <w:color w:val="0E0B05" w:themeColor="text2"/>
        </w:rPr>
        <w:t xml:space="preserve">              </w:t>
      </w:r>
    </w:p>
    <w:p w14:paraId="42D7344A" w14:textId="77777777" w:rsidR="008E2BD7" w:rsidRDefault="008E2BD7" w:rsidP="009F3374">
      <w:pPr>
        <w:rPr>
          <w:color w:val="0E0B05" w:themeColor="text2"/>
        </w:rPr>
      </w:pPr>
    </w:p>
    <w:p w14:paraId="054A44F3" w14:textId="56F9625C" w:rsidR="00D228BD" w:rsidRDefault="008E2BD7" w:rsidP="009F3374">
      <w:pPr>
        <w:rPr>
          <w:color w:val="0E0B05" w:themeColor="text2"/>
        </w:rPr>
      </w:pPr>
      <w:r>
        <w:rPr>
          <w:color w:val="0E0B05" w:themeColor="text2"/>
        </w:rPr>
        <w:t>Date</w:t>
      </w:r>
      <w:r w:rsidR="00B804BC">
        <w:rPr>
          <w:color w:val="0E0B05" w:themeColor="text2"/>
        </w:rPr>
        <w:t xml:space="preserve"> 15/11</w:t>
      </w:r>
      <w:r w:rsidR="007D7519">
        <w:rPr>
          <w:color w:val="0E0B05" w:themeColor="text2"/>
        </w:rPr>
        <w:t>/</w:t>
      </w:r>
      <w:r w:rsidR="00D228BD">
        <w:rPr>
          <w:color w:val="0E0B05" w:themeColor="text2"/>
        </w:rPr>
        <w:t xml:space="preserve">2021 </w:t>
      </w:r>
    </w:p>
    <w:p w14:paraId="6FB03D7C" w14:textId="09D323F2" w:rsidR="00E829C3" w:rsidRPr="008E1BC9" w:rsidRDefault="00573F81" w:rsidP="009F3374">
      <w:pPr>
        <w:rPr>
          <w:color w:val="0E0B05" w:themeColor="text2"/>
        </w:rPr>
      </w:pPr>
      <w:r>
        <w:rPr>
          <w:color w:val="0E0B05" w:themeColor="text2"/>
        </w:rPr>
        <w:t>Place-</w:t>
      </w:r>
      <w:r w:rsidR="008E2BD7">
        <w:rPr>
          <w:color w:val="0E0B05" w:themeColor="text2"/>
        </w:rPr>
        <w:t xml:space="preserve"> </w:t>
      </w:r>
      <w:r w:rsidR="00D228BD">
        <w:rPr>
          <w:color w:val="0E0B05" w:themeColor="text2"/>
        </w:rPr>
        <w:t xml:space="preserve">Indore </w:t>
      </w:r>
      <w:r w:rsidR="00D228BD">
        <w:rPr>
          <w:color w:val="0E0B05" w:themeColor="text2"/>
        </w:rPr>
        <w:tab/>
      </w:r>
      <w:r w:rsidR="00D228BD">
        <w:rPr>
          <w:color w:val="0E0B05" w:themeColor="text2"/>
        </w:rPr>
        <w:tab/>
      </w:r>
      <w:r w:rsidR="00D228BD">
        <w:rPr>
          <w:color w:val="0E0B05" w:themeColor="text2"/>
        </w:rPr>
        <w:tab/>
      </w:r>
      <w:r w:rsidR="00D228BD">
        <w:rPr>
          <w:color w:val="0E0B05" w:themeColor="text2"/>
        </w:rPr>
        <w:tab/>
      </w:r>
      <w:r w:rsidR="00D228BD">
        <w:rPr>
          <w:color w:val="0E0B05" w:themeColor="text2"/>
        </w:rPr>
        <w:tab/>
      </w:r>
      <w:r w:rsidR="00D228BD">
        <w:rPr>
          <w:color w:val="0E0B05" w:themeColor="text2"/>
        </w:rPr>
        <w:tab/>
      </w:r>
      <w:r w:rsidR="00D228BD">
        <w:rPr>
          <w:color w:val="0E0B05" w:themeColor="text2"/>
        </w:rPr>
        <w:tab/>
      </w:r>
      <w:r w:rsidR="00D228BD">
        <w:rPr>
          <w:color w:val="0E0B05" w:themeColor="text2"/>
        </w:rPr>
        <w:tab/>
      </w:r>
      <w:r w:rsidR="00D47EEA">
        <w:rPr>
          <w:color w:val="0E0B05" w:themeColor="text2"/>
        </w:rPr>
        <w:t xml:space="preserve">                    </w:t>
      </w:r>
      <w:r w:rsidR="00901EF2">
        <w:rPr>
          <w:color w:val="0E0B05" w:themeColor="text2"/>
        </w:rPr>
        <w:t xml:space="preserve">                  </w:t>
      </w:r>
      <w:r w:rsidR="00D228BD">
        <w:rPr>
          <w:color w:val="0E0B05" w:themeColor="text2"/>
        </w:rPr>
        <w:tab/>
      </w:r>
      <w:r w:rsidR="00D228BD">
        <w:rPr>
          <w:color w:val="0E0B05" w:themeColor="text2"/>
        </w:rPr>
        <w:tab/>
      </w:r>
      <w:r w:rsidR="00D228BD">
        <w:rPr>
          <w:color w:val="0E0B05" w:themeColor="text2"/>
        </w:rPr>
        <w:tab/>
      </w:r>
      <w:r w:rsidR="00D228BD">
        <w:rPr>
          <w:color w:val="0E0B05" w:themeColor="text2"/>
        </w:rPr>
        <w:tab/>
      </w:r>
      <w:r w:rsidR="00D228BD">
        <w:rPr>
          <w:color w:val="0E0B05" w:themeColor="text2"/>
        </w:rPr>
        <w:tab/>
      </w:r>
      <w:r w:rsidR="00D228BD">
        <w:rPr>
          <w:color w:val="0E0B05" w:themeColor="text2"/>
        </w:rPr>
        <w:tab/>
      </w:r>
      <w:r w:rsidR="00D228BD">
        <w:rPr>
          <w:color w:val="0E0B05" w:themeColor="text2"/>
        </w:rPr>
        <w:tab/>
      </w:r>
      <w:r w:rsidR="00D228BD">
        <w:rPr>
          <w:color w:val="0E0B05" w:themeColor="text2"/>
        </w:rPr>
        <w:tab/>
      </w:r>
      <w:r w:rsidR="00D228BD">
        <w:rPr>
          <w:color w:val="0E0B05" w:themeColor="text2"/>
        </w:rPr>
        <w:tab/>
      </w:r>
      <w:r w:rsidR="00D228BD">
        <w:rPr>
          <w:color w:val="0E0B05" w:themeColor="text2"/>
        </w:rPr>
        <w:tab/>
        <w:t xml:space="preserve">                                        </w:t>
      </w:r>
      <w:r w:rsidR="00D228BD" w:rsidRPr="00D228BD">
        <w:rPr>
          <w:b/>
          <w:color w:val="000000" w:themeColor="text1"/>
          <w:sz w:val="26"/>
          <w:szCs w:val="22"/>
        </w:rPr>
        <w:t>SUNIL KUMAR YADAV</w:t>
      </w:r>
    </w:p>
    <w:sectPr w:rsidR="00E829C3" w:rsidRPr="008E1BC9">
      <w:headerReference w:type="default" r:id="rId8"/>
      <w:footerReference w:type="default" r:id="rId9"/>
      <w:headerReference w:type="first" r:id="rId10"/>
      <w:pgSz w:w="12240" w:h="15840" w:code="1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C3968" w14:textId="77777777" w:rsidR="00A00F11" w:rsidRDefault="00A00F11">
      <w:r>
        <w:separator/>
      </w:r>
    </w:p>
  </w:endnote>
  <w:endnote w:type="continuationSeparator" w:id="0">
    <w:p w14:paraId="024CB54D" w14:textId="77777777" w:rsidR="00A00F11" w:rsidRDefault="00A00F11">
      <w:r>
        <w:continuationSeparator/>
      </w:r>
    </w:p>
  </w:endnote>
  <w:endnote w:type="continuationNotice" w:id="1">
    <w:p w14:paraId="04403133" w14:textId="77777777" w:rsidR="00A00F11" w:rsidRDefault="00A00F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4F432" w14:textId="78AA55CF" w:rsidR="00EA5C15" w:rsidRDefault="007420A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5B62E3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8EAD7" w14:textId="77777777" w:rsidR="00A00F11" w:rsidRDefault="00A00F11">
      <w:r>
        <w:separator/>
      </w:r>
    </w:p>
  </w:footnote>
  <w:footnote w:type="continuationSeparator" w:id="0">
    <w:p w14:paraId="2C54198E" w14:textId="77777777" w:rsidR="00A00F11" w:rsidRDefault="00A00F11">
      <w:r>
        <w:continuationSeparator/>
      </w:r>
    </w:p>
  </w:footnote>
  <w:footnote w:type="continuationNotice" w:id="1">
    <w:p w14:paraId="133641A7" w14:textId="77777777" w:rsidR="00A00F11" w:rsidRDefault="00A00F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1C89E" w14:textId="77777777" w:rsidR="00EA5C15" w:rsidRDefault="007420AB"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7BF1B410" wp14:editId="0295CC1E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id="Frame 1" o:spid="_x0000_s1026" style="position:absolute;margin-left:0;margin-top:0;width:394.8pt;height:567.4pt;z-index:-251658239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25251" w14:textId="77777777" w:rsidR="00EA5C15" w:rsidRDefault="007420AB"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7C44994" wp14:editId="504792D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599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D8943F" w14:textId="77777777" w:rsidR="00EA5C15" w:rsidRDefault="00EA5C15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47C44994" id="Group 4" o:spid="_x0000_s1026" alt="Title: Page frame with tab" style="position:absolute;margin-left:0;margin-top:0;width:394.7pt;height:567.5pt;z-index:-25165824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">
              <v:shape id="Frame 5" o:spid="_x0000_s1027" style="position:absolute;left:1333;width:73152;height:96012;visibility:visible;mso-wrap-style:square;v-text-anchor:middle" coordsize="7315200,96012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28" style="position:absolute;left:2285;top:4286;width:3582;height:8020;visibility:visible;mso-wrap-style:square;v-text-anchor:top" coordsize="240,528" o:spt="1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64D8943F" w14:textId="77777777" w:rsidR="00EA5C15" w:rsidRDefault="00EA5C15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554ABF"/>
    <w:multiLevelType w:val="hybridMultilevel"/>
    <w:tmpl w:val="8F94B73E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1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54416C3"/>
    <w:multiLevelType w:val="hybridMultilevel"/>
    <w:tmpl w:val="4D701D6E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A71C0"/>
    <w:multiLevelType w:val="hybridMultilevel"/>
    <w:tmpl w:val="662E4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proofState w:spelling="clean"/>
  <w:attachedTemplate r:id="rId1"/>
  <w:defaultTabStop w:val="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0AB"/>
    <w:rsid w:val="0000368E"/>
    <w:rsid w:val="0001605D"/>
    <w:rsid w:val="000264FB"/>
    <w:rsid w:val="00035A30"/>
    <w:rsid w:val="00040387"/>
    <w:rsid w:val="000678C7"/>
    <w:rsid w:val="00073C55"/>
    <w:rsid w:val="0007609C"/>
    <w:rsid w:val="00080A91"/>
    <w:rsid w:val="00095271"/>
    <w:rsid w:val="000978CF"/>
    <w:rsid w:val="000A01CF"/>
    <w:rsid w:val="000A1196"/>
    <w:rsid w:val="000A1DBB"/>
    <w:rsid w:val="000A4BAA"/>
    <w:rsid w:val="000B3359"/>
    <w:rsid w:val="000B39EC"/>
    <w:rsid w:val="000B6925"/>
    <w:rsid w:val="000C441D"/>
    <w:rsid w:val="000F0D28"/>
    <w:rsid w:val="000F0DFF"/>
    <w:rsid w:val="000F3135"/>
    <w:rsid w:val="000F47E4"/>
    <w:rsid w:val="000F5883"/>
    <w:rsid w:val="00100EC4"/>
    <w:rsid w:val="001014E0"/>
    <w:rsid w:val="001024B7"/>
    <w:rsid w:val="00111E3E"/>
    <w:rsid w:val="00113384"/>
    <w:rsid w:val="00137DE1"/>
    <w:rsid w:val="00141B83"/>
    <w:rsid w:val="00142898"/>
    <w:rsid w:val="0015086D"/>
    <w:rsid w:val="001557AB"/>
    <w:rsid w:val="00156652"/>
    <w:rsid w:val="00170ADD"/>
    <w:rsid w:val="00181207"/>
    <w:rsid w:val="001E52FE"/>
    <w:rsid w:val="001E6155"/>
    <w:rsid w:val="001E7CEF"/>
    <w:rsid w:val="001F17E0"/>
    <w:rsid w:val="001F5D2C"/>
    <w:rsid w:val="002023A5"/>
    <w:rsid w:val="0021079A"/>
    <w:rsid w:val="00224D58"/>
    <w:rsid w:val="002309DD"/>
    <w:rsid w:val="002406A2"/>
    <w:rsid w:val="002462EA"/>
    <w:rsid w:val="00256F9F"/>
    <w:rsid w:val="0025731E"/>
    <w:rsid w:val="00265235"/>
    <w:rsid w:val="002765B9"/>
    <w:rsid w:val="002767BB"/>
    <w:rsid w:val="00291064"/>
    <w:rsid w:val="002A1627"/>
    <w:rsid w:val="002A4107"/>
    <w:rsid w:val="002A5D89"/>
    <w:rsid w:val="002B44F2"/>
    <w:rsid w:val="002D461E"/>
    <w:rsid w:val="002E632D"/>
    <w:rsid w:val="002F26B8"/>
    <w:rsid w:val="002F52D8"/>
    <w:rsid w:val="002F72E8"/>
    <w:rsid w:val="00300182"/>
    <w:rsid w:val="0030297F"/>
    <w:rsid w:val="003029DD"/>
    <w:rsid w:val="00302F8A"/>
    <w:rsid w:val="003101E1"/>
    <w:rsid w:val="00315819"/>
    <w:rsid w:val="0032110C"/>
    <w:rsid w:val="00334443"/>
    <w:rsid w:val="00343FAD"/>
    <w:rsid w:val="00354E8D"/>
    <w:rsid w:val="00357FE1"/>
    <w:rsid w:val="00383ABD"/>
    <w:rsid w:val="00383D4B"/>
    <w:rsid w:val="00391CC5"/>
    <w:rsid w:val="003B4EA3"/>
    <w:rsid w:val="003C2944"/>
    <w:rsid w:val="003C3E5D"/>
    <w:rsid w:val="003D7D6E"/>
    <w:rsid w:val="004075CA"/>
    <w:rsid w:val="00417D5F"/>
    <w:rsid w:val="00452217"/>
    <w:rsid w:val="00460976"/>
    <w:rsid w:val="004768F0"/>
    <w:rsid w:val="004846F8"/>
    <w:rsid w:val="004A116E"/>
    <w:rsid w:val="004B6914"/>
    <w:rsid w:val="004D54E9"/>
    <w:rsid w:val="004E5859"/>
    <w:rsid w:val="004F69E5"/>
    <w:rsid w:val="0050134C"/>
    <w:rsid w:val="005137AE"/>
    <w:rsid w:val="00517BA5"/>
    <w:rsid w:val="00524355"/>
    <w:rsid w:val="00560FBC"/>
    <w:rsid w:val="00563FC2"/>
    <w:rsid w:val="00566D9D"/>
    <w:rsid w:val="00573B64"/>
    <w:rsid w:val="00573F81"/>
    <w:rsid w:val="00582166"/>
    <w:rsid w:val="00587D90"/>
    <w:rsid w:val="005A5927"/>
    <w:rsid w:val="005B62E3"/>
    <w:rsid w:val="005C0436"/>
    <w:rsid w:val="005C698D"/>
    <w:rsid w:val="005D11BE"/>
    <w:rsid w:val="005E6952"/>
    <w:rsid w:val="005E7CED"/>
    <w:rsid w:val="00600368"/>
    <w:rsid w:val="006115ED"/>
    <w:rsid w:val="00616D63"/>
    <w:rsid w:val="00617367"/>
    <w:rsid w:val="006243C5"/>
    <w:rsid w:val="00625684"/>
    <w:rsid w:val="00635C7F"/>
    <w:rsid w:val="0065348D"/>
    <w:rsid w:val="00661B06"/>
    <w:rsid w:val="00661E03"/>
    <w:rsid w:val="006827DE"/>
    <w:rsid w:val="0069587D"/>
    <w:rsid w:val="006A6123"/>
    <w:rsid w:val="006A708C"/>
    <w:rsid w:val="006B28A0"/>
    <w:rsid w:val="006B45FE"/>
    <w:rsid w:val="006D3791"/>
    <w:rsid w:val="006D76A4"/>
    <w:rsid w:val="006F0360"/>
    <w:rsid w:val="00715189"/>
    <w:rsid w:val="00715EF0"/>
    <w:rsid w:val="00721FD7"/>
    <w:rsid w:val="007222B4"/>
    <w:rsid w:val="00734E4A"/>
    <w:rsid w:val="007362AB"/>
    <w:rsid w:val="007420AB"/>
    <w:rsid w:val="00742AD2"/>
    <w:rsid w:val="00756479"/>
    <w:rsid w:val="00756F86"/>
    <w:rsid w:val="0076055A"/>
    <w:rsid w:val="007828F6"/>
    <w:rsid w:val="0078735A"/>
    <w:rsid w:val="007918CF"/>
    <w:rsid w:val="00791ECE"/>
    <w:rsid w:val="0079318E"/>
    <w:rsid w:val="007C1A9D"/>
    <w:rsid w:val="007C6C12"/>
    <w:rsid w:val="007D7519"/>
    <w:rsid w:val="007E7D45"/>
    <w:rsid w:val="007F02A3"/>
    <w:rsid w:val="007F585C"/>
    <w:rsid w:val="00812843"/>
    <w:rsid w:val="0081717E"/>
    <w:rsid w:val="008206F5"/>
    <w:rsid w:val="00862B98"/>
    <w:rsid w:val="00882616"/>
    <w:rsid w:val="00883E82"/>
    <w:rsid w:val="008A57FF"/>
    <w:rsid w:val="008B2157"/>
    <w:rsid w:val="008C03EC"/>
    <w:rsid w:val="008C453C"/>
    <w:rsid w:val="008C6B35"/>
    <w:rsid w:val="008E1BC9"/>
    <w:rsid w:val="008E1F21"/>
    <w:rsid w:val="008E27FC"/>
    <w:rsid w:val="008E2BD7"/>
    <w:rsid w:val="008F1E9E"/>
    <w:rsid w:val="008F54C0"/>
    <w:rsid w:val="00900D2C"/>
    <w:rsid w:val="00901EF2"/>
    <w:rsid w:val="00902639"/>
    <w:rsid w:val="00902D90"/>
    <w:rsid w:val="009149F1"/>
    <w:rsid w:val="00926171"/>
    <w:rsid w:val="0092618B"/>
    <w:rsid w:val="009350DF"/>
    <w:rsid w:val="0094227C"/>
    <w:rsid w:val="00944DA3"/>
    <w:rsid w:val="009525D9"/>
    <w:rsid w:val="009545D4"/>
    <w:rsid w:val="00962BB6"/>
    <w:rsid w:val="00977447"/>
    <w:rsid w:val="009907F2"/>
    <w:rsid w:val="009922FF"/>
    <w:rsid w:val="009A2381"/>
    <w:rsid w:val="009B17F8"/>
    <w:rsid w:val="009B4BF9"/>
    <w:rsid w:val="009B7ED5"/>
    <w:rsid w:val="009C1EBB"/>
    <w:rsid w:val="009C5140"/>
    <w:rsid w:val="009E5AC5"/>
    <w:rsid w:val="009F0FE7"/>
    <w:rsid w:val="009F1807"/>
    <w:rsid w:val="009F3374"/>
    <w:rsid w:val="00A00F11"/>
    <w:rsid w:val="00A13B0E"/>
    <w:rsid w:val="00A17810"/>
    <w:rsid w:val="00A17B85"/>
    <w:rsid w:val="00A21B4A"/>
    <w:rsid w:val="00A520D5"/>
    <w:rsid w:val="00A54C3F"/>
    <w:rsid w:val="00A813CA"/>
    <w:rsid w:val="00A9056C"/>
    <w:rsid w:val="00A92A73"/>
    <w:rsid w:val="00AA4E00"/>
    <w:rsid w:val="00AB5E7E"/>
    <w:rsid w:val="00AC2DC8"/>
    <w:rsid w:val="00AC3584"/>
    <w:rsid w:val="00AC59BF"/>
    <w:rsid w:val="00AD169D"/>
    <w:rsid w:val="00AD17E5"/>
    <w:rsid w:val="00AE1E27"/>
    <w:rsid w:val="00AF0CDF"/>
    <w:rsid w:val="00AF2D33"/>
    <w:rsid w:val="00AF390C"/>
    <w:rsid w:val="00B2189C"/>
    <w:rsid w:val="00B264FC"/>
    <w:rsid w:val="00B3740E"/>
    <w:rsid w:val="00B37F98"/>
    <w:rsid w:val="00B46BD4"/>
    <w:rsid w:val="00B531B6"/>
    <w:rsid w:val="00B54E5F"/>
    <w:rsid w:val="00B570ED"/>
    <w:rsid w:val="00B62F9B"/>
    <w:rsid w:val="00B804BC"/>
    <w:rsid w:val="00B9457F"/>
    <w:rsid w:val="00BA0B02"/>
    <w:rsid w:val="00BB0E86"/>
    <w:rsid w:val="00BB1B80"/>
    <w:rsid w:val="00BB28E0"/>
    <w:rsid w:val="00BB562A"/>
    <w:rsid w:val="00BC149F"/>
    <w:rsid w:val="00BC656A"/>
    <w:rsid w:val="00BF1CD4"/>
    <w:rsid w:val="00BF5213"/>
    <w:rsid w:val="00BF7C72"/>
    <w:rsid w:val="00C00557"/>
    <w:rsid w:val="00C05AF6"/>
    <w:rsid w:val="00C12232"/>
    <w:rsid w:val="00C13728"/>
    <w:rsid w:val="00C2563A"/>
    <w:rsid w:val="00C2566F"/>
    <w:rsid w:val="00C302B9"/>
    <w:rsid w:val="00C41C5E"/>
    <w:rsid w:val="00C81977"/>
    <w:rsid w:val="00C81EDC"/>
    <w:rsid w:val="00C91FAC"/>
    <w:rsid w:val="00C938F3"/>
    <w:rsid w:val="00CA74B2"/>
    <w:rsid w:val="00CB011A"/>
    <w:rsid w:val="00CD3A38"/>
    <w:rsid w:val="00CE7FC8"/>
    <w:rsid w:val="00CF0B57"/>
    <w:rsid w:val="00CF33C3"/>
    <w:rsid w:val="00CF52CE"/>
    <w:rsid w:val="00D175CE"/>
    <w:rsid w:val="00D228BD"/>
    <w:rsid w:val="00D23DD4"/>
    <w:rsid w:val="00D2776B"/>
    <w:rsid w:val="00D35043"/>
    <w:rsid w:val="00D47EEA"/>
    <w:rsid w:val="00D51B18"/>
    <w:rsid w:val="00D54450"/>
    <w:rsid w:val="00D603D0"/>
    <w:rsid w:val="00D649B7"/>
    <w:rsid w:val="00D65539"/>
    <w:rsid w:val="00D6694C"/>
    <w:rsid w:val="00D70B80"/>
    <w:rsid w:val="00D77ADC"/>
    <w:rsid w:val="00DC7110"/>
    <w:rsid w:val="00DD5476"/>
    <w:rsid w:val="00DD66A1"/>
    <w:rsid w:val="00E02556"/>
    <w:rsid w:val="00E312E2"/>
    <w:rsid w:val="00E337A1"/>
    <w:rsid w:val="00E3694A"/>
    <w:rsid w:val="00E42068"/>
    <w:rsid w:val="00E51653"/>
    <w:rsid w:val="00E829C3"/>
    <w:rsid w:val="00E9264B"/>
    <w:rsid w:val="00E92686"/>
    <w:rsid w:val="00EA5C15"/>
    <w:rsid w:val="00ED4F56"/>
    <w:rsid w:val="00EE0AA4"/>
    <w:rsid w:val="00EE259F"/>
    <w:rsid w:val="00F04EF9"/>
    <w:rsid w:val="00F3173D"/>
    <w:rsid w:val="00F47A4F"/>
    <w:rsid w:val="00F55FBC"/>
    <w:rsid w:val="00F665AB"/>
    <w:rsid w:val="00F67373"/>
    <w:rsid w:val="00F9231A"/>
    <w:rsid w:val="00FA0DCC"/>
    <w:rsid w:val="00FA6DC2"/>
    <w:rsid w:val="00FA75ED"/>
    <w:rsid w:val="00FB4957"/>
    <w:rsid w:val="00FC11A4"/>
    <w:rsid w:val="00FC3F9E"/>
    <w:rsid w:val="00FD3F13"/>
    <w:rsid w:val="00FF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3EEC05"/>
  <w15:docId w15:val="{2EC722C3-3115-4345-BD11-F635B25F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before="120" w:after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  <w:style w:type="table" w:styleId="TableGrid">
    <w:name w:val="Table Grid"/>
    <w:basedOn w:val="TableNormal"/>
    <w:uiPriority w:val="39"/>
    <w:rsid w:val="00D54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76A4"/>
    <w:rPr>
      <w:color w:val="53C3C7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D7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2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%7bED1A81C5-0AC5-DD45-B66A-ED4250B603C0%7dtf50002018.dotx" TargetMode="External" 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E79B3-65E6-584F-A3D4-EB3CB9AFADA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%7bED1A81C5-0AC5-DD45-B66A-ED4250B603C0%7dtf50002018.dotx</Template>
  <TotalTime>2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deepak kumar yadav</dc:creator>
  <cp:lastModifiedBy>suniyadav6607@gmail.com</cp:lastModifiedBy>
  <cp:revision>3</cp:revision>
  <cp:lastPrinted>2021-07-19T10:54:00Z</cp:lastPrinted>
  <dcterms:created xsi:type="dcterms:W3CDTF">2021-11-16T12:27:00Z</dcterms:created>
  <dcterms:modified xsi:type="dcterms:W3CDTF">2021-11-30T05:48:00Z</dcterms:modified>
</cp:coreProperties>
</file>