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FEB3D" w14:textId="173DE4FE" w:rsidR="007A649A" w:rsidRDefault="00BC09D4">
      <w:pPr>
        <w:spacing w:line="360" w:lineRule="auto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07A75548" wp14:editId="324CC2AC">
                <wp:simplePos x="0" y="0"/>
                <wp:positionH relativeFrom="column">
                  <wp:posOffset>70485</wp:posOffset>
                </wp:positionH>
                <wp:positionV relativeFrom="paragraph">
                  <wp:posOffset>-340995</wp:posOffset>
                </wp:positionV>
                <wp:extent cx="6580856" cy="1224901"/>
                <wp:effectExtent l="0" t="0" r="0" b="0"/>
                <wp:wrapNone/>
                <wp:docPr id="2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0856" cy="1224901"/>
                          <a:chOff x="3227" y="-1496"/>
                          <a:chExt cx="64331" cy="11011"/>
                        </a:xfrm>
                      </wpg:grpSpPr>
                      <wps:wsp>
                        <wps:cNvPr id="23" name="Text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0247" y="-1496"/>
                            <a:ext cx="37636" cy="8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48F907" w14:textId="17051F6A" w:rsidR="00BC09D4" w:rsidRPr="003337E7" w:rsidRDefault="00BC09D4" w:rsidP="003337E7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kern w:val="24"/>
                                  <w:sz w:val="32"/>
                                  <w:szCs w:val="32"/>
                                </w:rPr>
                                <w:t>Simran Nandrajog</w:t>
                              </w:r>
                            </w:p>
                            <w:p w14:paraId="5EF65266" w14:textId="4BA40AA6" w:rsidR="00966B5A" w:rsidRPr="00966B5A" w:rsidRDefault="00966B5A" w:rsidP="00966B5A">
                              <w:pPr>
                                <w:jc w:val="center"/>
                                <w:rPr>
                                  <w:b/>
                                  <w:bCs/>
                                  <w:color w:val="FFFFFF"/>
                                  <w:kern w:val="24"/>
                                  <w:szCs w:val="20"/>
                                </w:rPr>
                              </w:pPr>
                              <w:r w:rsidRPr="00966B5A">
                                <w:rPr>
                                  <w:b/>
                                  <w:bCs/>
                                  <w:color w:val="FFFFFF"/>
                                  <w:kern w:val="24"/>
                                  <w:szCs w:val="20"/>
                                </w:rPr>
                                <w:t xml:space="preserve">An achievement-driven professional targeting </w:t>
                              </w:r>
                              <w:r w:rsidR="00BC09D4" w:rsidRPr="00966B5A">
                                <w:rPr>
                                  <w:b/>
                                  <w:bCs/>
                                  <w:color w:val="FFFFFF"/>
                                  <w:kern w:val="24"/>
                                  <w:szCs w:val="20"/>
                                </w:rPr>
                                <w:t>assignment</w:t>
                              </w:r>
                              <w:r w:rsidRPr="00966B5A">
                                <w:rPr>
                                  <w:b/>
                                  <w:bCs/>
                                  <w:color w:val="FFFFFF"/>
                                  <w:kern w:val="24"/>
                                  <w:szCs w:val="20"/>
                                </w:rPr>
                                <w:t xml:space="preserve"> </w:t>
                              </w:r>
                              <w:r w:rsidR="004E47A0">
                                <w:rPr>
                                  <w:b/>
                                  <w:bCs/>
                                  <w:color w:val="FFFFFF"/>
                                  <w:kern w:val="24"/>
                                  <w:szCs w:val="20"/>
                                </w:rPr>
                                <w:t>in a reputed company</w:t>
                              </w:r>
                            </w:p>
                            <w:p w14:paraId="26FD16F2" w14:textId="77777777" w:rsidR="004D32B5" w:rsidRPr="004D32B5" w:rsidRDefault="004D32B5" w:rsidP="004D32B5">
                              <w:pPr>
                                <w:jc w:val="center"/>
                                <w:rPr>
                                  <w:b/>
                                  <w:bCs/>
                                  <w:color w:val="FFFFFF"/>
                                  <w:kern w:val="24"/>
                                  <w:szCs w:val="20"/>
                                  <w:u w:val="single"/>
                                  <w:lang w:val="en-IN"/>
                                </w:rPr>
                              </w:pPr>
                              <w:r w:rsidRPr="004D32B5">
                                <w:rPr>
                                  <w:b/>
                                  <w:bCs/>
                                  <w:color w:val="FFFFFF"/>
                                  <w:kern w:val="24"/>
                                  <w:szCs w:val="20"/>
                                  <w:u w:val="single"/>
                                  <w:lang w:val="en-IN"/>
                                </w:rPr>
                                <w:t>https://www.linkedin.com/in/simran-nandrajog-435273190</w:t>
                              </w:r>
                            </w:p>
                            <w:p w14:paraId="5666007A" w14:textId="77777777" w:rsidR="004D32B5" w:rsidRPr="004D32B5" w:rsidRDefault="004D32B5" w:rsidP="004D32B5">
                              <w:pPr>
                                <w:jc w:val="center"/>
                                <w:rPr>
                                  <w:b/>
                                  <w:bCs/>
                                  <w:color w:val="FFFFFF"/>
                                  <w:kern w:val="24"/>
                                  <w:szCs w:val="20"/>
                                  <w:lang w:val="en-IN"/>
                                </w:rPr>
                              </w:pPr>
                              <w:r w:rsidRPr="004D32B5">
                                <w:rPr>
                                  <w:b/>
                                  <w:bCs/>
                                  <w:color w:val="FFFFFF"/>
                                  <w:kern w:val="24"/>
                                  <w:szCs w:val="20"/>
                                  <w:lang w:val="en-IN"/>
                                </w:rPr>
                                <w:t xml:space="preserve">            </w:t>
                              </w:r>
                            </w:p>
                            <w:p w14:paraId="222D3BDD" w14:textId="77777777" w:rsidR="004D32B5" w:rsidRPr="004D32B5" w:rsidRDefault="004D32B5" w:rsidP="004D32B5">
                              <w:pPr>
                                <w:jc w:val="center"/>
                                <w:rPr>
                                  <w:b/>
                                  <w:bCs/>
                                  <w:color w:val="FFFFFF"/>
                                  <w:kern w:val="24"/>
                                  <w:szCs w:val="20"/>
                                  <w:u w:val="single"/>
                                  <w:lang w:val="en-IN"/>
                                </w:rPr>
                              </w:pPr>
                            </w:p>
                            <w:p w14:paraId="2AC3F8CF" w14:textId="11EA587A" w:rsidR="00966B5A" w:rsidRPr="00966B5A" w:rsidRDefault="00966B5A" w:rsidP="00966B5A">
                              <w:pPr>
                                <w:jc w:val="center"/>
                                <w:rPr>
                                  <w:b/>
                                  <w:bCs/>
                                  <w:color w:val="FFFFFF"/>
                                  <w:kern w:val="24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Box 1"/>
                        <wps:cNvSpPr txBox="1">
                          <a:spLocks noChangeArrowheads="1"/>
                        </wps:cNvSpPr>
                        <wps:spPr bwMode="auto">
                          <a:xfrm>
                            <a:off x="3227" y="7261"/>
                            <a:ext cx="20112" cy="2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2CEA4D" w14:textId="6E6E0F75" w:rsidR="00966B5A" w:rsidRPr="00C84765" w:rsidRDefault="004D32B5" w:rsidP="00966B5A">
                              <w:pPr>
                                <w:rPr>
                                  <w:b/>
                                  <w:bCs/>
                                  <w:color w:val="4F81BD"/>
                                  <w:kern w:val="24"/>
                                  <w:szCs w:val="20"/>
                                </w:rPr>
                              </w:pPr>
                              <w:hyperlink r:id="rId11" w:history="1">
                                <w:r w:rsidRPr="00502831">
                                  <w:rPr>
                                    <w:rStyle w:val="Hyperlink"/>
                                    <w:b/>
                                    <w:bCs/>
                                    <w:kern w:val="24"/>
                                    <w:szCs w:val="20"/>
                                  </w:rPr>
                                  <w:t>simrannandra0007@gmail.com</w:t>
                                </w:r>
                              </w:hyperlink>
                              <w:r>
                                <w:rPr>
                                  <w:rStyle w:val="Hyperlink"/>
                                  <w:b/>
                                  <w:bCs/>
                                  <w:color w:val="4F81BD"/>
                                  <w:kern w:val="24"/>
                                  <w:szCs w:val="20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5" name="Text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0910" y="7352"/>
                            <a:ext cx="16648" cy="2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389450" w14:textId="748872CF" w:rsidR="00966B5A" w:rsidRPr="00C84765" w:rsidRDefault="00966B5A" w:rsidP="00966B5A">
                              <w:pPr>
                                <w:rPr>
                                  <w:rFonts w:ascii="Calibri" w:hAnsi="Calibri"/>
                                  <w:b/>
                                  <w:bCs/>
                                  <w:color w:val="4F81BD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C84765">
                                <w:rPr>
                                  <w:rFonts w:ascii="Calibri" w:hAnsi="Calibri"/>
                                  <w:b/>
                                  <w:bCs/>
                                  <w:color w:val="4F81BD"/>
                                  <w:kern w:val="24"/>
                                  <w:szCs w:val="20"/>
                                </w:rPr>
                                <w:t xml:space="preserve">  </w:t>
                              </w:r>
                              <w:r w:rsidRPr="00C84765">
                                <w:rPr>
                                  <w:rStyle w:val="Hyperlink"/>
                                  <w:b/>
                                  <w:bCs/>
                                  <w:color w:val="4F81BD"/>
                                </w:rPr>
                                <w:t>+</w:t>
                              </w:r>
                              <w:r w:rsidR="00C84765" w:rsidRPr="00C84765">
                                <w:rPr>
                                  <w:rStyle w:val="Hyperlink"/>
                                  <w:b/>
                                  <w:bCs/>
                                  <w:color w:val="4F81BD"/>
                                </w:rPr>
                                <w:t>91-7011809697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A75548" id="Group 10" o:spid="_x0000_s1026" style="position:absolute;margin-left:5.55pt;margin-top:-26.85pt;width:518.2pt;height:96.45pt;z-index:251659776" coordorigin="3227,-1496" coordsize="64331,11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7" type="#_x0000_t202" style="position:absolute;left:20247;top:-1496;width:37636;height:8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<v:textbox>
                    <w:txbxContent>
                      <w:p w14:paraId="5548F907" w14:textId="17051F6A" w:rsidR="00BC09D4" w:rsidRPr="003337E7" w:rsidRDefault="00BC09D4" w:rsidP="003337E7">
                        <w:pPr>
                          <w:jc w:val="center"/>
                          <w:rPr>
                            <w:rFonts w:ascii="Calibri" w:hAnsi="Calibri"/>
                            <w:b/>
                            <w:bCs/>
                            <w:color w:val="FFFFFF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Calibri" w:hAnsi="Calibri"/>
                            <w:b/>
                            <w:bCs/>
                            <w:color w:val="FFFFFF"/>
                            <w:kern w:val="24"/>
                            <w:sz w:val="32"/>
                            <w:szCs w:val="32"/>
                          </w:rPr>
                          <w:t>Simran Nandrajog</w:t>
                        </w:r>
                      </w:p>
                      <w:p w14:paraId="5EF65266" w14:textId="4BA40AA6" w:rsidR="00966B5A" w:rsidRPr="00966B5A" w:rsidRDefault="00966B5A" w:rsidP="00966B5A">
                        <w:pPr>
                          <w:jc w:val="center"/>
                          <w:rPr>
                            <w:b/>
                            <w:bCs/>
                            <w:color w:val="FFFFFF"/>
                            <w:kern w:val="24"/>
                            <w:szCs w:val="20"/>
                          </w:rPr>
                        </w:pPr>
                        <w:r w:rsidRPr="00966B5A">
                          <w:rPr>
                            <w:b/>
                            <w:bCs/>
                            <w:color w:val="FFFFFF"/>
                            <w:kern w:val="24"/>
                            <w:szCs w:val="20"/>
                          </w:rPr>
                          <w:t xml:space="preserve">An achievement-driven professional targeting </w:t>
                        </w:r>
                        <w:r w:rsidR="00BC09D4" w:rsidRPr="00966B5A">
                          <w:rPr>
                            <w:b/>
                            <w:bCs/>
                            <w:color w:val="FFFFFF"/>
                            <w:kern w:val="24"/>
                            <w:szCs w:val="20"/>
                          </w:rPr>
                          <w:t>assignment</w:t>
                        </w:r>
                        <w:r w:rsidRPr="00966B5A">
                          <w:rPr>
                            <w:b/>
                            <w:bCs/>
                            <w:color w:val="FFFFFF"/>
                            <w:kern w:val="24"/>
                            <w:szCs w:val="20"/>
                          </w:rPr>
                          <w:t xml:space="preserve"> </w:t>
                        </w:r>
                        <w:r w:rsidR="004E47A0">
                          <w:rPr>
                            <w:b/>
                            <w:bCs/>
                            <w:color w:val="FFFFFF"/>
                            <w:kern w:val="24"/>
                            <w:szCs w:val="20"/>
                          </w:rPr>
                          <w:t>in a reputed company</w:t>
                        </w:r>
                      </w:p>
                      <w:p w14:paraId="26FD16F2" w14:textId="77777777" w:rsidR="004D32B5" w:rsidRPr="004D32B5" w:rsidRDefault="004D32B5" w:rsidP="004D32B5">
                        <w:pPr>
                          <w:jc w:val="center"/>
                          <w:rPr>
                            <w:b/>
                            <w:bCs/>
                            <w:color w:val="FFFFFF"/>
                            <w:kern w:val="24"/>
                            <w:szCs w:val="20"/>
                            <w:u w:val="single"/>
                            <w:lang w:val="en-IN"/>
                          </w:rPr>
                        </w:pPr>
                        <w:r w:rsidRPr="004D32B5">
                          <w:rPr>
                            <w:b/>
                            <w:bCs/>
                            <w:color w:val="FFFFFF"/>
                            <w:kern w:val="24"/>
                            <w:szCs w:val="20"/>
                            <w:u w:val="single"/>
                            <w:lang w:val="en-IN"/>
                          </w:rPr>
                          <w:t>https://www.linkedin.com/in/simran-nandrajog-435273190</w:t>
                        </w:r>
                      </w:p>
                      <w:p w14:paraId="5666007A" w14:textId="77777777" w:rsidR="004D32B5" w:rsidRPr="004D32B5" w:rsidRDefault="004D32B5" w:rsidP="004D32B5">
                        <w:pPr>
                          <w:jc w:val="center"/>
                          <w:rPr>
                            <w:b/>
                            <w:bCs/>
                            <w:color w:val="FFFFFF"/>
                            <w:kern w:val="24"/>
                            <w:szCs w:val="20"/>
                            <w:lang w:val="en-IN"/>
                          </w:rPr>
                        </w:pPr>
                        <w:r w:rsidRPr="004D32B5">
                          <w:rPr>
                            <w:b/>
                            <w:bCs/>
                            <w:color w:val="FFFFFF"/>
                            <w:kern w:val="24"/>
                            <w:szCs w:val="20"/>
                            <w:lang w:val="en-IN"/>
                          </w:rPr>
                          <w:t xml:space="preserve">            </w:t>
                        </w:r>
                      </w:p>
                      <w:p w14:paraId="222D3BDD" w14:textId="77777777" w:rsidR="004D32B5" w:rsidRPr="004D32B5" w:rsidRDefault="004D32B5" w:rsidP="004D32B5">
                        <w:pPr>
                          <w:jc w:val="center"/>
                          <w:rPr>
                            <w:b/>
                            <w:bCs/>
                            <w:color w:val="FFFFFF"/>
                            <w:kern w:val="24"/>
                            <w:szCs w:val="20"/>
                            <w:u w:val="single"/>
                            <w:lang w:val="en-IN"/>
                          </w:rPr>
                        </w:pPr>
                      </w:p>
                      <w:p w14:paraId="2AC3F8CF" w14:textId="11EA587A" w:rsidR="00966B5A" w:rsidRPr="00966B5A" w:rsidRDefault="00966B5A" w:rsidP="00966B5A">
                        <w:pPr>
                          <w:jc w:val="center"/>
                          <w:rPr>
                            <w:b/>
                            <w:bCs/>
                            <w:color w:val="FFFFFF"/>
                            <w:kern w:val="24"/>
                            <w:szCs w:val="20"/>
                          </w:rPr>
                        </w:pPr>
                      </w:p>
                    </w:txbxContent>
                  </v:textbox>
                </v:shape>
                <v:shape id="TextBox 1" o:spid="_x0000_s1028" type="#_x0000_t202" style="position:absolute;left:3227;top:7261;width:20112;height:2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" filled="f" stroked="f">
                  <v:textbox style="mso-fit-shape-to-text:t">
                    <w:txbxContent>
                      <w:p w14:paraId="3B2CEA4D" w14:textId="6E6E0F75" w:rsidR="00966B5A" w:rsidRPr="00C84765" w:rsidRDefault="004D32B5" w:rsidP="00966B5A">
                        <w:pPr>
                          <w:rPr>
                            <w:b/>
                            <w:bCs/>
                            <w:color w:val="4F81BD"/>
                            <w:kern w:val="24"/>
                            <w:szCs w:val="20"/>
                          </w:rPr>
                        </w:pPr>
                        <w:hyperlink r:id="rId12" w:history="1">
                          <w:r w:rsidRPr="00502831">
                            <w:rPr>
                              <w:rStyle w:val="Hyperlink"/>
                              <w:b/>
                              <w:bCs/>
                              <w:kern w:val="24"/>
                              <w:szCs w:val="20"/>
                            </w:rPr>
                            <w:t>simrannandra0007@gmail.com</w:t>
                          </w:r>
                        </w:hyperlink>
                        <w:r>
                          <w:rPr>
                            <w:rStyle w:val="Hyperlink"/>
                            <w:b/>
                            <w:bCs/>
                            <w:color w:val="4F81BD"/>
                            <w:kern w:val="24"/>
                            <w:szCs w:val="20"/>
                          </w:rPr>
                          <w:t xml:space="preserve">   </w:t>
                        </w:r>
                      </w:p>
                    </w:txbxContent>
                  </v:textbox>
                </v:shape>
                <v:shape id="TextBox 9" o:spid="_x0000_s1029" type="#_x0000_t202" style="position:absolute;left:50910;top:7352;width:16648;height:2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" filled="f" stroked="f">
                  <v:textbox style="mso-fit-shape-to-text:t">
                    <w:txbxContent>
                      <w:p w14:paraId="46389450" w14:textId="748872CF" w:rsidR="00966B5A" w:rsidRPr="00C84765" w:rsidRDefault="00966B5A" w:rsidP="00966B5A">
                        <w:pPr>
                          <w:rPr>
                            <w:rFonts w:ascii="Calibri" w:hAnsi="Calibri"/>
                            <w:b/>
                            <w:bCs/>
                            <w:color w:val="4F81BD"/>
                            <w:kern w:val="24"/>
                            <w:sz w:val="18"/>
                            <w:szCs w:val="18"/>
                          </w:rPr>
                        </w:pPr>
                        <w:r w:rsidRPr="00C84765">
                          <w:rPr>
                            <w:rFonts w:ascii="Calibri" w:hAnsi="Calibri"/>
                            <w:b/>
                            <w:bCs/>
                            <w:color w:val="4F81BD"/>
                            <w:kern w:val="24"/>
                            <w:szCs w:val="20"/>
                          </w:rPr>
                          <w:t xml:space="preserve">  </w:t>
                        </w:r>
                        <w:r w:rsidRPr="00C84765">
                          <w:rPr>
                            <w:rStyle w:val="Hyperlink"/>
                            <w:b/>
                            <w:bCs/>
                            <w:color w:val="4F81BD"/>
                          </w:rPr>
                          <w:t>+</w:t>
                        </w:r>
                        <w:r w:rsidR="00C84765" w:rsidRPr="00C84765">
                          <w:rPr>
                            <w:rStyle w:val="Hyperlink"/>
                            <w:b/>
                            <w:bCs/>
                            <w:color w:val="4F81BD"/>
                          </w:rPr>
                          <w:t>91-7011809697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BC09D4"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58751" behindDoc="0" locked="0" layoutInCell="1" allowOverlap="1" wp14:anchorId="5070B6D1" wp14:editId="77D4D41F">
                <wp:simplePos x="0" y="0"/>
                <wp:positionH relativeFrom="column">
                  <wp:posOffset>-156845</wp:posOffset>
                </wp:positionH>
                <wp:positionV relativeFrom="paragraph">
                  <wp:posOffset>-512445</wp:posOffset>
                </wp:positionV>
                <wp:extent cx="6669405" cy="1436370"/>
                <wp:effectExtent l="0" t="0" r="0" b="0"/>
                <wp:wrapNone/>
                <wp:docPr id="33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9405" cy="1436370"/>
                          <a:chOff x="0" y="0"/>
                          <a:chExt cx="6669405" cy="1436370"/>
                        </a:xfrm>
                      </wpg:grpSpPr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9405" cy="14363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35" descr="A picture containing text, person, indoor, wall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823" y="171450"/>
                            <a:ext cx="967740" cy="917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3FF3C2" id="Group 7" o:spid="_x0000_s1026" style="position:absolute;margin-left:-12.35pt;margin-top:-40.35pt;width:525.15pt;height:113.1pt;z-index:251658751" coordsize="66694,143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">
                <v:shape id="Picture 34" o:spid="_x0000_s1027" type="#_x0000_t75" style="position:absolute;width:66694;height:14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">
                  <v:imagedata r:id="rId15" o:title=""/>
                </v:shape>
                <v:shape id="Picture 35" o:spid="_x0000_s1028" type="#_x0000_t75" alt="A picture containing text, person, indoor, wall&#10;&#10;Description automatically generated" style="position:absolute;left:2308;top:1714;width:9677;height:9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">
                  <v:imagedata r:id="rId16" o:title="A picture containing text, person, indoor, wall&#10;&#10;Description automatically generated"/>
                </v:shape>
              </v:group>
            </w:pict>
          </mc:Fallback>
        </mc:AlternateContent>
      </w:r>
    </w:p>
    <w:p w14:paraId="61E08336" w14:textId="2EE45251" w:rsidR="007A649A" w:rsidRDefault="007A649A">
      <w:pPr>
        <w:spacing w:line="360" w:lineRule="auto"/>
        <w:rPr>
          <w:sz w:val="24"/>
        </w:rPr>
      </w:pPr>
    </w:p>
    <w:p w14:paraId="7D1698CA" w14:textId="1082A3E5" w:rsidR="007A649A" w:rsidRDefault="007A649A">
      <w:pPr>
        <w:spacing w:line="360" w:lineRule="auto"/>
        <w:rPr>
          <w:sz w:val="24"/>
        </w:rPr>
      </w:pPr>
    </w:p>
    <w:p w14:paraId="66F065FB" w14:textId="1335EFD1" w:rsidR="007A649A" w:rsidRDefault="007A649A">
      <w:pPr>
        <w:spacing w:line="360" w:lineRule="auto"/>
        <w:rPr>
          <w:sz w:val="24"/>
        </w:rPr>
      </w:pPr>
    </w:p>
    <w:p w14:paraId="36B82FA9" w14:textId="6007AFCA" w:rsidR="007A649A" w:rsidRDefault="00005262">
      <w:pPr>
        <w:spacing w:line="360" w:lineRule="auto"/>
        <w:rPr>
          <w:rFonts w:ascii="Arial" w:eastAsia="Arial" w:hAnsi="Arial" w:cs="Arial"/>
          <w:b/>
          <w:color w:val="0976A9"/>
          <w:sz w:val="24"/>
        </w:rPr>
      </w:pPr>
      <w:r>
        <w:rPr>
          <w:rFonts w:ascii="Arial" w:hAnsi="Arial" w:cs="Arial"/>
          <w:noProof/>
          <w:sz w:val="24"/>
        </w:rPr>
        <w:drawing>
          <wp:inline distT="0" distB="0" distL="0" distR="0" wp14:anchorId="19997E1F" wp14:editId="1FE2EF6B">
            <wp:extent cx="177800" cy="177800"/>
            <wp:effectExtent l="0" t="0" r="0" b="0"/>
            <wp:docPr id="12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18CE">
        <w:rPr>
          <w:rFonts w:ascii="Arial" w:eastAsia="Arial" w:hAnsi="Arial" w:cs="Arial"/>
          <w:b/>
          <w:color w:val="0976A9"/>
          <w:sz w:val="24"/>
        </w:rPr>
        <w:t xml:space="preserve"> </w:t>
      </w:r>
      <w:r w:rsidR="007018CE">
        <w:rPr>
          <w:rFonts w:ascii="Arial" w:eastAsia="Arial" w:hAnsi="Arial" w:cs="Arial"/>
          <w:b/>
          <w:color w:val="0976A9"/>
          <w:sz w:val="26"/>
          <w:szCs w:val="26"/>
        </w:rPr>
        <w:t>Profile Summary</w:t>
      </w:r>
    </w:p>
    <w:p w14:paraId="4928AB33" w14:textId="477519AE" w:rsidR="00215E52" w:rsidRPr="006A1DFE" w:rsidRDefault="006A1DFE" w:rsidP="006A1DFE">
      <w:pPr>
        <w:spacing w:line="0" w:lineRule="atLeast"/>
        <w:jc w:val="both"/>
        <w:rPr>
          <w:rFonts w:ascii="Arial" w:hAnsi="Arial" w:cs="Arial"/>
          <w:sz w:val="18"/>
          <w:szCs w:val="18"/>
        </w:rPr>
      </w:pPr>
      <w:r w:rsidRPr="006A1DFE">
        <w:rPr>
          <w:rFonts w:ascii="Arial" w:hAnsi="Arial" w:cs="Arial"/>
          <w:sz w:val="18"/>
          <w:szCs w:val="18"/>
        </w:rPr>
        <w:t>Seeking a career with a dynamic organization that will enable me to</w:t>
      </w:r>
      <w:r>
        <w:rPr>
          <w:rFonts w:ascii="Arial" w:hAnsi="Arial" w:cs="Arial"/>
          <w:sz w:val="18"/>
          <w:szCs w:val="18"/>
        </w:rPr>
        <w:t xml:space="preserve"> </w:t>
      </w:r>
      <w:r w:rsidRPr="006A1DFE">
        <w:rPr>
          <w:rFonts w:ascii="Arial" w:hAnsi="Arial" w:cs="Arial"/>
          <w:sz w:val="18"/>
          <w:szCs w:val="18"/>
        </w:rPr>
        <w:t>apply my skills and get myself more exposed to the competitive and challenging work</w:t>
      </w:r>
      <w:r>
        <w:rPr>
          <w:rFonts w:ascii="Arial" w:hAnsi="Arial" w:cs="Arial"/>
          <w:sz w:val="18"/>
          <w:szCs w:val="18"/>
        </w:rPr>
        <w:t xml:space="preserve"> </w:t>
      </w:r>
      <w:r w:rsidRPr="006A1DFE">
        <w:rPr>
          <w:rFonts w:ascii="Arial" w:hAnsi="Arial" w:cs="Arial"/>
          <w:sz w:val="18"/>
          <w:szCs w:val="18"/>
        </w:rPr>
        <w:t xml:space="preserve">environment </w:t>
      </w:r>
      <w:r w:rsidR="003337E7">
        <w:rPr>
          <w:rFonts w:ascii="Arial" w:hAnsi="Arial" w:cs="Arial"/>
          <w:sz w:val="18"/>
          <w:szCs w:val="18"/>
        </w:rPr>
        <w:t xml:space="preserve">that will </w:t>
      </w:r>
      <w:r w:rsidRPr="006A1DFE">
        <w:rPr>
          <w:rFonts w:ascii="Arial" w:hAnsi="Arial" w:cs="Arial"/>
          <w:sz w:val="18"/>
          <w:szCs w:val="18"/>
        </w:rPr>
        <w:t>enhanc</w:t>
      </w:r>
      <w:r w:rsidR="003337E7">
        <w:rPr>
          <w:rFonts w:ascii="Arial" w:hAnsi="Arial" w:cs="Arial"/>
          <w:sz w:val="18"/>
          <w:szCs w:val="18"/>
        </w:rPr>
        <w:t>e</w:t>
      </w:r>
      <w:r w:rsidRPr="006A1DFE">
        <w:rPr>
          <w:rFonts w:ascii="Arial" w:hAnsi="Arial" w:cs="Arial"/>
          <w:sz w:val="18"/>
          <w:szCs w:val="18"/>
        </w:rPr>
        <w:t xml:space="preserve"> m</w:t>
      </w:r>
      <w:r w:rsidR="003337E7">
        <w:rPr>
          <w:rFonts w:ascii="Arial" w:hAnsi="Arial" w:cs="Arial"/>
          <w:sz w:val="18"/>
          <w:szCs w:val="18"/>
        </w:rPr>
        <w:t>y</w:t>
      </w:r>
      <w:r w:rsidRPr="006A1DFE">
        <w:rPr>
          <w:rFonts w:ascii="Arial" w:hAnsi="Arial" w:cs="Arial"/>
          <w:sz w:val="18"/>
          <w:szCs w:val="18"/>
        </w:rPr>
        <w:t xml:space="preserve"> knowledge</w:t>
      </w:r>
      <w:r w:rsidR="003337E7">
        <w:rPr>
          <w:rFonts w:ascii="Arial" w:hAnsi="Arial" w:cs="Arial"/>
          <w:sz w:val="18"/>
          <w:szCs w:val="18"/>
        </w:rPr>
        <w:t xml:space="preserve"> </w:t>
      </w:r>
      <w:r w:rsidRPr="006A1DFE">
        <w:rPr>
          <w:rFonts w:ascii="Arial" w:hAnsi="Arial" w:cs="Arial"/>
          <w:sz w:val="18"/>
          <w:szCs w:val="18"/>
        </w:rPr>
        <w:t>and skills. Making the best possible</w:t>
      </w:r>
      <w:r>
        <w:rPr>
          <w:rFonts w:ascii="Arial" w:hAnsi="Arial" w:cs="Arial"/>
          <w:sz w:val="18"/>
          <w:szCs w:val="18"/>
        </w:rPr>
        <w:t xml:space="preserve"> </w:t>
      </w:r>
      <w:r w:rsidRPr="006A1DFE">
        <w:rPr>
          <w:rFonts w:ascii="Arial" w:hAnsi="Arial" w:cs="Arial"/>
          <w:sz w:val="18"/>
          <w:szCs w:val="18"/>
        </w:rPr>
        <w:t>utilization of my resources and contributing towards making a difference in any organization</w:t>
      </w:r>
      <w:r>
        <w:rPr>
          <w:rFonts w:ascii="Arial" w:hAnsi="Arial" w:cs="Arial"/>
          <w:sz w:val="18"/>
          <w:szCs w:val="18"/>
        </w:rPr>
        <w:t>.</w:t>
      </w:r>
    </w:p>
    <w:p w14:paraId="225A0D58" w14:textId="383CA6A9" w:rsidR="007A649A" w:rsidRDefault="007A649A" w:rsidP="00771C52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</w:p>
    <w:p w14:paraId="22DA2A31" w14:textId="77777777" w:rsidR="00093C06" w:rsidRPr="00771C52" w:rsidRDefault="00093C06" w:rsidP="00771C52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5104"/>
        <w:gridCol w:w="4790"/>
      </w:tblGrid>
      <w:tr w:rsidR="007A649A" w14:paraId="1DD62D5A" w14:textId="77777777" w:rsidTr="000215DC">
        <w:trPr>
          <w:trHeight w:val="3705"/>
        </w:trPr>
        <w:tc>
          <w:tcPr>
            <w:tcW w:w="5104" w:type="dxa"/>
            <w:shd w:val="clear" w:color="auto" w:fill="auto"/>
          </w:tcPr>
          <w:p w14:paraId="687F6AB2" w14:textId="007A2801" w:rsidR="00CF31F4" w:rsidRDefault="00CF31F4" w:rsidP="000B090B">
            <w:pPr>
              <w:pStyle w:val="ListParagraph"/>
              <w:autoSpaceDE w:val="0"/>
              <w:autoSpaceDN w:val="0"/>
              <w:adjustRightInd w:val="0"/>
              <w:spacing w:after="120" w:line="242" w:lineRule="auto"/>
              <w:ind w:left="0"/>
              <w:rPr>
                <w:rFonts w:ascii="Times New Roman" w:eastAsia="Times New Roman" w:hAnsi="Times New Roman"/>
                <w:noProof/>
                <w:sz w:val="20"/>
                <w:szCs w:val="24"/>
              </w:rPr>
            </w:pPr>
            <w:r w:rsidRPr="00CF31F4">
              <w:rPr>
                <w:rFonts w:ascii="Times New Roman" w:eastAsia="Times New Roman" w:hAnsi="Times New Roman"/>
                <w:noProof/>
                <w:sz w:val="20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1824" behindDoc="0" locked="0" layoutInCell="1" allowOverlap="1" wp14:anchorId="6D5FA120" wp14:editId="73DAB184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199390</wp:posOffset>
                      </wp:positionV>
                      <wp:extent cx="2844800" cy="2167255"/>
                      <wp:effectExtent l="0" t="0" r="0" b="4445"/>
                      <wp:wrapNone/>
                      <wp:docPr id="30" name="104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A54DAC6-9328-418F-B011-56F3AF85B0C5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844800" cy="2167255"/>
                                <a:chOff x="0" y="0"/>
                                <a:chExt cx="18796" cy="210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1043">
                                  <a:extLst>
                                    <a:ext uri="{FF2B5EF4-FFF2-40B4-BE49-F238E27FC236}">
                                      <a16:creationId xmlns:a16="http://schemas.microsoft.com/office/drawing/2014/main" id="{47238DB3-73C6-40E4-9F51-56A89346583C}"/>
                                    </a:ext>
                                  </a:extLst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796" cy="2104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3" name="1044">
                                <a:extLst>
                                  <a:ext uri="{FF2B5EF4-FFF2-40B4-BE49-F238E27FC236}">
                                    <a16:creationId xmlns:a16="http://schemas.microsoft.com/office/drawing/2014/main" id="{9FBCEEF0-8319-4739-9BD7-95FEB3B1EB7D}"/>
                                  </a:ext>
                                </a:extLst>
                              </wps:cNvPr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0" y="926"/>
                                  <a:ext cx="12773" cy="24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4768490" w14:textId="77777777" w:rsidR="00CF31F4" w:rsidRDefault="00CF31F4" w:rsidP="00CF31F4">
                                    <w:pPr>
                                      <w:rPr>
                                        <w:rFonts w:ascii="Arial" w:hAnsi="Arial" w:cstheme="minorBidi"/>
                                        <w:b/>
                                        <w:bCs/>
                                        <w:color w:val="202124"/>
                                        <w:kern w:val="24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hAnsi="Arial" w:cstheme="minorBidi"/>
                                        <w:b/>
                                        <w:bCs/>
                                        <w:color w:val="202124"/>
                                        <w:kern w:val="24"/>
                                        <w:szCs w:val="20"/>
                                      </w:rPr>
                                      <w:t>Leadership &amp; Management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1045">
                                <a:extLst>
                                  <a:ext uri="{FF2B5EF4-FFF2-40B4-BE49-F238E27FC236}">
                                    <a16:creationId xmlns:a16="http://schemas.microsoft.com/office/drawing/2014/main" id="{A5C9E932-2239-43E8-9D58-ABCF38178D2D}"/>
                                  </a:ext>
                                </a:extLst>
                              </wps:cNvPr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0" y="7923"/>
                                  <a:ext cx="14702" cy="23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1C86B5F" w14:textId="62B12213" w:rsidR="00CF31F4" w:rsidRPr="001A4929" w:rsidRDefault="001A4929" w:rsidP="00CF31F4">
                                    <w:pPr>
                                      <w:rPr>
                                        <w:rFonts w:ascii="Arial" w:hAnsi="Arial" w:cstheme="minorBidi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8"/>
                                        <w:szCs w:val="18"/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Arial" w:hAnsi="Arial" w:cstheme="minorBidi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8"/>
                                        <w:szCs w:val="18"/>
                                        <w:lang w:val="en-IN"/>
                                      </w:rPr>
                                      <w:t>Microsoft Office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1046">
                                <a:extLst>
                                  <a:ext uri="{FF2B5EF4-FFF2-40B4-BE49-F238E27FC236}">
                                    <a16:creationId xmlns:a16="http://schemas.microsoft.com/office/drawing/2014/main" id="{F613AF24-7785-4103-A8F2-3F2AE87D7D2D}"/>
                                  </a:ext>
                                </a:extLst>
                              </wps:cNvPr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0" y="3793"/>
                                  <a:ext cx="12773" cy="37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0CBD3EF" w14:textId="20924087" w:rsidR="00CF31F4" w:rsidRPr="009A7DEC" w:rsidRDefault="009A7DEC" w:rsidP="00CF31F4">
                                    <w:pPr>
                                      <w:rPr>
                                        <w:rFonts w:ascii="Arial" w:hAnsi="Arial" w:cstheme="minorBidi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8"/>
                                        <w:szCs w:val="18"/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Arial" w:hAnsi="Arial" w:cstheme="minorBidi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8"/>
                                        <w:szCs w:val="18"/>
                                        <w:lang w:val="en-IN"/>
                                      </w:rPr>
                                      <w:t>Teamwork</w:t>
                                    </w:r>
                                    <w:r w:rsidR="001A4929">
                                      <w:rPr>
                                        <w:rFonts w:ascii="Arial" w:hAnsi="Arial" w:cstheme="minorBidi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8"/>
                                        <w:szCs w:val="18"/>
                                        <w:lang w:val="en-IN"/>
                                      </w:rPr>
                                      <w:t xml:space="preserve"> &amp; Decision Making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" name="1047">
                                <a:extLst>
                                  <a:ext uri="{FF2B5EF4-FFF2-40B4-BE49-F238E27FC236}">
                                    <a16:creationId xmlns:a16="http://schemas.microsoft.com/office/drawing/2014/main" id="{7922F47F-9A9B-46BA-B724-17809682C69A}"/>
                                  </a:ext>
                                </a:extLst>
                              </wps:cNvPr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0" y="11120"/>
                                  <a:ext cx="16427" cy="38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68E490C" w14:textId="5F3BC578" w:rsidR="00CF31F4" w:rsidRPr="001A4929" w:rsidRDefault="001A4929" w:rsidP="00CF31F4">
                                    <w:pPr>
                                      <w:rPr>
                                        <w:rFonts w:ascii="Arial" w:hAnsi="Arial" w:cstheme="minorBidi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8"/>
                                        <w:szCs w:val="18"/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Arial" w:hAnsi="Arial" w:cstheme="minorBidi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8"/>
                                        <w:szCs w:val="18"/>
                                        <w:lang w:val="en-IN"/>
                                      </w:rPr>
                                      <w:t>Problem Solving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1048">
                                <a:extLst>
                                  <a:ext uri="{FF2B5EF4-FFF2-40B4-BE49-F238E27FC236}">
                                    <a16:creationId xmlns:a16="http://schemas.microsoft.com/office/drawing/2014/main" id="{101B550C-7CF7-49CC-ACCB-610C8DF78DB5}"/>
                                  </a:ext>
                                </a:extLst>
                              </wps:cNvPr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47" y="13638"/>
                                  <a:ext cx="12796" cy="36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B95274E" w14:textId="62A5E108" w:rsidR="00CF31F4" w:rsidRPr="001A4929" w:rsidRDefault="001A4929" w:rsidP="00CF31F4">
                                    <w:pPr>
                                      <w:rPr>
                                        <w:rFonts w:ascii="Arial" w:hAnsi="Arial" w:cstheme="minorBidi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8"/>
                                        <w:szCs w:val="18"/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Arial" w:hAnsi="Arial" w:cstheme="minorBidi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8"/>
                                        <w:szCs w:val="18"/>
                                        <w:lang w:val="en-IN"/>
                                      </w:rPr>
                                      <w:t>Accountability, Goal setting and Planning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1049">
                                <a:extLst>
                                  <a:ext uri="{FF2B5EF4-FFF2-40B4-BE49-F238E27FC236}">
                                    <a16:creationId xmlns:a16="http://schemas.microsoft.com/office/drawing/2014/main" id="{CF812B99-60B7-4898-B62B-D0B2A93A1DD1}"/>
                                  </a:ext>
                                </a:extLst>
                              </wps:cNvPr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0" y="17368"/>
                                  <a:ext cx="16994" cy="27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4119BEC" w14:textId="0D764B26" w:rsidR="00CF31F4" w:rsidRPr="006B3658" w:rsidRDefault="006B3658" w:rsidP="00CF31F4">
                                    <w:pPr>
                                      <w:rPr>
                                        <w:rFonts w:ascii="Arial" w:hAnsi="Arial" w:cstheme="minorBidi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8"/>
                                        <w:szCs w:val="18"/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Arial" w:hAnsi="Arial" w:cstheme="minorBidi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8"/>
                                        <w:szCs w:val="18"/>
                                        <w:lang w:val="en-IN"/>
                                      </w:rPr>
                                      <w:t>Listening, Understanding and Responding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6D5FA120" id="1042" o:spid="_x0000_s1030" style="position:absolute;margin-left:.35pt;margin-top:15.7pt;width:224pt;height:170.65pt;z-index:251661824;mso-width-relative:margin" coordsize="18796,210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">
                      <v:shape id="1043" o:spid="_x0000_s1031" type="#_x0000_t75" style="position:absolute;width:18796;height:210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">
                        <v:imagedata r:id="rId19" o:title=""/>
                      </v:shape>
                      <v:shape id="1044" o:spid="_x0000_s1032" type="#_x0000_t202" style="position:absolute;left:370;top:926;width:12773;height:2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      <v:textbox>
                          <w:txbxContent>
                            <w:p w14:paraId="44768490" w14:textId="77777777" w:rsidR="00CF31F4" w:rsidRDefault="00CF31F4" w:rsidP="00CF31F4">
                              <w:pPr>
                                <w:rPr>
                                  <w:rFonts w:ascii="Arial" w:hAnsi="Arial" w:cstheme="minorBidi"/>
                                  <w:b/>
                                  <w:bCs/>
                                  <w:color w:val="202124"/>
                                  <w:kern w:val="24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b/>
                                  <w:bCs/>
                                  <w:color w:val="202124"/>
                                  <w:kern w:val="24"/>
                                  <w:szCs w:val="20"/>
                                </w:rPr>
                                <w:t>Leadership &amp; Management</w:t>
                              </w:r>
                            </w:p>
                          </w:txbxContent>
                        </v:textbox>
                      </v:shape>
                      <v:shape id="1045" o:spid="_x0000_s1033" type="#_x0000_t202" style="position:absolute;left:370;top:7923;width:14702;height:2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      <v:textbox>
                          <w:txbxContent>
                            <w:p w14:paraId="11C86B5F" w14:textId="62B12213" w:rsidR="00CF31F4" w:rsidRPr="001A4929" w:rsidRDefault="001A4929" w:rsidP="00CF31F4">
                              <w:pPr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  <w:lang w:val="en-IN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  <w:lang w:val="en-IN"/>
                                </w:rPr>
                                <w:t>Microsoft Office</w:t>
                              </w:r>
                            </w:p>
                          </w:txbxContent>
                        </v:textbox>
                      </v:shape>
                      <v:shape id="1046" o:spid="_x0000_s1034" type="#_x0000_t202" style="position:absolute;left:370;top:3793;width:12773;height:3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      <v:textbox>
                          <w:txbxContent>
                            <w:p w14:paraId="50CBD3EF" w14:textId="20924087" w:rsidR="00CF31F4" w:rsidRPr="009A7DEC" w:rsidRDefault="009A7DEC" w:rsidP="00CF31F4">
                              <w:pPr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  <w:lang w:val="en-IN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  <w:lang w:val="en-IN"/>
                                </w:rPr>
                                <w:t>Teamwork</w:t>
                              </w:r>
                              <w:r w:rsidR="001A4929"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  <w:lang w:val="en-IN"/>
                                </w:rPr>
                                <w:t xml:space="preserve"> &amp; Decision Making</w:t>
                              </w:r>
                            </w:p>
                          </w:txbxContent>
                        </v:textbox>
                      </v:shape>
                      <v:shape id="1047" o:spid="_x0000_s1035" type="#_x0000_t202" style="position:absolute;left:370;top:11120;width:16427;height:38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      <v:textbox>
                          <w:txbxContent>
                            <w:p w14:paraId="368E490C" w14:textId="5F3BC578" w:rsidR="00CF31F4" w:rsidRPr="001A4929" w:rsidRDefault="001A4929" w:rsidP="00CF31F4">
                              <w:pPr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  <w:lang w:val="en-IN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  <w:lang w:val="en-IN"/>
                                </w:rPr>
                                <w:t>Problem Solving</w:t>
                              </w:r>
                            </w:p>
                          </w:txbxContent>
                        </v:textbox>
                      </v:shape>
                      <v:shape id="1048" o:spid="_x0000_s1036" type="#_x0000_t202" style="position:absolute;left:347;top:13638;width:12796;height:3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      <v:textbox>
                          <w:txbxContent>
                            <w:p w14:paraId="0B95274E" w14:textId="62A5E108" w:rsidR="00CF31F4" w:rsidRPr="001A4929" w:rsidRDefault="001A4929" w:rsidP="00CF31F4">
                              <w:pPr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  <w:lang w:val="en-IN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  <w:lang w:val="en-IN"/>
                                </w:rPr>
                                <w:t>Accountability, Goal setting and Planning</w:t>
                              </w:r>
                            </w:p>
                          </w:txbxContent>
                        </v:textbox>
                      </v:shape>
                      <v:shape id="1049" o:spid="_x0000_s1037" type="#_x0000_t202" style="position:absolute;left:370;top:17368;width:16994;height:27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      <v:textbox>
                          <w:txbxContent>
                            <w:p w14:paraId="74119BEC" w14:textId="0D764B26" w:rsidR="00CF31F4" w:rsidRPr="006B3658" w:rsidRDefault="006B3658" w:rsidP="00CF31F4">
                              <w:pPr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  <w:lang w:val="en-IN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  <w:lang w:val="en-IN"/>
                                </w:rPr>
                                <w:t>Listening, Understanding and Responding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4A3AF7">
              <w:pict w14:anchorId="5A131B34">
                <v:shape id="Picture 33" o:spid="_x0000_i1029" type="#_x0000_t75" style="width:12.6pt;height:12.6pt;visibility:visible;mso-wrap-style:square">
                  <v:imagedata r:id="rId20" o:title=""/>
                  <o:lock v:ext="edit" aspectratio="f"/>
                </v:shape>
              </w:pict>
            </w:r>
            <w:r w:rsidR="007018CE">
              <w:rPr>
                <w:rFonts w:ascii="Arial" w:eastAsia="Arial" w:hAnsi="Arial" w:cs="Arial"/>
                <w:b/>
                <w:color w:val="0976A9"/>
                <w:sz w:val="28"/>
                <w:szCs w:val="28"/>
              </w:rPr>
              <w:t xml:space="preserve"> </w:t>
            </w:r>
            <w:r w:rsidR="00545211">
              <w:rPr>
                <w:rFonts w:ascii="Arial" w:eastAsia="Arial" w:hAnsi="Arial" w:cs="Arial"/>
                <w:b/>
                <w:color w:val="0976A9"/>
                <w:sz w:val="26"/>
                <w:szCs w:val="26"/>
              </w:rPr>
              <w:t xml:space="preserve">Core </w:t>
            </w:r>
            <w:r w:rsidR="007018CE">
              <w:rPr>
                <w:rFonts w:ascii="Arial" w:eastAsia="Arial" w:hAnsi="Arial" w:cs="Arial"/>
                <w:b/>
                <w:color w:val="0976A9"/>
                <w:sz w:val="26"/>
                <w:szCs w:val="26"/>
              </w:rPr>
              <w:t xml:space="preserve">Competencies </w:t>
            </w:r>
            <w:r w:rsidR="007018CE">
              <w:rPr>
                <w:rFonts w:ascii="Times New Roman" w:eastAsia="Times New Roman" w:hAnsi="Times New Roman"/>
                <w:noProof/>
                <w:sz w:val="20"/>
                <w:szCs w:val="24"/>
              </w:rPr>
              <w:t xml:space="preserve"> </w:t>
            </w:r>
          </w:p>
          <w:p w14:paraId="7721FDEE" w14:textId="4D8EF5D7" w:rsidR="007A649A" w:rsidRDefault="007018CE" w:rsidP="000B090B">
            <w:pPr>
              <w:pStyle w:val="ListParagraph"/>
              <w:autoSpaceDE w:val="0"/>
              <w:autoSpaceDN w:val="0"/>
              <w:adjustRightInd w:val="0"/>
              <w:spacing w:after="120" w:line="242" w:lineRule="auto"/>
              <w:ind w:left="0"/>
              <w:rPr>
                <w:rFonts w:ascii="Arial" w:eastAsia="Arial" w:hAnsi="Arial"/>
                <w:color w:val="1C1C1C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4"/>
              </w:rPr>
              <w:t xml:space="preserve">   </w:t>
            </w:r>
          </w:p>
        </w:tc>
        <w:tc>
          <w:tcPr>
            <w:tcW w:w="4790" w:type="dxa"/>
            <w:vMerge w:val="restart"/>
            <w:shd w:val="clear" w:color="auto" w:fill="auto"/>
          </w:tcPr>
          <w:p w14:paraId="3E196120" w14:textId="77777777" w:rsidR="008A4930" w:rsidRPr="008A4930" w:rsidRDefault="008A4930" w:rsidP="008A493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 w:right="-2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0A1794C" w14:textId="0694AB19" w:rsidR="007A649A" w:rsidRPr="00A44176" w:rsidRDefault="004E47A0" w:rsidP="004E47A0">
            <w:pPr>
              <w:pStyle w:val="ListParagraph"/>
              <w:tabs>
                <w:tab w:val="left" w:pos="3686"/>
              </w:tabs>
              <w:spacing w:before="120"/>
              <w:ind w:left="360"/>
              <w:rPr>
                <w:rFonts w:ascii="Arial" w:eastAsia="Arial" w:hAnsi="Arial" w:cs="Arial"/>
                <w:b/>
                <w:color w:val="0976A9"/>
                <w:sz w:val="28"/>
                <w:szCs w:val="28"/>
              </w:rPr>
            </w:pPr>
            <w:r w:rsidRPr="00A44176">
              <w:rPr>
                <w:rFonts w:ascii="Arial" w:eastAsia="Arial" w:hAnsi="Arial" w:cs="Arial"/>
                <w:b/>
                <w:color w:val="0976A9"/>
                <w:sz w:val="28"/>
                <w:szCs w:val="28"/>
              </w:rPr>
              <w:t>Achievements</w:t>
            </w:r>
          </w:p>
          <w:p w14:paraId="1B16DA3C" w14:textId="5CE520FF" w:rsidR="00C36EC6" w:rsidRDefault="00C36EC6" w:rsidP="004A3AF7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ind w:right="-3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Presented thesis in my PGDM on “A Study on Servant Leadership Practiced </w:t>
            </w:r>
            <w:r w:rsidR="002C2E35">
              <w:rPr>
                <w:rFonts w:ascii="Arial" w:eastAsia="Calibri" w:hAnsi="Arial" w:cs="Arial"/>
                <w:sz w:val="18"/>
                <w:szCs w:val="18"/>
              </w:rPr>
              <w:t>by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Wipro”</w:t>
            </w:r>
          </w:p>
          <w:p w14:paraId="09A20526" w14:textId="10749F0C" w:rsidR="00C36EC6" w:rsidRDefault="00C36EC6" w:rsidP="004A3AF7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ind w:right="-3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Presented Research Project in my </w:t>
            </w:r>
            <w:r w:rsidR="002C2E35">
              <w:rPr>
                <w:rFonts w:ascii="Arial" w:eastAsia="Calibri" w:hAnsi="Arial" w:cs="Arial"/>
                <w:sz w:val="18"/>
                <w:szCs w:val="18"/>
              </w:rPr>
              <w:t>bachelor’s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on </w:t>
            </w:r>
            <w:r w:rsidR="002C2E35">
              <w:rPr>
                <w:rFonts w:ascii="Arial" w:eastAsia="Calibri" w:hAnsi="Arial" w:cs="Arial"/>
                <w:sz w:val="18"/>
                <w:szCs w:val="18"/>
              </w:rPr>
              <w:t>Customer Relationship Management Towards Hyundai Motors Limited.</w:t>
            </w:r>
          </w:p>
          <w:p w14:paraId="10E5F3F4" w14:textId="51825081" w:rsidR="004E47A0" w:rsidRPr="00A44176" w:rsidRDefault="004E47A0" w:rsidP="00A44176">
            <w:pPr>
              <w:spacing w:line="0" w:lineRule="atLeast"/>
              <w:rPr>
                <w:rFonts w:ascii="Arial" w:eastAsia="Arial" w:hAnsi="Arial" w:cs="Arial"/>
                <w:b/>
                <w:color w:val="0976A9"/>
                <w:sz w:val="26"/>
                <w:szCs w:val="26"/>
              </w:rPr>
            </w:pPr>
            <w:r w:rsidRPr="001F6497">
              <w:rPr>
                <w:rFonts w:ascii="Arial" w:eastAsia="Calibri" w:hAnsi="Arial" w:cs="Arial"/>
                <w:b/>
                <w:bCs/>
                <w:color w:val="0070C0"/>
                <w:sz w:val="28"/>
                <w:szCs w:val="28"/>
              </w:rPr>
              <w:t xml:space="preserve"> </w:t>
            </w:r>
            <w:r w:rsidR="00A44176">
              <w:rPr>
                <w:rFonts w:ascii="Arial" w:eastAsia="Arial" w:hAnsi="Arial" w:cs="Arial"/>
                <w:b/>
                <w:color w:val="0976A9"/>
                <w:sz w:val="26"/>
                <w:szCs w:val="26"/>
              </w:rPr>
              <w:t>T</w:t>
            </w:r>
            <w:r w:rsidR="00A44176">
              <w:rPr>
                <w:rFonts w:ascii="Arial" w:eastAsia="Arial" w:hAnsi="Arial" w:cs="Arial"/>
                <w:b/>
                <w:color w:val="0976A9"/>
                <w:sz w:val="26"/>
                <w:szCs w:val="26"/>
              </w:rPr>
              <w:t>raining and Certifications</w:t>
            </w:r>
          </w:p>
          <w:p w14:paraId="6CACCCDE" w14:textId="15341F47" w:rsidR="001D14B8" w:rsidRDefault="001D14B8" w:rsidP="004A3AF7">
            <w:pPr>
              <w:pStyle w:val="ListParagraph"/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ind w:right="-3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Everyday Excel</w:t>
            </w:r>
          </w:p>
          <w:p w14:paraId="0BA0A0B7" w14:textId="051C5327" w:rsidR="001D14B8" w:rsidRDefault="001D14B8" w:rsidP="004A3AF7">
            <w:pPr>
              <w:pStyle w:val="ListParagraph"/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ind w:right="-3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Digital Transformation</w:t>
            </w:r>
          </w:p>
          <w:p w14:paraId="2AAEA203" w14:textId="5BDE550F" w:rsidR="001D14B8" w:rsidRDefault="001D14B8" w:rsidP="004A3AF7">
            <w:pPr>
              <w:pStyle w:val="ListParagraph"/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ind w:right="-3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Inspiring Leadership through Emotional Intelligence</w:t>
            </w:r>
          </w:p>
          <w:p w14:paraId="7B7206CC" w14:textId="40DDDC0E" w:rsidR="001D14B8" w:rsidRPr="001D14B8" w:rsidRDefault="001D14B8" w:rsidP="004A3AF7">
            <w:pPr>
              <w:pStyle w:val="ListParagraph"/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ind w:right="-3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Programming Functions with JavaScript, HTML and CSS.</w:t>
            </w:r>
          </w:p>
          <w:p w14:paraId="05390C1B" w14:textId="2614F52B" w:rsidR="00A44176" w:rsidRDefault="00A44176" w:rsidP="00A44176">
            <w:pPr>
              <w:spacing w:line="0" w:lineRule="atLeast"/>
              <w:rPr>
                <w:rFonts w:ascii="Arial" w:eastAsia="Arial" w:hAnsi="Arial" w:cs="Arial"/>
                <w:b/>
                <w:color w:val="0976A9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color w:val="0976A9"/>
                <w:sz w:val="26"/>
                <w:szCs w:val="26"/>
              </w:rPr>
              <w:t>Volunteer Activities</w:t>
            </w:r>
          </w:p>
          <w:p w14:paraId="11623E8D" w14:textId="1481B8F1" w:rsidR="001D14B8" w:rsidRPr="00A44176" w:rsidRDefault="00A44176" w:rsidP="004A3AF7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before="100" w:beforeAutospacing="1" w:after="100" w:afterAutospacing="1"/>
              <w:ind w:right="-3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176">
              <w:rPr>
                <w:rFonts w:ascii="Arial" w:hAnsi="Arial" w:cs="Arial"/>
                <w:sz w:val="18"/>
                <w:szCs w:val="18"/>
              </w:rPr>
              <w:t xml:space="preserve">Part of </w:t>
            </w:r>
            <w:proofErr w:type="spellStart"/>
            <w:r w:rsidRPr="00A44176">
              <w:rPr>
                <w:rFonts w:ascii="Arial" w:hAnsi="Arial" w:cs="Arial"/>
                <w:sz w:val="18"/>
                <w:szCs w:val="18"/>
              </w:rPr>
              <w:t>Iccha</w:t>
            </w:r>
            <w:proofErr w:type="spellEnd"/>
            <w:r w:rsidRPr="00A44176">
              <w:rPr>
                <w:rFonts w:ascii="Arial" w:hAnsi="Arial" w:cs="Arial"/>
                <w:sz w:val="18"/>
                <w:szCs w:val="18"/>
              </w:rPr>
              <w:t xml:space="preserve"> Club, IILM that conducts weekly activities for underprivileged children at Rai School</w:t>
            </w:r>
          </w:p>
          <w:p w14:paraId="4FA0B1CB" w14:textId="14715D1F" w:rsidR="00A44176" w:rsidRPr="00A44176" w:rsidRDefault="00A44176" w:rsidP="004A3AF7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before="100" w:beforeAutospacing="1" w:after="100" w:afterAutospacing="1"/>
              <w:ind w:right="-3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4176">
              <w:rPr>
                <w:rFonts w:ascii="Arial" w:hAnsi="Arial" w:cs="Arial"/>
                <w:sz w:val="18"/>
                <w:szCs w:val="18"/>
              </w:rPr>
              <w:t>Part of IILM Cell</w:t>
            </w:r>
          </w:p>
          <w:p w14:paraId="275C5FDB" w14:textId="19B0860D" w:rsidR="00D14D09" w:rsidRPr="00D80000" w:rsidRDefault="00D14D09" w:rsidP="00A44176">
            <w:pPr>
              <w:shd w:val="clear" w:color="auto" w:fill="FFFFFF"/>
              <w:spacing w:before="100" w:beforeAutospacing="1" w:after="100" w:afterAutospacing="1"/>
              <w:ind w:left="360" w:right="-30"/>
              <w:jc w:val="both"/>
              <w:rPr>
                <w:rFonts w:ascii="Segoe UI" w:hAnsi="Segoe UI" w:cs="Segoe UI"/>
                <w:color w:val="242424"/>
                <w:sz w:val="21"/>
                <w:szCs w:val="21"/>
                <w:lang w:val="en-IN" w:eastAsia="en-IN"/>
              </w:rPr>
            </w:pPr>
          </w:p>
        </w:tc>
      </w:tr>
      <w:tr w:rsidR="007A649A" w14:paraId="2F71C6E6" w14:textId="77777777" w:rsidTr="000215DC">
        <w:trPr>
          <w:trHeight w:val="2153"/>
        </w:trPr>
        <w:tc>
          <w:tcPr>
            <w:tcW w:w="5104" w:type="dxa"/>
            <w:shd w:val="clear" w:color="auto" w:fill="auto"/>
          </w:tcPr>
          <w:p w14:paraId="561C00B6" w14:textId="77777777" w:rsidR="00010D35" w:rsidRPr="00010D35" w:rsidRDefault="007018CE" w:rsidP="004A3AF7">
            <w:pPr>
              <w:pStyle w:val="ListParagraph"/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ind w:left="442" w:right="-30"/>
              <w:jc w:val="both"/>
              <w:rPr>
                <w:rFonts w:ascii="Segoe UI" w:hAnsi="Segoe UI" w:cs="Segoe UI"/>
                <w:color w:val="242424"/>
                <w:sz w:val="21"/>
                <w:szCs w:val="21"/>
                <w:lang w:val="en-IN" w:eastAsia="en-IN"/>
              </w:rPr>
            </w:pPr>
            <w:r w:rsidRPr="00010D35">
              <w:rPr>
                <w:rFonts w:ascii="Arial" w:eastAsia="Arial" w:hAnsi="Arial" w:cs="Arial"/>
                <w:b/>
                <w:color w:val="0976A9"/>
                <w:sz w:val="26"/>
                <w:szCs w:val="26"/>
              </w:rPr>
              <w:t>Domain</w:t>
            </w:r>
          </w:p>
          <w:p w14:paraId="09741F47" w14:textId="78E1D94F" w:rsidR="006B3658" w:rsidRDefault="006B3658" w:rsidP="004A3AF7">
            <w:pPr>
              <w:numPr>
                <w:ilvl w:val="0"/>
                <w:numId w:val="3"/>
              </w:numPr>
              <w:spacing w:line="0" w:lineRule="atLeast"/>
              <w:ind w:left="456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Financial Analysis and Planning</w:t>
            </w:r>
          </w:p>
          <w:p w14:paraId="1AC0778F" w14:textId="359542AA" w:rsidR="00010D35" w:rsidRPr="00BA1716" w:rsidRDefault="006B3658" w:rsidP="004A3AF7">
            <w:pPr>
              <w:numPr>
                <w:ilvl w:val="0"/>
                <w:numId w:val="3"/>
              </w:numPr>
              <w:spacing w:line="0" w:lineRule="atLeast"/>
              <w:ind w:left="456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Market Research/Bu</w:t>
            </w:r>
            <w:r w:rsidR="0028402C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siness</w:t>
            </w:r>
            <w:r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 Analyst</w:t>
            </w:r>
          </w:p>
          <w:p w14:paraId="1C872025" w14:textId="4D8312E0" w:rsidR="006B3658" w:rsidRPr="00BA1716" w:rsidRDefault="0028402C" w:rsidP="004A3AF7">
            <w:pPr>
              <w:numPr>
                <w:ilvl w:val="0"/>
                <w:numId w:val="3"/>
              </w:numPr>
              <w:spacing w:line="0" w:lineRule="atLeast"/>
              <w:ind w:left="456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Associate/Consultant</w:t>
            </w:r>
          </w:p>
        </w:tc>
        <w:tc>
          <w:tcPr>
            <w:tcW w:w="4790" w:type="dxa"/>
            <w:vMerge/>
            <w:shd w:val="clear" w:color="auto" w:fill="auto"/>
          </w:tcPr>
          <w:p w14:paraId="06E8E3A4" w14:textId="77777777" w:rsidR="007A649A" w:rsidRDefault="007A649A" w:rsidP="004A3AF7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21"/>
              <w:jc w:val="both"/>
              <w:rPr>
                <w:rFonts w:ascii="Arial" w:eastAsia="Arial" w:hAnsi="Arial"/>
                <w:b/>
                <w:color w:val="0976A9"/>
                <w:sz w:val="24"/>
                <w:szCs w:val="24"/>
              </w:rPr>
            </w:pPr>
          </w:p>
        </w:tc>
      </w:tr>
      <w:tr w:rsidR="007A649A" w14:paraId="468B5FD2" w14:textId="77777777" w:rsidTr="000215DC">
        <w:trPr>
          <w:trHeight w:val="3120"/>
        </w:trPr>
        <w:tc>
          <w:tcPr>
            <w:tcW w:w="5104" w:type="dxa"/>
            <w:shd w:val="clear" w:color="auto" w:fill="auto"/>
          </w:tcPr>
          <w:p w14:paraId="3AE8217F" w14:textId="498089E3" w:rsidR="007A649A" w:rsidRDefault="00CF31F4">
            <w:pPr>
              <w:spacing w:line="0" w:lineRule="atLeast"/>
              <w:rPr>
                <w:rFonts w:ascii="Arial" w:eastAsia="Arial" w:hAnsi="Arial" w:cs="Arial"/>
                <w:b/>
                <w:color w:val="0976A9"/>
                <w:sz w:val="26"/>
                <w:szCs w:val="26"/>
              </w:rPr>
            </w:pPr>
            <w:r w:rsidRPr="00CF31F4">
              <w:rPr>
                <w:rFonts w:ascii="Arial" w:eastAsia="Arial" w:hAnsi="Arial"/>
                <w:b/>
                <w:noProof/>
                <w:color w:val="0976A9"/>
                <w:sz w:val="26"/>
                <w:szCs w:val="26"/>
              </w:rPr>
              <mc:AlternateContent>
                <mc:Choice Requires="wpg">
                  <w:drawing>
                    <wp:anchor distT="0" distB="0" distL="114300" distR="114300" simplePos="0" relativeHeight="251663872" behindDoc="0" locked="0" layoutInCell="1" allowOverlap="1" wp14:anchorId="2D02BCF9" wp14:editId="100E308D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192405</wp:posOffset>
                      </wp:positionV>
                      <wp:extent cx="2633980" cy="1619250"/>
                      <wp:effectExtent l="0" t="0" r="0" b="0"/>
                      <wp:wrapNone/>
                      <wp:docPr id="9" name="Group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33980" cy="1619250"/>
                                <a:chOff x="0" y="0"/>
                                <a:chExt cx="2634484" cy="2321164"/>
                              </a:xfrm>
                            </wpg:grpSpPr>
                            <wpg:grpSp>
                              <wpg:cNvPr id="10" name="Group 10"/>
                              <wpg:cNvGrpSpPr/>
                              <wpg:grpSpPr>
                                <a:xfrm>
                                  <a:off x="0" y="0"/>
                                  <a:ext cx="2634484" cy="2321164"/>
                                  <a:chOff x="0" y="0"/>
                                  <a:chExt cx="2719871" cy="1995334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3" name="Picture 13" descr="Table, calendar&#10;&#10;Description automatically generated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37207" y="1289971"/>
                                    <a:ext cx="2682664" cy="70536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g:grpSp>
                                <wpg:cNvPr id="14" name="Group 14"/>
                                <wpg:cNvGrpSpPr/>
                                <wpg:grpSpPr>
                                  <a:xfrm>
                                    <a:off x="0" y="0"/>
                                    <a:ext cx="2668727" cy="1924909"/>
                                    <a:chOff x="0" y="0"/>
                                    <a:chExt cx="2668727" cy="2694403"/>
                                  </a:xfrm>
                                </wpg:grpSpPr>
                                <wpg:grpSp>
                                  <wpg:cNvPr id="15" name="Group 15"/>
                                  <wpg:cNvGrpSpPr/>
                                  <wpg:grpSpPr>
                                    <a:xfrm>
                                      <a:off x="0" y="0"/>
                                      <a:ext cx="2634484" cy="2694403"/>
                                      <a:chOff x="0" y="0"/>
                                      <a:chExt cx="2017712" cy="2080690"/>
                                    </a:xfrm>
                                  </wpg:grpSpPr>
                                  <wps:wsp>
                                    <wps:cNvPr id="16" name="TextBox 27"/>
                                    <wps:cNvSpPr txBox="1"/>
                                    <wps:spPr>
                                      <a:xfrm>
                                        <a:off x="207324" y="1547831"/>
                                        <a:ext cx="1716679" cy="53285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wps:spPr>
                                    <wps:txbx>
                                      <w:txbxContent>
                                        <w:p w14:paraId="026FB14E" w14:textId="7536CA44" w:rsidR="00CF31F4" w:rsidRPr="000252E8" w:rsidRDefault="00CF31F4" w:rsidP="000252E8">
                                          <w:pPr>
                                            <w:kinsoku w:val="0"/>
                                            <w:overflowPunct w:val="0"/>
                                            <w:textAlignment w:val="baseline"/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000000" w:themeColor="text1"/>
                                              <w:kern w:val="24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0252E8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000000" w:themeColor="text1"/>
                                              <w:kern w:val="24"/>
                                              <w:sz w:val="18"/>
                                              <w:szCs w:val="18"/>
                                            </w:rPr>
                                            <w:t>12</w:t>
                                          </w:r>
                                          <w:r w:rsidRPr="000252E8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000000" w:themeColor="text1"/>
                                              <w:kern w:val="24"/>
                                              <w:sz w:val="18"/>
                                              <w:szCs w:val="18"/>
                                              <w:vertAlign w:val="superscript"/>
                                            </w:rPr>
                                            <w:t>th</w:t>
                                          </w:r>
                                          <w:r w:rsidRPr="000252E8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000000" w:themeColor="text1"/>
                                              <w:kern w:val="24"/>
                                              <w:sz w:val="18"/>
                                              <w:szCs w:val="18"/>
                                            </w:rPr>
                                            <w:t xml:space="preserve"> from </w:t>
                                          </w:r>
                                          <w:r w:rsidR="00B63FCB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000000" w:themeColor="text1"/>
                                              <w:kern w:val="24"/>
                                              <w:sz w:val="18"/>
                                              <w:szCs w:val="18"/>
                                            </w:rPr>
                                            <w:t>CBSE</w:t>
                                          </w:r>
                                          <w:r w:rsidRPr="000252E8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000000" w:themeColor="text1"/>
                                              <w:kern w:val="24"/>
                                              <w:sz w:val="18"/>
                                              <w:szCs w:val="18"/>
                                            </w:rPr>
                                            <w:t xml:space="preserve">, </w:t>
                                          </w:r>
                                          <w:r w:rsidR="00B63FCB">
                                            <w:rPr>
                                              <w:b/>
                                            </w:rPr>
                                            <w:t>Holy Child Public School</w:t>
                                          </w:r>
                                          <w:r w:rsidR="00B63FCB" w:rsidRPr="000252E8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000000" w:themeColor="text1"/>
                                              <w:kern w:val="24"/>
                                              <w:sz w:val="18"/>
                                              <w:szCs w:val="18"/>
                                            </w:rPr>
                                            <w:t xml:space="preserve"> </w:t>
                                          </w:r>
                                          <w:r w:rsidR="00B63FCB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000000" w:themeColor="text1"/>
                                              <w:kern w:val="24"/>
                                              <w:sz w:val="18"/>
                                              <w:szCs w:val="18"/>
                                            </w:rPr>
                                            <w:t>Faridabad, I</w:t>
                                          </w:r>
                                          <w:r w:rsidRPr="000252E8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000000" w:themeColor="text1"/>
                                              <w:kern w:val="24"/>
                                              <w:sz w:val="18"/>
                                              <w:szCs w:val="18"/>
                                            </w:rPr>
                                            <w:t xml:space="preserve">ndia in </w:t>
                                          </w:r>
                                          <w:r w:rsidR="00B63FCB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000000" w:themeColor="text1"/>
                                              <w:kern w:val="24"/>
                                              <w:sz w:val="18"/>
                                              <w:szCs w:val="18"/>
                                            </w:rPr>
                                            <w:t>2015</w:t>
                                          </w:r>
                                        </w:p>
                                      </w:txbxContent>
                                    </wps:txbx>
                                    <wps:bodyPr wrap="square" rtlCol="0">
                                      <a:noAutofit/>
                                    </wps:bodyPr>
                                  </wps:wsp>
                                  <pic:pic xmlns:pic="http://schemas.openxmlformats.org/drawingml/2006/picture">
                                    <pic:nvPicPr>
                                      <pic:cNvPr id="17" name="Picture 1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17712" cy="139436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pic:spPr>
                                  </pic:pic>
                                </wpg:grpSp>
                                <wps:wsp>
                                  <wps:cNvPr id="18" name="TextBox 26"/>
                                  <wps:cNvSpPr txBox="1"/>
                                  <wps:spPr>
                                    <a:xfrm>
                                      <a:off x="277257" y="230010"/>
                                      <a:ext cx="2391470" cy="6790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tbl>
                                        <w:tblPr>
                                          <w:tblW w:w="0" w:type="auto"/>
                                          <w:tblLayout w:type="fixed"/>
                                          <w:tblCellMar>
                                            <w:left w:w="0" w:type="dxa"/>
                                            <w:right w:w="0" w:type="dxa"/>
                                          </w:tblCellMar>
                                          <w:tblLook w:val="0000" w:firstRow="0" w:lastRow="0" w:firstColumn="0" w:lastColumn="0" w:noHBand="0" w:noVBand="0"/>
                                        </w:tblPr>
                                        <w:tblGrid>
                                          <w:gridCol w:w="7300"/>
                                          <w:gridCol w:w="3000"/>
                                        </w:tblGrid>
                                        <w:tr w:rsidR="00DF4840" w:rsidRPr="00DF4840" w14:paraId="1C3525FB" w14:textId="77777777" w:rsidTr="004B7F7E">
                                          <w:trPr>
                                            <w:trHeight w:val="230"/>
                                          </w:trPr>
                                          <w:tc>
                                            <w:tcPr>
                                              <w:tcW w:w="7300" w:type="dxa"/>
                                              <w:shd w:val="clear" w:color="auto" w:fill="auto"/>
                                              <w:vAlign w:val="bottom"/>
                                            </w:tcPr>
                                            <w:p w14:paraId="29CFE6B4" w14:textId="77777777" w:rsidR="00DF4840" w:rsidRDefault="00DF4840" w:rsidP="00DF4840">
                                              <w:pPr>
                                                <w:tabs>
                                                  <w:tab w:val="left" w:pos="720"/>
                                                </w:tabs>
                                                <w:spacing w:line="237" w:lineRule="auto"/>
                                                <w:rPr>
                                                  <w:b/>
                                                </w:rPr>
                                              </w:pPr>
                                              <w:r w:rsidRPr="00DF4840">
                                                <w:rPr>
                                                  <w:b/>
                                                </w:rPr>
                                                <w:t>PGDM in Finance</w:t>
                                              </w:r>
                                              <w:r>
                                                <w:rPr>
                                                  <w:b/>
                                                </w:rPr>
                                                <w:t xml:space="preserve"> from </w:t>
                                              </w:r>
                                              <w:r w:rsidRPr="00DF4840">
                                                <w:rPr>
                                                  <w:b/>
                                                </w:rPr>
                                                <w:t>IILM Institute</w:t>
                                              </w:r>
                                            </w:p>
                                            <w:p w14:paraId="7BA937BB" w14:textId="51F2E1E0" w:rsidR="00DF4840" w:rsidRPr="00DF4840" w:rsidRDefault="00DF4840" w:rsidP="00DF4840">
                                              <w:pPr>
                                                <w:tabs>
                                                  <w:tab w:val="left" w:pos="720"/>
                                                </w:tabs>
                                                <w:spacing w:line="237" w:lineRule="auto"/>
                                                <w:rPr>
                                                  <w:bCs/>
                                                </w:rPr>
                                              </w:pPr>
                                              <w:r w:rsidRPr="00DF4840">
                                                <w:rPr>
                                                  <w:b/>
                                                </w:rPr>
                                                <w:t>for Higher Edu</w:t>
                                              </w:r>
                                              <w:r w:rsidR="00B63FCB">
                                                <w:rPr>
                                                  <w:b/>
                                                </w:rPr>
                                                <w:t>., New Delhi in 2021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3000" w:type="dxa"/>
                                              <w:shd w:val="clear" w:color="auto" w:fill="auto"/>
                                              <w:vAlign w:val="bottom"/>
                                            </w:tcPr>
                                            <w:p w14:paraId="25CBF2FA" w14:textId="77777777" w:rsidR="00DF4840" w:rsidRPr="00DF4840" w:rsidRDefault="00DF4840" w:rsidP="00DF4840">
                                              <w:pPr>
                                                <w:spacing w:line="0" w:lineRule="atLeast"/>
                                                <w:jc w:val="right"/>
                                                <w:rPr>
                                                  <w:bCs/>
                                                </w:rPr>
                                              </w:pPr>
                                              <w:r w:rsidRPr="00DF4840">
                                                <w:rPr>
                                                  <w:bCs/>
                                                </w:rPr>
                                                <w:t>2019 - 2021</w:t>
                                              </w:r>
                                            </w:p>
                                          </w:tc>
                                        </w:tr>
                                      </w:tbl>
                                      <w:p w14:paraId="00F36369" w14:textId="3ADE427B" w:rsidR="00CF31F4" w:rsidRPr="00DF4840" w:rsidRDefault="00CF31F4" w:rsidP="00CF31F4">
                                        <w:pPr>
                                          <w:rPr>
                                            <w:rFonts w:ascii="Arial" w:hAnsi="Arial" w:cs="Arial"/>
                                            <w:bCs/>
                                            <w:color w:val="000000" w:themeColor="text1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wrap="square" rtlCol="0">
                                    <a:noAutofit/>
                                  </wps:bodyPr>
                                </wps:wsp>
                              </wpg:grpSp>
                            </wpg:grpSp>
                            <wps:wsp>
                              <wps:cNvPr id="19" name="Rectangle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62200" y="905582"/>
                                  <a:ext cx="2338070" cy="5495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chemeClr val="accent1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3CFA507D" w14:textId="67085DF9" w:rsidR="00CF31F4" w:rsidRPr="00CF31F4" w:rsidRDefault="00B63FCB" w:rsidP="00B63FCB">
                                    <w:pPr>
                                      <w:spacing w:line="0" w:lineRule="atLeast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</w:pPr>
                                    <w:r w:rsidRPr="00B63FCB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>B.B.A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 xml:space="preserve"> from </w:t>
                                    </w:r>
                                    <w:proofErr w:type="spellStart"/>
                                    <w:r w:rsidRPr="00B63FCB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>Dav</w:t>
                                    </w:r>
                                    <w:proofErr w:type="spellEnd"/>
                                    <w:r w:rsidRPr="00B63FCB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B63FCB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>Cenetary</w:t>
                                    </w:r>
                                    <w:proofErr w:type="spellEnd"/>
                                    <w:r w:rsidRPr="00B63FCB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 xml:space="preserve"> College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>, Faridabad</w:t>
                                    </w:r>
                                    <w:r w:rsidR="00CF31F4" w:rsidRPr="000252E8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 xml:space="preserve">,  India in 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>2018</w:t>
                                    </w:r>
                                    <w:r w:rsidR="00CF31F4" w:rsidRPr="00CF31F4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vert="horz" wrap="square" lIns="91440" tIns="45720" rIns="91440" bIns="45720" numCol="1" anchor="ctr" anchorCtr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D02BCF9" id="Group 7" o:spid="_x0000_s1038" style="position:absolute;margin-left:.35pt;margin-top:15.15pt;width:207.4pt;height:127.5pt;z-index:251663872;mso-height-relative:margin" coordsize="26344,232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">
                      <v:group id="_x0000_s1039" style="position:absolute;width:26344;height:23211" coordsize="27198,19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  <v:shape id="Picture 13" o:spid="_x0000_s1040" type="#_x0000_t75" alt="Table, calendar&#10;&#10;Description automatically generated" style="position:absolute;left:372;top:12899;width:26826;height:7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">
                          <v:imagedata r:id="rId23" o:title="Table, calendar&#10;&#10;Description automatically generated"/>
                        </v:shape>
                        <v:group id="Group 14" o:spid="_x0000_s1041" style="position:absolute;width:26687;height:19249" coordsize="26687,26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      <v:group id="Group 15" o:spid="_x0000_s1042" style="position:absolute;width:26344;height:26944" coordsize="20177,20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    <v:shape id="TextBox 27" o:spid="_x0000_s1043" type="#_x0000_t202" style="position:absolute;left:2073;top:15478;width:17167;height:5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            <v:textbox>
                                <w:txbxContent>
                                  <w:p w14:paraId="026FB14E" w14:textId="7536CA44" w:rsidR="00CF31F4" w:rsidRPr="000252E8" w:rsidRDefault="00CF31F4" w:rsidP="000252E8">
                                    <w:pPr>
                                      <w:kinsoku w:val="0"/>
                                      <w:overflowPunct w:val="0"/>
                                      <w:textAlignment w:val="baseline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</w:pPr>
                                    <w:r w:rsidRPr="000252E8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>12</w:t>
                                    </w:r>
                                    <w:r w:rsidRPr="000252E8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  <w:vertAlign w:val="superscript"/>
                                      </w:rPr>
                                      <w:t>th</w:t>
                                    </w:r>
                                    <w:r w:rsidRPr="000252E8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 xml:space="preserve"> from </w:t>
                                    </w:r>
                                    <w:r w:rsidR="00B63FCB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>CBSE</w:t>
                                    </w:r>
                                    <w:r w:rsidRPr="000252E8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 xml:space="preserve">, </w:t>
                                    </w:r>
                                    <w:r w:rsidR="00B63FCB">
                                      <w:rPr>
                                        <w:b/>
                                      </w:rPr>
                                      <w:t>Holy Child Public School</w:t>
                                    </w:r>
                                    <w:r w:rsidR="00B63FCB" w:rsidRPr="000252E8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="00B63FCB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>Faridabad, I</w:t>
                                    </w:r>
                                    <w:r w:rsidRPr="000252E8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 xml:space="preserve">ndia in </w:t>
                                    </w:r>
                                    <w:r w:rsidR="00B63FCB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>2015</w:t>
                                    </w:r>
                                  </w:p>
                                </w:txbxContent>
                              </v:textbox>
                            </v:shape>
                            <v:shape id="Picture 17" o:spid="_x0000_s1044" type="#_x0000_t75" style="position:absolute;width:20177;height:13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">
                              <v:imagedata r:id="rId24" o:title=""/>
                            </v:shape>
                          </v:group>
                          <v:shape id="TextBox 26" o:spid="_x0000_s1045" type="#_x0000_t202" style="position:absolute;left:2772;top:2300;width:23915;height:6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          <v:textbox>
                              <w:txbxContent>
                                <w:tbl>
                                  <w:tblPr>
                                    <w:tblW w:w="0" w:type="auto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7300"/>
                                    <w:gridCol w:w="3000"/>
                                  </w:tblGrid>
                                  <w:tr w:rsidR="00DF4840" w:rsidRPr="00DF4840" w14:paraId="1C3525FB" w14:textId="77777777" w:rsidTr="004B7F7E">
                                    <w:trPr>
                                      <w:trHeight w:val="230"/>
                                    </w:trPr>
                                    <w:tc>
                                      <w:tcPr>
                                        <w:tcW w:w="7300" w:type="dxa"/>
                                        <w:shd w:val="clear" w:color="auto" w:fill="auto"/>
                                        <w:vAlign w:val="bottom"/>
                                      </w:tcPr>
                                      <w:p w14:paraId="29CFE6B4" w14:textId="77777777" w:rsidR="00DF4840" w:rsidRDefault="00DF4840" w:rsidP="00DF4840">
                                        <w:pPr>
                                          <w:tabs>
                                            <w:tab w:val="left" w:pos="720"/>
                                          </w:tabs>
                                          <w:spacing w:line="237" w:lineRule="auto"/>
                                          <w:rPr>
                                            <w:b/>
                                          </w:rPr>
                                        </w:pPr>
                                        <w:r w:rsidRPr="00DF4840">
                                          <w:rPr>
                                            <w:b/>
                                          </w:rPr>
                                          <w:t>PGDM in Finance</w:t>
                                        </w:r>
                                        <w:r>
                                          <w:rPr>
                                            <w:b/>
                                          </w:rPr>
                                          <w:t xml:space="preserve"> from </w:t>
                                        </w:r>
                                        <w:r w:rsidRPr="00DF4840">
                                          <w:rPr>
                                            <w:b/>
                                          </w:rPr>
                                          <w:t>IILM Institute</w:t>
                                        </w:r>
                                      </w:p>
                                      <w:p w14:paraId="7BA937BB" w14:textId="51F2E1E0" w:rsidR="00DF4840" w:rsidRPr="00DF4840" w:rsidRDefault="00DF4840" w:rsidP="00DF4840">
                                        <w:pPr>
                                          <w:tabs>
                                            <w:tab w:val="left" w:pos="720"/>
                                          </w:tabs>
                                          <w:spacing w:line="237" w:lineRule="auto"/>
                                          <w:rPr>
                                            <w:bCs/>
                                          </w:rPr>
                                        </w:pPr>
                                        <w:r w:rsidRPr="00DF4840">
                                          <w:rPr>
                                            <w:b/>
                                          </w:rPr>
                                          <w:t>for Higher Edu</w:t>
                                        </w:r>
                                        <w:r w:rsidR="00B63FCB">
                                          <w:rPr>
                                            <w:b/>
                                          </w:rPr>
                                          <w:t>., New Delhi in 2021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000" w:type="dxa"/>
                                        <w:shd w:val="clear" w:color="auto" w:fill="auto"/>
                                        <w:vAlign w:val="bottom"/>
                                      </w:tcPr>
                                      <w:p w14:paraId="25CBF2FA" w14:textId="77777777" w:rsidR="00DF4840" w:rsidRPr="00DF4840" w:rsidRDefault="00DF4840" w:rsidP="00DF4840">
                                        <w:pPr>
                                          <w:spacing w:line="0" w:lineRule="atLeast"/>
                                          <w:jc w:val="right"/>
                                          <w:rPr>
                                            <w:bCs/>
                                          </w:rPr>
                                        </w:pPr>
                                        <w:r w:rsidRPr="00DF4840">
                                          <w:rPr>
                                            <w:bCs/>
                                          </w:rPr>
                                          <w:t>2019 - 2021</w:t>
                                        </w:r>
                                      </w:p>
                                    </w:tc>
                                  </w:tr>
                                </w:tbl>
                                <w:p w14:paraId="00F36369" w14:textId="3ADE427B" w:rsidR="00CF31F4" w:rsidRPr="00DF4840" w:rsidRDefault="00CF31F4" w:rsidP="00CF31F4">
                                  <w:pPr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v:group>
                      </v:group>
                      <v:rect id="Rectangle 19" o:spid="_x0000_s1046" style="position:absolute;left:2622;top:9055;width:23380;height:54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" filled="f" fillcolor="#4f81bd [3204]" stroked="f" strokecolor="black [3213]">
                        <v:shadow color="#eeece1 [3214]"/>
                        <v:textbox>
                          <w:txbxContent>
                            <w:p w14:paraId="3CFA507D" w14:textId="67085DF9" w:rsidR="00CF31F4" w:rsidRPr="00CF31F4" w:rsidRDefault="00B63FCB" w:rsidP="00B63FCB">
                              <w:pPr>
                                <w:spacing w:line="0" w:lineRule="atLeast"/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B63FCB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B.B.A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from </w:t>
                              </w:r>
                              <w:proofErr w:type="spellStart"/>
                              <w:r w:rsidRPr="00B63FCB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Dav</w:t>
                              </w:r>
                              <w:proofErr w:type="spellEnd"/>
                              <w:r w:rsidRPr="00B63FCB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B63FCB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Cenetary</w:t>
                              </w:r>
                              <w:proofErr w:type="spellEnd"/>
                              <w:r w:rsidRPr="00B63FCB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College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, Faridabad</w:t>
                              </w:r>
                              <w:r w:rsidR="00CF31F4" w:rsidRPr="000252E8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,  India in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2018</w:t>
                              </w:r>
                              <w:r w:rsidR="00CF31F4" w:rsidRPr="00CF31F4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7018CE">
              <w:rPr>
                <w:rFonts w:ascii="Arial" w:eastAsia="Arial" w:hAnsi="Arial" w:cs="Arial"/>
                <w:b/>
                <w:color w:val="0976A9"/>
                <w:sz w:val="26"/>
                <w:szCs w:val="26"/>
              </w:rPr>
              <w:object w:dxaOrig="380" w:dyaOrig="380" w14:anchorId="680E5ED2">
                <v:shape id="1051" o:spid="_x0000_i1030" type="#_x0000_t75" style="width:10.8pt;height:10.8pt;visibility:visible;mso-wrap-distance-left:0;mso-wrap-distance-right:0" o:ole="">
                  <v:imagedata r:id="rId25" o:title="" embosscolor="white"/>
                </v:shape>
                <o:OLEObject Type="Embed" ProgID="PBrush" ShapeID="1051" DrawAspect="Content" ObjectID="_1700762987" r:id="rId26"/>
              </w:object>
            </w:r>
            <w:r w:rsidR="007018CE">
              <w:rPr>
                <w:rFonts w:ascii="Arial" w:eastAsia="Arial" w:hAnsi="Arial" w:cs="Arial"/>
                <w:b/>
                <w:color w:val="0976A9"/>
                <w:sz w:val="26"/>
                <w:szCs w:val="26"/>
              </w:rPr>
              <w:t xml:space="preserve"> Timeline</w:t>
            </w:r>
          </w:p>
          <w:p w14:paraId="7659EAF6" w14:textId="6AD35C15" w:rsidR="007A649A" w:rsidRDefault="007A649A">
            <w:pPr>
              <w:spacing w:line="0" w:lineRule="atLeast"/>
              <w:rPr>
                <w:rFonts w:ascii="Arial" w:eastAsia="Arial" w:hAnsi="Arial"/>
                <w:b/>
                <w:color w:val="0976A9"/>
                <w:sz w:val="26"/>
                <w:szCs w:val="26"/>
              </w:rPr>
            </w:pPr>
          </w:p>
        </w:tc>
        <w:tc>
          <w:tcPr>
            <w:tcW w:w="4790" w:type="dxa"/>
            <w:vMerge/>
            <w:shd w:val="clear" w:color="auto" w:fill="auto"/>
          </w:tcPr>
          <w:p w14:paraId="7297D9CC" w14:textId="77777777" w:rsidR="007A649A" w:rsidRDefault="007A649A" w:rsidP="004A3AF7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21"/>
              <w:jc w:val="both"/>
              <w:rPr>
                <w:rFonts w:ascii="Arial" w:eastAsia="Arial" w:hAnsi="Arial"/>
                <w:b/>
                <w:color w:val="0976A9"/>
                <w:sz w:val="24"/>
                <w:szCs w:val="24"/>
              </w:rPr>
            </w:pPr>
          </w:p>
        </w:tc>
      </w:tr>
      <w:tr w:rsidR="007A649A" w14:paraId="7AD4F2EC" w14:textId="77777777" w:rsidTr="000215DC">
        <w:trPr>
          <w:trHeight w:val="274"/>
        </w:trPr>
        <w:tc>
          <w:tcPr>
            <w:tcW w:w="5104" w:type="dxa"/>
            <w:shd w:val="clear" w:color="auto" w:fill="auto"/>
          </w:tcPr>
          <w:p w14:paraId="6BE7C6BD" w14:textId="6FDA969A" w:rsidR="007A649A" w:rsidRDefault="00005262">
            <w:pPr>
              <w:spacing w:line="360" w:lineRule="auto"/>
              <w:rPr>
                <w:rFonts w:ascii="Arial" w:eastAsia="Arial" w:hAnsi="Arial" w:cs="Arial"/>
                <w:b/>
                <w:color w:val="000000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noProof/>
                <w:color w:val="0976A9"/>
                <w:sz w:val="26"/>
                <w:szCs w:val="26"/>
              </w:rPr>
              <w:drawing>
                <wp:inline distT="0" distB="0" distL="0" distR="0" wp14:anchorId="730B3A40" wp14:editId="031336BE">
                  <wp:extent cx="171450" cy="165100"/>
                  <wp:effectExtent l="0" t="0" r="0" b="0"/>
                  <wp:docPr id="55" name="Image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"/>
                          <pic:cNvPicPr>
                            <a:picLocks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018CE">
              <w:rPr>
                <w:rFonts w:ascii="Arial" w:hAnsi="Arial" w:cs="Arial"/>
                <w:noProof/>
                <w:color w:val="000000"/>
                <w:sz w:val="26"/>
                <w:szCs w:val="26"/>
              </w:rPr>
              <w:t xml:space="preserve"> </w:t>
            </w:r>
            <w:r w:rsidR="007018CE">
              <w:rPr>
                <w:rFonts w:ascii="Arial" w:eastAsia="Arial" w:hAnsi="Arial" w:cs="Arial"/>
                <w:b/>
                <w:color w:val="0976A9"/>
                <w:sz w:val="26"/>
                <w:szCs w:val="26"/>
              </w:rPr>
              <w:t>Personnel Details</w:t>
            </w:r>
          </w:p>
          <w:p w14:paraId="35C03D7E" w14:textId="003E4184" w:rsidR="007A649A" w:rsidRPr="00BA1716" w:rsidRDefault="007018CE" w:rsidP="004A3AF7">
            <w:pPr>
              <w:numPr>
                <w:ilvl w:val="0"/>
                <w:numId w:val="3"/>
              </w:numPr>
              <w:spacing w:line="0" w:lineRule="atLeast"/>
              <w:ind w:left="456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Date of Birth: </w:t>
            </w:r>
            <w:r w:rsidR="00BA1716" w:rsidRPr="00BA1716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27</w:t>
            </w:r>
            <w:r w:rsidR="00BA1716" w:rsidRPr="00BA1716">
              <w:rPr>
                <w:rFonts w:ascii="Arial" w:eastAsia="Arial" w:hAnsi="Arial" w:cs="Arial"/>
                <w:bCs/>
                <w:color w:val="000000"/>
                <w:sz w:val="18"/>
                <w:szCs w:val="18"/>
                <w:vertAlign w:val="superscript"/>
              </w:rPr>
              <w:t>th</w:t>
            </w:r>
            <w:r w:rsidR="00BA1716" w:rsidRPr="00BA1716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 April,1998</w:t>
            </w:r>
          </w:p>
          <w:p w14:paraId="2B03D5EE" w14:textId="515F84AB" w:rsidR="007A649A" w:rsidRDefault="007018CE" w:rsidP="004A3AF7">
            <w:pPr>
              <w:numPr>
                <w:ilvl w:val="0"/>
                <w:numId w:val="3"/>
              </w:numPr>
              <w:spacing w:line="218" w:lineRule="auto"/>
              <w:ind w:left="456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Languages Known: </w:t>
            </w:r>
            <w:r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English</w:t>
            </w:r>
            <w:r w:rsidR="007A4DF5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, </w:t>
            </w:r>
            <w:r w:rsidR="007069E6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Punjabi</w:t>
            </w:r>
            <w:r w:rsidR="00D14D09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, </w:t>
            </w:r>
            <w:r w:rsidR="007A4DF5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Hindi</w:t>
            </w:r>
          </w:p>
          <w:p w14:paraId="4D32C60E" w14:textId="3593FFA0" w:rsidR="007A649A" w:rsidRDefault="007018CE" w:rsidP="004A3AF7">
            <w:pPr>
              <w:numPr>
                <w:ilvl w:val="0"/>
                <w:numId w:val="3"/>
              </w:numPr>
              <w:spacing w:line="0" w:lineRule="atLeast"/>
              <w:ind w:left="456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Current Address: </w:t>
            </w:r>
            <w:r w:rsidR="00BA1716" w:rsidRPr="00BA1716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House No. 3/36 Old Faridabad</w:t>
            </w:r>
          </w:p>
        </w:tc>
        <w:tc>
          <w:tcPr>
            <w:tcW w:w="4790" w:type="dxa"/>
            <w:vMerge/>
            <w:shd w:val="clear" w:color="auto" w:fill="auto"/>
          </w:tcPr>
          <w:p w14:paraId="2FE4E293" w14:textId="77777777" w:rsidR="007A649A" w:rsidRDefault="007A649A" w:rsidP="004A3AF7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21"/>
              <w:jc w:val="both"/>
              <w:rPr>
                <w:rFonts w:ascii="Arial" w:eastAsia="Arial" w:hAnsi="Arial"/>
                <w:b/>
                <w:color w:val="0976A9"/>
                <w:sz w:val="24"/>
                <w:szCs w:val="24"/>
              </w:rPr>
            </w:pPr>
          </w:p>
        </w:tc>
      </w:tr>
    </w:tbl>
    <w:p w14:paraId="5678398D" w14:textId="77777777" w:rsidR="007A649A" w:rsidRDefault="007018CE">
      <w:pPr>
        <w:pStyle w:val="Heading3"/>
        <w:spacing w:before="200" w:after="200"/>
        <w:rPr>
          <w:rFonts w:ascii="Agency FB" w:hAnsi="Agency FB"/>
          <w:szCs w:val="20"/>
          <w:u w:val="single"/>
        </w:rPr>
      </w:pPr>
      <w:r>
        <w:rPr>
          <w:rFonts w:ascii="Agency FB" w:hAnsi="Agency FB"/>
          <w:szCs w:val="20"/>
          <w:u w:val="single"/>
        </w:rPr>
        <w:t>WORK HISTORY</w:t>
      </w:r>
    </w:p>
    <w:p w14:paraId="5D44ACC3" w14:textId="77777777" w:rsidR="007A649A" w:rsidRDefault="007018CE">
      <w:pPr>
        <w:pStyle w:val="Heading3"/>
        <w:spacing w:before="120" w:after="120"/>
        <w:ind w:left="357"/>
        <w:rPr>
          <w:rFonts w:ascii="Agency FB" w:hAnsi="Agency FB"/>
          <w:szCs w:val="20"/>
          <w:u w:val="single"/>
        </w:rPr>
      </w:pPr>
      <w:r>
        <w:rPr>
          <w:rFonts w:ascii="Agency FB" w:hAnsi="Agency FB"/>
          <w:szCs w:val="20"/>
          <w:u w:val="single"/>
        </w:rPr>
        <w:t>Experience #1</w:t>
      </w:r>
    </w:p>
    <w:p w14:paraId="2EA4AD2D" w14:textId="28AD8A06" w:rsidR="007A649A" w:rsidRDefault="007018CE">
      <w:pPr>
        <w:ind w:left="360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Firm Name</w:t>
      </w:r>
      <w:r>
        <w:rPr>
          <w:rFonts w:ascii="Calibri" w:hAnsi="Calibri" w:cs="Arial"/>
          <w:b/>
          <w:bCs/>
          <w:sz w:val="18"/>
          <w:szCs w:val="18"/>
        </w:rPr>
        <w:tab/>
      </w:r>
      <w:r>
        <w:rPr>
          <w:rFonts w:ascii="Calibri" w:hAnsi="Calibri" w:cs="Arial"/>
          <w:b/>
          <w:bCs/>
          <w:sz w:val="18"/>
          <w:szCs w:val="18"/>
        </w:rPr>
        <w:tab/>
        <w:t xml:space="preserve">: </w:t>
      </w:r>
      <w:r w:rsidR="00300AE2" w:rsidRPr="00300AE2">
        <w:rPr>
          <w:rFonts w:ascii="Calibri" w:hAnsi="Calibri" w:cs="Arial"/>
          <w:b/>
          <w:bCs/>
          <w:sz w:val="18"/>
          <w:szCs w:val="18"/>
        </w:rPr>
        <w:t>I</w:t>
      </w:r>
      <w:r w:rsidR="0028402C">
        <w:rPr>
          <w:rFonts w:ascii="Calibri" w:hAnsi="Calibri" w:cs="Arial"/>
          <w:b/>
          <w:bCs/>
          <w:sz w:val="18"/>
          <w:szCs w:val="18"/>
        </w:rPr>
        <w:t>CICI Bank, New Delhi</w:t>
      </w:r>
    </w:p>
    <w:p w14:paraId="7E94663E" w14:textId="354F63A0" w:rsidR="007A649A" w:rsidRDefault="007018CE">
      <w:pPr>
        <w:ind w:left="360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Duration</w:t>
      </w:r>
      <w:r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ab/>
        <w:t xml:space="preserve">: </w:t>
      </w:r>
      <w:r w:rsidR="0028402C">
        <w:rPr>
          <w:rFonts w:ascii="Calibri" w:hAnsi="Calibri" w:cs="Arial"/>
          <w:b/>
          <w:bCs/>
          <w:sz w:val="18"/>
          <w:szCs w:val="18"/>
        </w:rPr>
        <w:t>8 weeks</w:t>
      </w:r>
    </w:p>
    <w:p w14:paraId="1E2362FE" w14:textId="0147872E" w:rsidR="007A649A" w:rsidRDefault="007018CE">
      <w:pPr>
        <w:ind w:left="360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lastRenderedPageBreak/>
        <w:t>Role</w:t>
      </w:r>
      <w:r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ab/>
        <w:t xml:space="preserve">: </w:t>
      </w:r>
      <w:r w:rsidR="0028402C">
        <w:rPr>
          <w:rFonts w:ascii="Calibri" w:hAnsi="Calibri" w:cs="Arial"/>
          <w:b/>
          <w:bCs/>
          <w:sz w:val="18"/>
          <w:szCs w:val="18"/>
        </w:rPr>
        <w:t>Role of Digital Ecosystem in Indian’s Economic Growth</w:t>
      </w:r>
    </w:p>
    <w:p w14:paraId="7E101EFF" w14:textId="77777777" w:rsidR="0028402C" w:rsidRDefault="0028402C" w:rsidP="0028402C">
      <w:pPr>
        <w:rPr>
          <w:rFonts w:ascii="Calibri" w:hAnsi="Calibri" w:cs="Arial"/>
          <w:sz w:val="18"/>
          <w:szCs w:val="18"/>
        </w:rPr>
      </w:pPr>
    </w:p>
    <w:p w14:paraId="373126F7" w14:textId="77777777" w:rsidR="0028402C" w:rsidRPr="0028402C" w:rsidRDefault="0028402C" w:rsidP="004A3AF7">
      <w:pPr>
        <w:numPr>
          <w:ilvl w:val="0"/>
          <w:numId w:val="7"/>
        </w:numPr>
        <w:spacing w:line="0" w:lineRule="atLeast"/>
        <w:rPr>
          <w:rFonts w:cs="Arial"/>
          <w:szCs w:val="20"/>
          <w:lang w:val="en-IN" w:eastAsia="en-IN"/>
        </w:rPr>
      </w:pPr>
      <w:r w:rsidRPr="0028402C">
        <w:rPr>
          <w:rFonts w:cs="Arial"/>
          <w:szCs w:val="20"/>
          <w:lang w:val="en-IN" w:eastAsia="en-IN"/>
        </w:rPr>
        <w:t>Indian Economy size over the years and vision to reach USD 5 trillion and key sectors contributing to it.</w:t>
      </w:r>
    </w:p>
    <w:p w14:paraId="73B0A07A" w14:textId="77777777" w:rsidR="0028402C" w:rsidRPr="0028402C" w:rsidRDefault="0028402C" w:rsidP="004A3AF7">
      <w:pPr>
        <w:numPr>
          <w:ilvl w:val="0"/>
          <w:numId w:val="7"/>
        </w:numPr>
        <w:spacing w:line="0" w:lineRule="atLeast"/>
        <w:rPr>
          <w:rFonts w:cs="Arial"/>
          <w:szCs w:val="20"/>
          <w:lang w:val="en-IN" w:eastAsia="en-IN"/>
        </w:rPr>
      </w:pPr>
      <w:r w:rsidRPr="0028402C">
        <w:rPr>
          <w:rFonts w:cs="Arial"/>
          <w:szCs w:val="20"/>
          <w:lang w:val="en-IN" w:eastAsia="en-IN"/>
        </w:rPr>
        <w:t>Digital disruptions in our economy in the last 5-7 years.</w:t>
      </w:r>
    </w:p>
    <w:p w14:paraId="5A0964DA" w14:textId="77777777" w:rsidR="0028402C" w:rsidRPr="0028402C" w:rsidRDefault="0028402C" w:rsidP="004A3AF7">
      <w:pPr>
        <w:numPr>
          <w:ilvl w:val="2"/>
          <w:numId w:val="5"/>
        </w:numPr>
        <w:spacing w:line="0" w:lineRule="atLeast"/>
        <w:contextualSpacing/>
        <w:rPr>
          <w:rFonts w:cs="Arial"/>
          <w:szCs w:val="20"/>
          <w:lang w:val="en-IN" w:eastAsia="en-IN"/>
        </w:rPr>
      </w:pPr>
      <w:r w:rsidRPr="0028402C">
        <w:rPr>
          <w:rFonts w:cs="Arial"/>
          <w:szCs w:val="20"/>
          <w:lang w:val="en-IN" w:eastAsia="en-IN"/>
        </w:rPr>
        <w:t>Sectors which have contributed to this: banking, retailing etc.</w:t>
      </w:r>
    </w:p>
    <w:p w14:paraId="356ED4D7" w14:textId="77777777" w:rsidR="0028402C" w:rsidRPr="0028402C" w:rsidRDefault="0028402C" w:rsidP="004A3AF7">
      <w:pPr>
        <w:numPr>
          <w:ilvl w:val="2"/>
          <w:numId w:val="5"/>
        </w:numPr>
        <w:spacing w:line="0" w:lineRule="atLeast"/>
        <w:contextualSpacing/>
        <w:rPr>
          <w:rFonts w:cs="Arial"/>
          <w:szCs w:val="20"/>
          <w:lang w:val="en-IN" w:eastAsia="en-IN"/>
        </w:rPr>
      </w:pPr>
      <w:r w:rsidRPr="0028402C">
        <w:rPr>
          <w:rFonts w:cs="Arial"/>
          <w:szCs w:val="20"/>
          <w:lang w:val="en-IN" w:eastAsia="en-IN"/>
        </w:rPr>
        <w:t>Major technologies and their respective roles in these sectors.</w:t>
      </w:r>
    </w:p>
    <w:p w14:paraId="77E8072E" w14:textId="77777777" w:rsidR="0028402C" w:rsidRPr="0028402C" w:rsidRDefault="0028402C" w:rsidP="004A3AF7">
      <w:pPr>
        <w:numPr>
          <w:ilvl w:val="2"/>
          <w:numId w:val="5"/>
        </w:numPr>
        <w:spacing w:line="0" w:lineRule="atLeast"/>
        <w:contextualSpacing/>
        <w:rPr>
          <w:rFonts w:cs="Arial"/>
          <w:szCs w:val="20"/>
          <w:lang w:val="en-IN" w:eastAsia="en-IN"/>
        </w:rPr>
      </w:pPr>
      <w:r w:rsidRPr="0028402C">
        <w:rPr>
          <w:rFonts w:cs="Arial"/>
          <w:szCs w:val="20"/>
          <w:lang w:val="en-IN" w:eastAsia="en-IN"/>
        </w:rPr>
        <w:t>How Gol has supported Digital India and how has it progressed and what are the initiative.</w:t>
      </w:r>
    </w:p>
    <w:p w14:paraId="1B687011" w14:textId="77777777" w:rsidR="0028402C" w:rsidRPr="0028402C" w:rsidRDefault="0028402C" w:rsidP="004A3AF7">
      <w:pPr>
        <w:numPr>
          <w:ilvl w:val="0"/>
          <w:numId w:val="6"/>
        </w:numPr>
        <w:spacing w:line="0" w:lineRule="atLeast"/>
        <w:contextualSpacing/>
        <w:rPr>
          <w:rFonts w:cs="Arial"/>
          <w:szCs w:val="20"/>
          <w:lang w:val="en-IN" w:eastAsia="en-IN"/>
        </w:rPr>
      </w:pPr>
      <w:r w:rsidRPr="0028402C">
        <w:rPr>
          <w:rFonts w:cs="Arial"/>
          <w:szCs w:val="20"/>
          <w:lang w:val="en-IN" w:eastAsia="en-IN"/>
        </w:rPr>
        <w:t>Role of Banks in Digital Push especially ICICI Bank which is leading to:</w:t>
      </w:r>
    </w:p>
    <w:p w14:paraId="109FF580" w14:textId="77777777" w:rsidR="0028402C" w:rsidRPr="0028402C" w:rsidRDefault="0028402C" w:rsidP="004A3AF7">
      <w:pPr>
        <w:numPr>
          <w:ilvl w:val="0"/>
          <w:numId w:val="6"/>
        </w:numPr>
        <w:spacing w:line="0" w:lineRule="atLeast"/>
        <w:contextualSpacing/>
        <w:rPr>
          <w:rFonts w:cs="Arial"/>
          <w:szCs w:val="20"/>
          <w:lang w:val="en-IN" w:eastAsia="en-IN"/>
        </w:rPr>
      </w:pPr>
      <w:r w:rsidRPr="0028402C">
        <w:rPr>
          <w:rFonts w:cs="Arial"/>
          <w:szCs w:val="20"/>
          <w:lang w:val="en-IN" w:eastAsia="en-IN"/>
        </w:rPr>
        <w:t>Technologies used in Retail Banking and how it has helped the bank.</w:t>
      </w:r>
    </w:p>
    <w:p w14:paraId="6399E140" w14:textId="77777777" w:rsidR="0028402C" w:rsidRPr="0028402C" w:rsidRDefault="0028402C" w:rsidP="004A3AF7">
      <w:pPr>
        <w:numPr>
          <w:ilvl w:val="0"/>
          <w:numId w:val="6"/>
        </w:numPr>
        <w:spacing w:line="0" w:lineRule="atLeast"/>
        <w:rPr>
          <w:rFonts w:cs="Arial"/>
          <w:szCs w:val="20"/>
          <w:lang w:val="en-IN" w:eastAsia="en-IN"/>
        </w:rPr>
      </w:pPr>
      <w:r w:rsidRPr="0028402C">
        <w:rPr>
          <w:rFonts w:cs="Arial"/>
          <w:szCs w:val="20"/>
          <w:lang w:val="en-IN" w:eastAsia="en-IN"/>
        </w:rPr>
        <w:t xml:space="preserve">Various Technologies used in Corporate Banking </w:t>
      </w:r>
    </w:p>
    <w:p w14:paraId="21634578" w14:textId="77777777" w:rsidR="0028402C" w:rsidRPr="0028402C" w:rsidRDefault="0028402C" w:rsidP="004A3AF7">
      <w:pPr>
        <w:numPr>
          <w:ilvl w:val="0"/>
          <w:numId w:val="6"/>
        </w:numPr>
        <w:spacing w:line="0" w:lineRule="atLeast"/>
        <w:contextualSpacing/>
        <w:rPr>
          <w:rFonts w:cs="Arial"/>
          <w:szCs w:val="20"/>
          <w:lang w:val="en-IN" w:eastAsia="en-IN"/>
        </w:rPr>
      </w:pPr>
      <w:r w:rsidRPr="0028402C">
        <w:rPr>
          <w:rFonts w:cs="Arial"/>
          <w:szCs w:val="20"/>
          <w:lang w:val="en-IN" w:eastAsia="en-IN"/>
        </w:rPr>
        <w:t>Blockchain technology, Digital Documentation etc.</w:t>
      </w:r>
    </w:p>
    <w:p w14:paraId="786CD1AD" w14:textId="77777777" w:rsidR="0028402C" w:rsidRPr="0028402C" w:rsidRDefault="0028402C" w:rsidP="004A3AF7">
      <w:pPr>
        <w:numPr>
          <w:ilvl w:val="0"/>
          <w:numId w:val="6"/>
        </w:numPr>
        <w:spacing w:line="0" w:lineRule="atLeast"/>
        <w:rPr>
          <w:rFonts w:cs="Arial"/>
          <w:szCs w:val="20"/>
          <w:lang w:val="en-IN" w:eastAsia="en-IN"/>
        </w:rPr>
      </w:pPr>
      <w:r w:rsidRPr="0028402C">
        <w:rPr>
          <w:rFonts w:cs="Arial"/>
          <w:szCs w:val="20"/>
          <w:lang w:val="en-IN" w:eastAsia="en-IN"/>
        </w:rPr>
        <w:t>Sectors that have contributed to banking, retail etc.</w:t>
      </w:r>
    </w:p>
    <w:p w14:paraId="01B4C5D3" w14:textId="77777777" w:rsidR="0028402C" w:rsidRPr="0028402C" w:rsidRDefault="0028402C" w:rsidP="004A3AF7">
      <w:pPr>
        <w:numPr>
          <w:ilvl w:val="0"/>
          <w:numId w:val="6"/>
        </w:numPr>
        <w:spacing w:line="0" w:lineRule="atLeast"/>
        <w:rPr>
          <w:rFonts w:cs="Arial"/>
          <w:szCs w:val="20"/>
          <w:lang w:val="en-IN" w:eastAsia="en-IN"/>
        </w:rPr>
      </w:pPr>
      <w:r w:rsidRPr="0028402C">
        <w:rPr>
          <w:rFonts w:cs="Arial"/>
          <w:szCs w:val="20"/>
          <w:lang w:val="en-IN" w:eastAsia="en-IN"/>
        </w:rPr>
        <w:t>Changes made before and after Covid-19 in ICICI Bank.</w:t>
      </w:r>
    </w:p>
    <w:p w14:paraId="571552D2" w14:textId="0F15D964" w:rsidR="0028402C" w:rsidRDefault="0028402C" w:rsidP="004A3AF7">
      <w:pPr>
        <w:numPr>
          <w:ilvl w:val="0"/>
          <w:numId w:val="6"/>
        </w:numPr>
        <w:rPr>
          <w:rFonts w:ascii="Calibri" w:hAnsi="Calibri" w:cs="Arial"/>
          <w:sz w:val="18"/>
          <w:szCs w:val="18"/>
        </w:rPr>
      </w:pPr>
      <w:r w:rsidRPr="0028402C">
        <w:rPr>
          <w:rFonts w:cs="Arial"/>
          <w:szCs w:val="20"/>
          <w:lang w:val="en-IN" w:eastAsia="en-IN"/>
        </w:rPr>
        <w:t>Before Covid Digital Banking scenario</w:t>
      </w:r>
    </w:p>
    <w:p w14:paraId="242D1162" w14:textId="77777777" w:rsidR="00B077A0" w:rsidRPr="0028402C" w:rsidRDefault="00B077A0" w:rsidP="0028402C">
      <w:pPr>
        <w:rPr>
          <w:rFonts w:ascii="Calibri" w:hAnsi="Calibri" w:cs="Arial"/>
          <w:sz w:val="18"/>
          <w:szCs w:val="18"/>
        </w:rPr>
      </w:pPr>
    </w:p>
    <w:p w14:paraId="46ADB1BA" w14:textId="77777777" w:rsidR="007A649A" w:rsidRDefault="007018CE">
      <w:pPr>
        <w:pStyle w:val="Heading3"/>
        <w:spacing w:before="120" w:after="120"/>
        <w:ind w:left="357"/>
        <w:rPr>
          <w:rFonts w:ascii="Agency FB" w:hAnsi="Agency FB"/>
          <w:szCs w:val="20"/>
          <w:u w:val="single"/>
        </w:rPr>
      </w:pPr>
      <w:r>
        <w:rPr>
          <w:rFonts w:ascii="Agency FB" w:hAnsi="Agency FB"/>
          <w:szCs w:val="20"/>
          <w:u w:val="single"/>
        </w:rPr>
        <w:t>DECLARATION:</w:t>
      </w:r>
    </w:p>
    <w:p w14:paraId="10880058" w14:textId="77777777" w:rsidR="007A649A" w:rsidRDefault="007018CE">
      <w:pPr>
        <w:pStyle w:val="BodyTextIndent3"/>
        <w:ind w:left="1077" w:hanging="720"/>
        <w:jc w:val="left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Calibri" w:hAnsi="Calibri" w:cs="Tahoma"/>
          <w:bCs/>
          <w:i/>
          <w:color w:val="000000"/>
          <w:sz w:val="20"/>
          <w:szCs w:val="20"/>
        </w:rPr>
        <w:t>I do hereby certify that the information cited above is true to the best of my knowledge.</w:t>
      </w:r>
      <w:r>
        <w:rPr>
          <w:rFonts w:ascii="Tahoma" w:hAnsi="Tahoma" w:cs="Tahoma"/>
          <w:b/>
          <w:bCs/>
          <w:color w:val="000000"/>
          <w:sz w:val="20"/>
          <w:szCs w:val="20"/>
        </w:rPr>
        <w:tab/>
      </w:r>
    </w:p>
    <w:p w14:paraId="4C81E64B" w14:textId="77777777" w:rsidR="007A649A" w:rsidRDefault="007018CE">
      <w:pPr>
        <w:pStyle w:val="BodyTextIndent3"/>
        <w:ind w:left="1077" w:hanging="720"/>
        <w:jc w:val="center"/>
        <w:rPr>
          <w:rFonts w:ascii="Calibri" w:hAnsi="Calibri" w:cs="Tahoma"/>
          <w:bCs/>
          <w:i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ab/>
      </w:r>
    </w:p>
    <w:p w14:paraId="2E6C992C" w14:textId="47FB802A" w:rsidR="007A649A" w:rsidRDefault="007018CE">
      <w:pPr>
        <w:widowControl w:val="0"/>
        <w:tabs>
          <w:tab w:val="left" w:pos="2910"/>
        </w:tabs>
        <w:autoSpaceDE w:val="0"/>
        <w:ind w:left="357"/>
        <w:rPr>
          <w:szCs w:val="20"/>
        </w:rPr>
      </w:pPr>
      <w:r>
        <w:rPr>
          <w:szCs w:val="20"/>
        </w:rPr>
        <w:t xml:space="preserve">Date:    </w:t>
      </w:r>
      <w:r w:rsidR="001F6497">
        <w:rPr>
          <w:szCs w:val="20"/>
        </w:rPr>
        <w:t>11</w:t>
      </w:r>
      <w:r w:rsidR="001F6497" w:rsidRPr="001F6497">
        <w:rPr>
          <w:szCs w:val="20"/>
          <w:vertAlign w:val="superscript"/>
        </w:rPr>
        <w:t>th</w:t>
      </w:r>
      <w:r w:rsidR="001F6497">
        <w:rPr>
          <w:szCs w:val="20"/>
        </w:rPr>
        <w:t xml:space="preserve"> December 2021</w:t>
      </w:r>
      <w:r>
        <w:rPr>
          <w:szCs w:val="20"/>
        </w:rPr>
        <w:tab/>
      </w:r>
    </w:p>
    <w:p w14:paraId="173D033B" w14:textId="2B34F18B" w:rsidR="007A649A" w:rsidRDefault="007018CE">
      <w:pPr>
        <w:pStyle w:val="BodyTextIndent3"/>
        <w:ind w:left="357" w:firstLine="0"/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Place:   </w:t>
      </w:r>
      <w:r w:rsidR="001F6497">
        <w:rPr>
          <w:rFonts w:ascii="Times New Roman" w:hAnsi="Times New Roman"/>
          <w:sz w:val="20"/>
          <w:szCs w:val="20"/>
        </w:rPr>
        <w:t>Faridabad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ab/>
        <w:t xml:space="preserve"> </w:t>
      </w:r>
      <w:r w:rsidR="001F6497">
        <w:rPr>
          <w:rFonts w:ascii="Times New Roman" w:hAnsi="Times New Roman"/>
          <w:b/>
          <w:bCs/>
          <w:color w:val="000000"/>
          <w:sz w:val="20"/>
          <w:szCs w:val="20"/>
        </w:rPr>
        <w:t xml:space="preserve">         </w:t>
      </w:r>
      <w:r w:rsidR="00E36E9B">
        <w:rPr>
          <w:rFonts w:ascii="Times New Roman" w:hAnsi="Times New Roman"/>
          <w:b/>
          <w:bCs/>
          <w:color w:val="000000"/>
          <w:sz w:val="20"/>
          <w:szCs w:val="20"/>
        </w:rPr>
        <w:t xml:space="preserve">  </w:t>
      </w:r>
      <w:r w:rsidR="00E36E9B">
        <w:rPr>
          <w:rFonts w:ascii="Times New Roman" w:hAnsi="Times New Roman"/>
          <w:bCs/>
          <w:color w:val="000000"/>
          <w:sz w:val="20"/>
          <w:szCs w:val="20"/>
        </w:rPr>
        <w:t>S</w:t>
      </w:r>
      <w:r w:rsidR="001F6497">
        <w:rPr>
          <w:rFonts w:ascii="Times New Roman" w:hAnsi="Times New Roman"/>
          <w:bCs/>
          <w:color w:val="000000"/>
          <w:sz w:val="20"/>
          <w:szCs w:val="20"/>
        </w:rPr>
        <w:t>imran Nandrajog</w:t>
      </w:r>
    </w:p>
    <w:p w14:paraId="1AB1A489" w14:textId="77777777" w:rsidR="007A649A" w:rsidRDefault="007A649A">
      <w:pPr>
        <w:pStyle w:val="BodyTextIndent3"/>
        <w:ind w:left="357" w:firstLine="0"/>
        <w:jc w:val="left"/>
        <w:rPr>
          <w:rFonts w:ascii="Times New Roman" w:hAnsi="Times New Roman"/>
          <w:bCs/>
          <w:color w:val="000000"/>
          <w:sz w:val="28"/>
          <w:szCs w:val="28"/>
        </w:rPr>
      </w:pPr>
    </w:p>
    <w:p w14:paraId="2C01D4CB" w14:textId="77777777" w:rsidR="007A649A" w:rsidRDefault="007A649A">
      <w:pPr>
        <w:rPr>
          <w:bCs/>
          <w:color w:val="000000"/>
          <w:sz w:val="28"/>
          <w:szCs w:val="28"/>
        </w:rPr>
      </w:pPr>
    </w:p>
    <w:sectPr w:rsidR="007A649A">
      <w:footerReference w:type="default" r:id="rId28"/>
      <w:pgSz w:w="11906" w:h="16838" w:code="9"/>
      <w:pgMar w:top="1077" w:right="1077" w:bottom="1077" w:left="1077" w:header="142" w:footer="14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3B7C0" w14:textId="77777777" w:rsidR="004A3AF7" w:rsidRDefault="004A3AF7">
      <w:r>
        <w:separator/>
      </w:r>
    </w:p>
  </w:endnote>
  <w:endnote w:type="continuationSeparator" w:id="0">
    <w:p w14:paraId="635694CE" w14:textId="77777777" w:rsidR="004A3AF7" w:rsidRDefault="004A3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60F61" w14:textId="286BFEA3" w:rsidR="007A649A" w:rsidRDefault="00005262"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0" allowOverlap="1" wp14:anchorId="27A3C00E" wp14:editId="20E5BC0D">
              <wp:simplePos x="0" y="0"/>
              <wp:positionH relativeFrom="page">
                <wp:posOffset>0</wp:posOffset>
              </wp:positionH>
              <wp:positionV relativeFrom="page">
                <wp:posOffset>10225405</wp:posOffset>
              </wp:positionV>
              <wp:extent cx="7562215" cy="273050"/>
              <wp:effectExtent l="0" t="0" r="635" b="0"/>
              <wp:wrapNone/>
              <wp:docPr id="11" name="4098" descr="{&quot;HashCode&quot;:1911156244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2215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E81C50" w14:textId="77777777" w:rsidR="007A649A" w:rsidRDefault="007A649A">
                          <w:pPr>
                            <w:jc w:val="center"/>
                            <w:rPr>
                              <w:rFonts w:ascii="Calibri" w:hAnsi="Calibri"/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A3C00E" id="_x0000_t202" coordsize="21600,21600" o:spt="202" path="m,l,21600r21600,l21600,xe">
              <v:stroke joinstyle="miter"/>
              <v:path gradientshapeok="t" o:connecttype="rect"/>
            </v:shapetype>
            <v:shape id="4098" o:spid="_x0000_s1047" type="#_x0000_t202" alt="{&quot;HashCode&quot;:1911156244,&quot;Height&quot;:841.0,&quot;Width&quot;:595.0,&quot;Placement&quot;:&quot;Footer&quot;,&quot;Index&quot;:&quot;Primary&quot;,&quot;Section&quot;:1,&quot;Top&quot;:0.0,&quot;Left&quot;:0.0}" style="position:absolute;margin-left:0;margin-top:805.15pt;width:595.45pt;height:21.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" o:allowincell="f" filled="f" stroked="f" strokeweight=".5pt">
              <v:textbox inset=",0,,0">
                <w:txbxContent>
                  <w:p w14:paraId="61E81C50" w14:textId="77777777" w:rsidR="007A649A" w:rsidRDefault="007A649A">
                    <w:pPr>
                      <w:jc w:val="center"/>
                      <w:rPr>
                        <w:rFonts w:ascii="Calibri" w:hAnsi="Calibri"/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48E8E0A4" w14:textId="77777777" w:rsidR="007A649A" w:rsidRDefault="007A649A"/>
  <w:p w14:paraId="28FEDCB4" w14:textId="77777777" w:rsidR="007A649A" w:rsidRDefault="007A64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FCF57" w14:textId="77777777" w:rsidR="004A3AF7" w:rsidRDefault="004A3AF7">
      <w:r>
        <w:separator/>
      </w:r>
    </w:p>
  </w:footnote>
  <w:footnote w:type="continuationSeparator" w:id="0">
    <w:p w14:paraId="3FA751E4" w14:textId="77777777" w:rsidR="004A3AF7" w:rsidRDefault="004A3A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37" type="#_x0000_t75" style="width:10.8pt;height:10.8pt" o:bullet="t">
        <v:imagedata r:id="rId1" o:title="mso5DD8"/>
      </v:shape>
    </w:pict>
  </w:numPicBullet>
  <w:abstractNum w:abstractNumId="0" w15:restartNumberingAfterBreak="0">
    <w:nsid w:val="0000000C"/>
    <w:multiLevelType w:val="hybridMultilevel"/>
    <w:tmpl w:val="7870E088"/>
    <w:lvl w:ilvl="0" w:tplc="54407FE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1F4E79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E"/>
    <w:multiLevelType w:val="hybridMultilevel"/>
    <w:tmpl w:val="6EE22C98"/>
    <w:lvl w:ilvl="0" w:tplc="796226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18"/>
    <w:multiLevelType w:val="hybridMultilevel"/>
    <w:tmpl w:val="3F504936"/>
    <w:lvl w:ilvl="0" w:tplc="0EB80DB8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1F3864"/>
        <w:sz w:val="18"/>
        <w:szCs w:val="18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2A52AAA"/>
    <w:multiLevelType w:val="hybridMultilevel"/>
    <w:tmpl w:val="0CF69724"/>
    <w:lvl w:ilvl="0" w:tplc="54407FE6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1F4E79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2B46DB7"/>
    <w:multiLevelType w:val="hybridMultilevel"/>
    <w:tmpl w:val="8B641AB4"/>
    <w:lvl w:ilvl="0" w:tplc="54407FE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E79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0225A2"/>
    <w:multiLevelType w:val="hybridMultilevel"/>
    <w:tmpl w:val="E63C22DA"/>
    <w:lvl w:ilvl="0" w:tplc="40090007">
      <w:start w:val="1"/>
      <w:numFmt w:val="bullet"/>
      <w:lvlText w:val=""/>
      <w:lvlPicBulletId w:val="0"/>
      <w:lvlJc w:val="left"/>
      <w:pPr>
        <w:ind w:left="115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6" w15:restartNumberingAfterBreak="0">
    <w:nsid w:val="43D61B84"/>
    <w:multiLevelType w:val="hybridMultilevel"/>
    <w:tmpl w:val="99D0430A"/>
    <w:lvl w:ilvl="0" w:tplc="54407FE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E7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BF1F18"/>
    <w:multiLevelType w:val="hybridMultilevel"/>
    <w:tmpl w:val="46BC0B32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7">
      <w:start w:val="1"/>
      <w:numFmt w:val="lowerLetter"/>
      <w:lvlText w:val="%3)"/>
      <w:lvlJc w:val="lef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2824AF"/>
    <w:multiLevelType w:val="hybridMultilevel"/>
    <w:tmpl w:val="E8A240AE"/>
    <w:lvl w:ilvl="0" w:tplc="54407FE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E79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4"/>
  </w:num>
  <w:num w:numId="7">
    <w:abstractNumId w:val="3"/>
  </w:num>
  <w:num w:numId="8">
    <w:abstractNumId w:val="6"/>
  </w:num>
  <w:num w:numId="9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49A"/>
    <w:rsid w:val="00005262"/>
    <w:rsid w:val="00010D35"/>
    <w:rsid w:val="000215DC"/>
    <w:rsid w:val="000252E8"/>
    <w:rsid w:val="00043208"/>
    <w:rsid w:val="00093C06"/>
    <w:rsid w:val="000B090B"/>
    <w:rsid w:val="00153E65"/>
    <w:rsid w:val="001A4929"/>
    <w:rsid w:val="001C0526"/>
    <w:rsid w:val="001D009F"/>
    <w:rsid w:val="001D09F0"/>
    <w:rsid w:val="001D14B8"/>
    <w:rsid w:val="001F6497"/>
    <w:rsid w:val="00215E52"/>
    <w:rsid w:val="00243302"/>
    <w:rsid w:val="00274D37"/>
    <w:rsid w:val="00281D68"/>
    <w:rsid w:val="0028374A"/>
    <w:rsid w:val="0028402C"/>
    <w:rsid w:val="00292611"/>
    <w:rsid w:val="002C2E35"/>
    <w:rsid w:val="00300AE2"/>
    <w:rsid w:val="003337E7"/>
    <w:rsid w:val="00334ED5"/>
    <w:rsid w:val="003C5BAE"/>
    <w:rsid w:val="00483EBB"/>
    <w:rsid w:val="004A3AF7"/>
    <w:rsid w:val="004D32B5"/>
    <w:rsid w:val="004D53E7"/>
    <w:rsid w:val="004E47A0"/>
    <w:rsid w:val="004F2346"/>
    <w:rsid w:val="00545211"/>
    <w:rsid w:val="0055514E"/>
    <w:rsid w:val="00657373"/>
    <w:rsid w:val="006A1DFE"/>
    <w:rsid w:val="006B3658"/>
    <w:rsid w:val="006E458D"/>
    <w:rsid w:val="00701810"/>
    <w:rsid w:val="007018CE"/>
    <w:rsid w:val="007069E6"/>
    <w:rsid w:val="00771C52"/>
    <w:rsid w:val="00777CDE"/>
    <w:rsid w:val="00784C6E"/>
    <w:rsid w:val="007A4DF5"/>
    <w:rsid w:val="007A649A"/>
    <w:rsid w:val="007D150C"/>
    <w:rsid w:val="00801C40"/>
    <w:rsid w:val="00840981"/>
    <w:rsid w:val="00853D68"/>
    <w:rsid w:val="008A0302"/>
    <w:rsid w:val="008A4930"/>
    <w:rsid w:val="008C2100"/>
    <w:rsid w:val="00966B5A"/>
    <w:rsid w:val="009735AC"/>
    <w:rsid w:val="009903E0"/>
    <w:rsid w:val="009A7DEC"/>
    <w:rsid w:val="00A06532"/>
    <w:rsid w:val="00A44176"/>
    <w:rsid w:val="00AF722D"/>
    <w:rsid w:val="00B077A0"/>
    <w:rsid w:val="00B3564A"/>
    <w:rsid w:val="00B63FCB"/>
    <w:rsid w:val="00BA1716"/>
    <w:rsid w:val="00BC09D4"/>
    <w:rsid w:val="00C36EC6"/>
    <w:rsid w:val="00C56B30"/>
    <w:rsid w:val="00C84765"/>
    <w:rsid w:val="00CB35EC"/>
    <w:rsid w:val="00CC4EF2"/>
    <w:rsid w:val="00CD4B0A"/>
    <w:rsid w:val="00CF31F4"/>
    <w:rsid w:val="00D14D09"/>
    <w:rsid w:val="00D80000"/>
    <w:rsid w:val="00DC74BA"/>
    <w:rsid w:val="00DD78AA"/>
    <w:rsid w:val="00DE1878"/>
    <w:rsid w:val="00DF4840"/>
    <w:rsid w:val="00E36E9B"/>
    <w:rsid w:val="00E44F0C"/>
    <w:rsid w:val="00E80ACA"/>
    <w:rsid w:val="00E8323F"/>
    <w:rsid w:val="00EA0A3F"/>
    <w:rsid w:val="00F30D29"/>
    <w:rsid w:val="00F667F4"/>
    <w:rsid w:val="00F81648"/>
    <w:rsid w:val="00F945DA"/>
    <w:rsid w:val="00FD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ABA0FE"/>
  <w15:docId w15:val="{4AD0170C-15BB-4C8B-A80D-E4CE88CCF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176"/>
    <w:rPr>
      <w:szCs w:val="24"/>
      <w:lang w:val="en-US" w:eastAsia="en-US"/>
    </w:rPr>
  </w:style>
  <w:style w:type="paragraph" w:styleId="Heading1">
    <w:name w:val="heading 1"/>
    <w:basedOn w:val="Normal"/>
    <w:next w:val="Normal"/>
    <w:uiPriority w:val="9"/>
    <w:qFormat/>
    <w:pPr>
      <w:outlineLvl w:val="0"/>
    </w:pPr>
    <w:rPr>
      <w:rFonts w:ascii="Arial" w:hAnsi="Arial"/>
      <w:b/>
      <w:bCs/>
      <w:sz w:val="2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outlineLvl w:val="1"/>
    </w:pPr>
    <w:rPr>
      <w:rFonts w:ascii="Arial" w:hAnsi="Arial"/>
      <w:b/>
      <w:iCs/>
      <w:sz w:val="24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pBdr>
        <w:bottom w:val="single" w:sz="8" w:space="1" w:color="003366"/>
      </w:pBdr>
      <w:jc w:val="both"/>
      <w:outlineLvl w:val="3"/>
    </w:pPr>
    <w:rPr>
      <w:color w:val="000080"/>
      <w:sz w:val="32"/>
      <w:szCs w:val="32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jc w:val="both"/>
      <w:outlineLvl w:val="4"/>
    </w:pPr>
    <w:rPr>
      <w:rFonts w:ascii="Arial Narrow" w:hAnsi="Arial Narrow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720"/>
      <w:jc w:val="both"/>
    </w:pPr>
    <w:rPr>
      <w:rFonts w:ascii="Century Gothic" w:hAnsi="Century Gothic"/>
    </w:rPr>
  </w:style>
  <w:style w:type="paragraph" w:styleId="BodyTextIndent2">
    <w:name w:val="Body Text Indent 2"/>
    <w:basedOn w:val="Normal"/>
    <w:pPr>
      <w:ind w:firstLine="720"/>
      <w:jc w:val="both"/>
    </w:pPr>
    <w:rPr>
      <w:rFonts w:ascii="Century Gothic" w:hAnsi="Century Gothic"/>
      <w:sz w:val="18"/>
    </w:rPr>
  </w:style>
  <w:style w:type="paragraph" w:styleId="BodyTextIndent3">
    <w:name w:val="Body Text Indent 3"/>
    <w:basedOn w:val="Normal"/>
    <w:pPr>
      <w:ind w:left="1800" w:firstLine="360"/>
      <w:jc w:val="both"/>
    </w:pPr>
    <w:rPr>
      <w:rFonts w:ascii="Century Gothic" w:hAnsi="Century Gothic"/>
      <w:sz w:val="18"/>
    </w:rPr>
  </w:style>
  <w:style w:type="table" w:styleId="TableGrid">
    <w:name w:val="Table Grid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1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ummary">
    <w:name w:val="summary"/>
    <w:basedOn w:val="Normal"/>
    <w:pPr>
      <w:spacing w:after="200"/>
      <w:jc w:val="both"/>
    </w:pPr>
    <w:rPr>
      <w:rFonts w:ascii="Palatino" w:hAnsi="Palatino"/>
      <w:b/>
      <w:szCs w:val="20"/>
    </w:rPr>
  </w:style>
  <w:style w:type="character" w:styleId="Emphasis">
    <w:name w:val="Emphasis"/>
    <w:uiPriority w:val="20"/>
    <w:qFormat/>
    <w:rPr>
      <w:i/>
      <w:iCs/>
    </w:rPr>
  </w:style>
  <w:style w:type="character" w:customStyle="1" w:styleId="apple-style-span">
    <w:name w:val="apple-style-span"/>
    <w:basedOn w:val="DefaultParagraphFont"/>
  </w:style>
  <w:style w:type="character" w:customStyle="1" w:styleId="description">
    <w:name w:val="description"/>
    <w:basedOn w:val="DefaultParagraphFont"/>
  </w:style>
  <w:style w:type="character" w:styleId="Hyperlink">
    <w:name w:val="Hyperlink"/>
    <w:uiPriority w:val="99"/>
    <w:rPr>
      <w:color w:val="0000FF"/>
      <w:u w:val="single"/>
    </w:rPr>
  </w:style>
  <w:style w:type="paragraph" w:styleId="Header">
    <w:name w:val="header"/>
    <w:basedOn w:val="Normal"/>
    <w:link w:val="HeaderChar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Pr>
      <w:szCs w:val="24"/>
    </w:rPr>
  </w:style>
  <w:style w:type="paragraph" w:styleId="Footer">
    <w:name w:val="footer"/>
    <w:basedOn w:val="Normal"/>
    <w:link w:val="FooterChar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Pr>
      <w:szCs w:val="24"/>
    </w:rPr>
  </w:style>
  <w:style w:type="character" w:customStyle="1" w:styleId="il">
    <w:name w:val="il"/>
    <w:basedOn w:val="DefaultParagraphFont"/>
  </w:style>
  <w:style w:type="paragraph" w:styleId="BalloonText">
    <w:name w:val="Balloon Text"/>
    <w:basedOn w:val="Normal"/>
    <w:link w:val="BalloonTextChar"/>
    <w:uiPriority w:val="99"/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BodyText2">
    <w:name w:val="Body Text 2"/>
    <w:basedOn w:val="Normal"/>
    <w:link w:val="BodyText2Char"/>
    <w:pPr>
      <w:spacing w:after="120" w:line="480" w:lineRule="auto"/>
    </w:pPr>
  </w:style>
  <w:style w:type="character" w:customStyle="1" w:styleId="BodyText2Char">
    <w:name w:val="Body Text 2 Char"/>
    <w:link w:val="BodyText2"/>
    <w:rPr>
      <w:szCs w:val="24"/>
    </w:rPr>
  </w:style>
  <w:style w:type="paragraph" w:styleId="BodyText">
    <w:name w:val="Body Text"/>
    <w:basedOn w:val="Normal"/>
    <w:link w:val="BodyTextChar"/>
    <w:pPr>
      <w:spacing w:after="120"/>
      <w:ind w:hanging="360"/>
      <w:jc w:val="both"/>
    </w:pPr>
    <w:rPr>
      <w:sz w:val="24"/>
    </w:rPr>
  </w:style>
  <w:style w:type="character" w:customStyle="1" w:styleId="BodyTextChar">
    <w:name w:val="Body Text Char"/>
    <w:link w:val="BodyText"/>
    <w:rPr>
      <w:sz w:val="24"/>
      <w:szCs w:val="24"/>
    </w:rPr>
  </w:style>
  <w:style w:type="paragraph" w:styleId="NormalWeb">
    <w:name w:val="Normal (Web)"/>
    <w:basedOn w:val="Normal"/>
    <w:pPr>
      <w:spacing w:before="100" w:beforeAutospacing="1" w:after="100" w:afterAutospacing="1"/>
      <w:ind w:hanging="360"/>
      <w:jc w:val="both"/>
    </w:pPr>
    <w:rPr>
      <w:sz w:val="24"/>
    </w:rPr>
  </w:style>
  <w:style w:type="character" w:styleId="Strong">
    <w:name w:val="Strong"/>
    <w:qFormat/>
    <w:rPr>
      <w:b/>
      <w:bCs/>
    </w:rPr>
  </w:style>
  <w:style w:type="paragraph" w:customStyle="1" w:styleId="SAW-Body">
    <w:name w:val="SAW-Body"/>
    <w:link w:val="SAW-BodyChar"/>
    <w:pPr>
      <w:keepLines/>
      <w:suppressAutoHyphens/>
      <w:autoSpaceDE w:val="0"/>
      <w:autoSpaceDN w:val="0"/>
      <w:adjustRightInd w:val="0"/>
      <w:spacing w:before="200"/>
      <w:ind w:left="567"/>
    </w:pPr>
    <w:rPr>
      <w:rFonts w:ascii="Calibri" w:hAnsi="Calibri"/>
      <w:color w:val="000000"/>
      <w:sz w:val="22"/>
      <w:szCs w:val="18"/>
      <w:lang w:val="en-AU" w:eastAsia="en-US"/>
    </w:rPr>
  </w:style>
  <w:style w:type="character" w:customStyle="1" w:styleId="SAW-BodyChar">
    <w:name w:val="SAW-Body Char"/>
    <w:link w:val="SAW-Body"/>
    <w:rPr>
      <w:rFonts w:ascii="Calibri" w:hAnsi="Calibri"/>
      <w:color w:val="000000"/>
      <w:sz w:val="22"/>
      <w:szCs w:val="18"/>
      <w:lang w:val="en-AU"/>
    </w:rPr>
  </w:style>
  <w:style w:type="paragraph" w:customStyle="1" w:styleId="xmsonormal">
    <w:name w:val="x_msonormal"/>
    <w:basedOn w:val="Normal"/>
    <w:rPr>
      <w:rFonts w:eastAsia="Calibri"/>
      <w:sz w:val="24"/>
    </w:rPr>
  </w:style>
  <w:style w:type="character" w:styleId="CommentReference">
    <w:name w:val="annotation reference"/>
    <w:rPr>
      <w:sz w:val="16"/>
      <w:szCs w:val="16"/>
    </w:rPr>
  </w:style>
  <w:style w:type="paragraph" w:styleId="CommentText">
    <w:name w:val="annotation text"/>
    <w:basedOn w:val="Normal"/>
    <w:link w:val="CommentTextChar"/>
    <w:rPr>
      <w:szCs w:val="20"/>
    </w:rPr>
  </w:style>
  <w:style w:type="character" w:customStyle="1" w:styleId="CommentTextChar">
    <w:name w:val="Comment Text Char"/>
    <w:link w:val="CommentText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character" w:customStyle="1" w:styleId="CommentSubjectChar">
    <w:name w:val="Comment Subject Char"/>
    <w:link w:val="CommentSubject"/>
    <w:rPr>
      <w:b/>
      <w:bCs/>
      <w:lang w:val="en-US" w:eastAsia="en-US"/>
    </w:rPr>
  </w:style>
  <w:style w:type="character" w:customStyle="1" w:styleId="UnresolvedMention1">
    <w:name w:val="Unresolved Mention1"/>
    <w:uiPriority w:val="9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D32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5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5.png"/><Relationship Id="rId26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settings" Target="settings.xml"/><Relationship Id="rId12" Type="http://schemas.openxmlformats.org/officeDocument/2006/relationships/hyperlink" Target="mailto:simrannandra0007@gmail.com" TargetMode="External"/><Relationship Id="rId17" Type="http://schemas.openxmlformats.org/officeDocument/2006/relationships/image" Target="media/image4.jpeg"/><Relationship Id="rId25" Type="http://schemas.openxmlformats.org/officeDocument/2006/relationships/image" Target="media/image12.pn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7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imrannandra0007@gmail.com" TargetMode="External"/><Relationship Id="rId24" Type="http://schemas.openxmlformats.org/officeDocument/2006/relationships/image" Target="media/image11.png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0.png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Relationship Id="rId22" Type="http://schemas.openxmlformats.org/officeDocument/2006/relationships/image" Target="media/image9.png"/><Relationship Id="rId27" Type="http://schemas.openxmlformats.org/officeDocument/2006/relationships/image" Target="media/image13.png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ishwajeet\AppData\Roaming\Microsoft\Templates\TP03000265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33" ma:contentTypeDescription="Create a new document." ma:contentTypeScope="" ma:versionID="37d3ec2b48d53e45b233ad8f52fe1b11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2F6F6A3B-8694-4523-A055-6B51D41D081B}">
  <ds:schemaRefs>
    <ds:schemaRef ds:uri="http://schemas.microsoft.com/office/2006/metadata/contentType"/>
    <ds:schemaRef ds:uri="http://schemas.microsoft.com/office/2006/metadata/properties/metaAttributes"/>
  </ds:schemaRefs>
</ds:datastoreItem>
</file>

<file path=customXml/itemProps2.xml><?xml version="1.0" encoding="utf-8"?>
<ds:datastoreItem xmlns:ds="http://schemas.openxmlformats.org/officeDocument/2006/customXml" ds:itemID="{05811C86-2A97-4BD1-8AAB-79142193C5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BD78CD2-BBAC-461A-9A81-1C9886EF82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D76F2E1-3810-4C12-9A79-8069F49847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TP030002653</Template>
  <TotalTime>0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Bishwajeet</dc:creator>
  <cp:keywords/>
  <dc:description/>
  <cp:lastModifiedBy>RIYA NANDRAJOG</cp:lastModifiedBy>
  <cp:revision>2</cp:revision>
  <cp:lastPrinted>2021-08-30T18:19:00Z</cp:lastPrinted>
  <dcterms:created xsi:type="dcterms:W3CDTF">2021-12-11T15:53:00Z</dcterms:created>
  <dcterms:modified xsi:type="dcterms:W3CDTF">2021-12-11T15:53:00Z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TC300026539990</vt:lpwstr>
  </property>
  <property fmtid="{D5CDD505-2E9C-101B-9397-08002B2CF9AE}" pid="3" name="MSIP_Label_a3599e32-523d-45cf-80c8-50d522cc3338_Enabled">
    <vt:lpwstr>True</vt:lpwstr>
  </property>
  <property fmtid="{D5CDD505-2E9C-101B-9397-08002B2CF9AE}" pid="4" name="MSIP_Label_a3599e32-523d-45cf-80c8-50d522cc3338_SiteId">
    <vt:lpwstr>258ac4e4-146a-411e-9dc8-79a9e12fd6da</vt:lpwstr>
  </property>
  <property fmtid="{D5CDD505-2E9C-101B-9397-08002B2CF9AE}" pid="5" name="MSIP_Label_a3599e32-523d-45cf-80c8-50d522cc3338_Ref">
    <vt:lpwstr>https://api.informationprotection.azure.com/api/258ac4e4-146a-411e-9dc8-79a9e12fd6da</vt:lpwstr>
  </property>
  <property fmtid="{D5CDD505-2E9C-101B-9397-08002B2CF9AE}" pid="6" name="MSIP_Label_a3599e32-523d-45cf-80c8-50d522cc3338_Owner">
    <vt:lpwstr>SW283991@wipro.com</vt:lpwstr>
  </property>
  <property fmtid="{D5CDD505-2E9C-101B-9397-08002B2CF9AE}" pid="7" name="MSIP_Label_a3599e32-523d-45cf-80c8-50d522cc3338_SetDate">
    <vt:lpwstr>2018-04-08T02:24:27.0220476+05:30</vt:lpwstr>
  </property>
  <property fmtid="{D5CDD505-2E9C-101B-9397-08002B2CF9AE}" pid="8" name="MSIP_Label_a3599e32-523d-45cf-80c8-50d522cc3338_Name">
    <vt:lpwstr>Public</vt:lpwstr>
  </property>
  <property fmtid="{D5CDD505-2E9C-101B-9397-08002B2CF9AE}" pid="9" name="MSIP_Label_a3599e32-523d-45cf-80c8-50d522cc3338_Application">
    <vt:lpwstr>Microsoft Azure Information Protection</vt:lpwstr>
  </property>
  <property fmtid="{D5CDD505-2E9C-101B-9397-08002B2CF9AE}" pid="10" name="MSIP_Label_a3599e32-523d-45cf-80c8-50d522cc3338_Extended_MSFT_Method">
    <vt:lpwstr>Manual</vt:lpwstr>
  </property>
  <property fmtid="{D5CDD505-2E9C-101B-9397-08002B2CF9AE}" pid="11" name="Sensitivity">
    <vt:lpwstr>Public</vt:lpwstr>
  </property>
</Properties>
</file>