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14:paraId="46211C62" w14:textId="77777777" w:rsidTr="00750385">
        <w:trPr>
          <w:trHeight w:val="3758"/>
        </w:trPr>
        <w:tc>
          <w:tcPr>
            <w:tcW w:w="3600" w:type="dxa"/>
            <w:vAlign w:val="bottom"/>
          </w:tcPr>
          <w:p w14:paraId="7C74CC94" w14:textId="7A87159A" w:rsidR="001B2ABD" w:rsidRDefault="00A875FE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B549DD9" wp14:editId="40EFAFD3">
                  <wp:extent cx="1828800" cy="1746314"/>
                  <wp:effectExtent l="152400" t="152400" r="133350" b="158750"/>
                  <wp:docPr id="6" name="Picture 6" descr="A person wearing glass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rofile_Image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048" cy="1758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27D950CA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56FD1525" w14:textId="23572D79" w:rsidR="001B2ABD" w:rsidRPr="006C1D9D" w:rsidRDefault="00E9362E" w:rsidP="006C1D9D">
            <w:pPr>
              <w:pStyle w:val="Title"/>
              <w:rPr>
                <w:sz w:val="94"/>
                <w:szCs w:val="94"/>
              </w:rPr>
            </w:pPr>
            <w:r w:rsidRPr="00B86A34">
              <w:rPr>
                <w:sz w:val="56"/>
                <w:szCs w:val="56"/>
              </w:rPr>
              <w:t>Dilip</w:t>
            </w:r>
            <w:r w:rsidR="00B86A34">
              <w:rPr>
                <w:sz w:val="56"/>
                <w:szCs w:val="56"/>
              </w:rPr>
              <w:t xml:space="preserve"> </w:t>
            </w:r>
            <w:r w:rsidRPr="00B86A34">
              <w:rPr>
                <w:sz w:val="56"/>
                <w:szCs w:val="56"/>
              </w:rPr>
              <w:t>Kumar B</w:t>
            </w:r>
          </w:p>
        </w:tc>
      </w:tr>
      <w:tr w:rsidR="001B2ABD" w14:paraId="4162F0EC" w14:textId="77777777" w:rsidTr="001B2ABD">
        <w:tc>
          <w:tcPr>
            <w:tcW w:w="3600" w:type="dxa"/>
          </w:tcPr>
          <w:sdt>
            <w:sdtPr>
              <w:id w:val="-1954003311"/>
              <w:placeholder>
                <w:docPart w:val="24AC062378FF4D4DB39851E4E7C73087"/>
              </w:placeholder>
              <w:temporary/>
              <w:showingPlcHdr/>
              <w15:appearance w15:val="hidden"/>
            </w:sdtPr>
            <w:sdtEndPr/>
            <w:sdtContent>
              <w:p w14:paraId="5F761065" w14:textId="77777777" w:rsidR="001B0A5F" w:rsidRPr="00CB0055" w:rsidRDefault="001B0A5F" w:rsidP="001B0A5F">
                <w:pPr>
                  <w:pStyle w:val="Heading3"/>
                </w:pPr>
                <w:r w:rsidRPr="00C039FE">
                  <w:t>Contact</w:t>
                </w:r>
              </w:p>
            </w:sdtContent>
          </w:sdt>
          <w:p w14:paraId="29C6089D" w14:textId="4D92302E" w:rsidR="001B0A5F" w:rsidRPr="001B0A5F" w:rsidRDefault="00F02D35" w:rsidP="001B0A5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1563247"/>
                <w:placeholder>
                  <w:docPart w:val="F574AAE265D04796BDA74CBA7030D690"/>
                </w:placeholder>
                <w:temporary/>
                <w:showingPlcHdr/>
                <w15:appearance w15:val="hidden"/>
              </w:sdtPr>
              <w:sdtEndPr/>
              <w:sdtContent>
                <w:r w:rsidR="001B0A5F" w:rsidRPr="001B0A5F">
                  <w:rPr>
                    <w:sz w:val="20"/>
                    <w:szCs w:val="20"/>
                  </w:rPr>
                  <w:t>PHONE:</w:t>
                </w:r>
              </w:sdtContent>
            </w:sdt>
            <w:r w:rsidR="001B0A5F">
              <w:rPr>
                <w:sz w:val="20"/>
                <w:szCs w:val="20"/>
              </w:rPr>
              <w:t xml:space="preserve"> </w:t>
            </w:r>
            <w:r w:rsidR="005E17E3">
              <w:rPr>
                <w:sz w:val="20"/>
                <w:szCs w:val="20"/>
              </w:rPr>
              <w:t xml:space="preserve">+91 </w:t>
            </w:r>
            <w:r w:rsidR="001B0A5F" w:rsidRPr="001B0A5F">
              <w:rPr>
                <w:sz w:val="20"/>
                <w:szCs w:val="20"/>
              </w:rPr>
              <w:t>944</w:t>
            </w:r>
            <w:r w:rsidR="005E17E3">
              <w:rPr>
                <w:sz w:val="20"/>
                <w:szCs w:val="20"/>
              </w:rPr>
              <w:t>4</w:t>
            </w:r>
            <w:r w:rsidR="001B0A5F" w:rsidRPr="001B0A5F">
              <w:rPr>
                <w:sz w:val="20"/>
                <w:szCs w:val="20"/>
              </w:rPr>
              <w:t>1</w:t>
            </w:r>
            <w:r w:rsidR="005E17E3">
              <w:rPr>
                <w:sz w:val="20"/>
                <w:szCs w:val="20"/>
              </w:rPr>
              <w:t xml:space="preserve"> </w:t>
            </w:r>
            <w:r w:rsidR="001B0A5F" w:rsidRPr="001B0A5F">
              <w:rPr>
                <w:sz w:val="20"/>
                <w:szCs w:val="20"/>
              </w:rPr>
              <w:t>16863</w:t>
            </w:r>
          </w:p>
          <w:p w14:paraId="20A47054" w14:textId="4D84BC34" w:rsidR="001B0A5F" w:rsidRPr="001B0A5F" w:rsidRDefault="00F02D35" w:rsidP="001B0A5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40260293"/>
                <w:placeholder>
                  <w:docPart w:val="58AAF95F427141038EBED8BFDBE92920"/>
                </w:placeholder>
                <w:temporary/>
                <w:showingPlcHdr/>
                <w15:appearance w15:val="hidden"/>
              </w:sdtPr>
              <w:sdtEndPr/>
              <w:sdtContent>
                <w:r w:rsidR="001B0A5F" w:rsidRPr="001B0A5F">
                  <w:rPr>
                    <w:sz w:val="20"/>
                    <w:szCs w:val="20"/>
                  </w:rPr>
                  <w:t>EMAIL:</w:t>
                </w:r>
              </w:sdtContent>
            </w:sdt>
            <w:r w:rsidR="001B0A5F">
              <w:rPr>
                <w:sz w:val="20"/>
                <w:szCs w:val="20"/>
              </w:rPr>
              <w:t xml:space="preserve"> </w:t>
            </w:r>
            <w:r w:rsidR="001B0A5F" w:rsidRPr="001B0A5F">
              <w:rPr>
                <w:sz w:val="20"/>
                <w:szCs w:val="20"/>
              </w:rPr>
              <w:t>sundilip@gmail.com</w:t>
            </w:r>
          </w:p>
          <w:p w14:paraId="7F4AC3AC" w14:textId="04ED1298" w:rsidR="001B2ABD" w:rsidRDefault="00E9362E" w:rsidP="00036450">
            <w:pPr>
              <w:pStyle w:val="Heading3"/>
            </w:pPr>
            <w:r w:rsidRPr="0004396B">
              <w:rPr>
                <w:rFonts w:ascii="Times New Roman" w:hAnsi="Times New Roman"/>
                <w:sz w:val="24"/>
              </w:rPr>
              <w:t>SPECIALTIES</w:t>
            </w:r>
          </w:p>
          <w:p w14:paraId="12E8898C" w14:textId="77777777" w:rsidR="00E9362E" w:rsidRPr="00F540E7" w:rsidRDefault="00E9362E" w:rsidP="00E9362E">
            <w:pPr>
              <w:pStyle w:val="BodyText3"/>
              <w:rPr>
                <w:sz w:val="20"/>
                <w:szCs w:val="20"/>
              </w:rPr>
            </w:pPr>
            <w:r w:rsidRPr="00F540E7">
              <w:rPr>
                <w:sz w:val="20"/>
                <w:szCs w:val="20"/>
              </w:rPr>
              <w:t>Earmark 100% of my resources to the organization</w:t>
            </w:r>
          </w:p>
          <w:p w14:paraId="7DF16F5C" w14:textId="6D0456F6" w:rsidR="00E9362E" w:rsidRPr="00F540E7" w:rsidRDefault="00E9362E" w:rsidP="00E9362E">
            <w:pPr>
              <w:pStyle w:val="BodyText3"/>
              <w:rPr>
                <w:sz w:val="20"/>
                <w:szCs w:val="20"/>
              </w:rPr>
            </w:pPr>
            <w:r w:rsidRPr="00F540E7">
              <w:rPr>
                <w:sz w:val="20"/>
                <w:szCs w:val="20"/>
              </w:rPr>
              <w:t xml:space="preserve">Capable of taking up responsibilities and keeping a cool mind in the </w:t>
            </w:r>
            <w:r w:rsidR="00F540E7">
              <w:rPr>
                <w:sz w:val="20"/>
                <w:szCs w:val="20"/>
              </w:rPr>
              <w:t>a</w:t>
            </w:r>
            <w:r w:rsidRPr="00F540E7">
              <w:rPr>
                <w:sz w:val="20"/>
                <w:szCs w:val="20"/>
              </w:rPr>
              <w:t>midst of tough situations.</w:t>
            </w:r>
          </w:p>
          <w:p w14:paraId="324A22C5" w14:textId="77777777" w:rsidR="00E9362E" w:rsidRPr="00F540E7" w:rsidRDefault="00E9362E" w:rsidP="00E9362E">
            <w:pPr>
              <w:pStyle w:val="BodyText3"/>
              <w:rPr>
                <w:sz w:val="20"/>
                <w:szCs w:val="20"/>
              </w:rPr>
            </w:pPr>
            <w:r w:rsidRPr="00F540E7">
              <w:rPr>
                <w:sz w:val="20"/>
                <w:szCs w:val="20"/>
              </w:rPr>
              <w:t>Having an analytical mind and creative ability.</w:t>
            </w:r>
          </w:p>
          <w:p w14:paraId="6124AD44" w14:textId="77777777" w:rsidR="00E9362E" w:rsidRPr="00F540E7" w:rsidRDefault="00E9362E" w:rsidP="00E9362E">
            <w:pPr>
              <w:pStyle w:val="BodyText3"/>
              <w:rPr>
                <w:sz w:val="20"/>
                <w:szCs w:val="20"/>
              </w:rPr>
            </w:pPr>
            <w:r w:rsidRPr="00F540E7">
              <w:rPr>
                <w:sz w:val="20"/>
                <w:szCs w:val="20"/>
              </w:rPr>
              <w:t>Meeting personal targets by setting and prioritizing objectives and tasks.</w:t>
            </w:r>
          </w:p>
          <w:p w14:paraId="5C0306D2" w14:textId="3C025AFC" w:rsidR="00036450" w:rsidRPr="00F540E7" w:rsidRDefault="00E9362E" w:rsidP="00E9362E">
            <w:pPr>
              <w:pStyle w:val="BodyText3"/>
              <w:rPr>
                <w:sz w:val="20"/>
                <w:szCs w:val="20"/>
              </w:rPr>
            </w:pPr>
            <w:r w:rsidRPr="00F540E7">
              <w:rPr>
                <w:sz w:val="20"/>
                <w:szCs w:val="20"/>
              </w:rPr>
              <w:t xml:space="preserve">Self-motivated, enthusiastic, and maintaining a </w:t>
            </w:r>
            <w:r w:rsidR="000F0290" w:rsidRPr="00F540E7">
              <w:rPr>
                <w:sz w:val="20"/>
                <w:szCs w:val="20"/>
              </w:rPr>
              <w:t>can-do</w:t>
            </w:r>
            <w:r w:rsidRPr="00F540E7">
              <w:rPr>
                <w:sz w:val="20"/>
                <w:szCs w:val="20"/>
              </w:rPr>
              <w:t xml:space="preserve"> attitude.</w:t>
            </w:r>
          </w:p>
          <w:p w14:paraId="65F6F7B1" w14:textId="1E7ABF2E" w:rsidR="004D3011" w:rsidRPr="00CB0055" w:rsidRDefault="00E9362E" w:rsidP="00C039FE">
            <w:pPr>
              <w:pStyle w:val="Heading3"/>
            </w:pPr>
            <w:r w:rsidRPr="00E9362E">
              <w:t>PROFESSIONAL HISTORY</w:t>
            </w:r>
          </w:p>
          <w:p w14:paraId="7EBAFED9" w14:textId="4CD2F094" w:rsidR="00E9362E" w:rsidRPr="00F540E7" w:rsidRDefault="00E9362E" w:rsidP="00E9362E">
            <w:pPr>
              <w:pStyle w:val="BodyText3"/>
              <w:rPr>
                <w:sz w:val="20"/>
                <w:szCs w:val="20"/>
              </w:rPr>
            </w:pPr>
            <w:r w:rsidRPr="00F540E7">
              <w:rPr>
                <w:sz w:val="20"/>
                <w:szCs w:val="20"/>
              </w:rPr>
              <w:t>Vishwak Solutions Pvt. Ltd., Chennai – From Oct</w:t>
            </w:r>
            <w:r w:rsidR="000F0290" w:rsidRPr="00F540E7">
              <w:rPr>
                <w:sz w:val="20"/>
                <w:szCs w:val="20"/>
              </w:rPr>
              <w:t>ober</w:t>
            </w:r>
            <w:r w:rsidRPr="00F540E7">
              <w:rPr>
                <w:sz w:val="20"/>
                <w:szCs w:val="20"/>
              </w:rPr>
              <w:t xml:space="preserve"> 2003 till date</w:t>
            </w:r>
          </w:p>
          <w:p w14:paraId="66CFB561" w14:textId="628FB47D" w:rsidR="00E9362E" w:rsidRPr="00F540E7" w:rsidRDefault="00E9362E" w:rsidP="00E9362E">
            <w:pPr>
              <w:pStyle w:val="BodyText3"/>
              <w:rPr>
                <w:sz w:val="20"/>
                <w:szCs w:val="20"/>
              </w:rPr>
            </w:pPr>
            <w:r w:rsidRPr="00F540E7">
              <w:rPr>
                <w:sz w:val="20"/>
                <w:szCs w:val="20"/>
              </w:rPr>
              <w:t xml:space="preserve">Badrachalam Paper Boards, Chennai – from May 2000 to </w:t>
            </w:r>
            <w:r w:rsidR="000F0290" w:rsidRPr="00F540E7">
              <w:rPr>
                <w:sz w:val="20"/>
                <w:szCs w:val="20"/>
              </w:rPr>
              <w:t>September</w:t>
            </w:r>
            <w:r w:rsidRPr="00F540E7">
              <w:rPr>
                <w:sz w:val="20"/>
                <w:szCs w:val="20"/>
              </w:rPr>
              <w:t xml:space="preserve"> 2003</w:t>
            </w:r>
          </w:p>
          <w:p w14:paraId="30DB6E4A" w14:textId="4748A062" w:rsidR="006C1D9D" w:rsidRPr="004D3011" w:rsidRDefault="00E9362E" w:rsidP="00E9362E">
            <w:pPr>
              <w:pStyle w:val="BodyText3"/>
            </w:pPr>
            <w:r w:rsidRPr="00F540E7">
              <w:rPr>
                <w:sz w:val="20"/>
                <w:szCs w:val="20"/>
              </w:rPr>
              <w:t>S &amp; S Power Switch gears, Chennai – from May 1998 to Apr</w:t>
            </w:r>
            <w:r w:rsidR="000F0290" w:rsidRPr="00F540E7">
              <w:rPr>
                <w:sz w:val="20"/>
                <w:szCs w:val="20"/>
              </w:rPr>
              <w:t>il</w:t>
            </w:r>
            <w:r w:rsidRPr="00F540E7">
              <w:rPr>
                <w:sz w:val="20"/>
                <w:szCs w:val="20"/>
              </w:rPr>
              <w:t xml:space="preserve"> 2000</w:t>
            </w:r>
          </w:p>
        </w:tc>
        <w:tc>
          <w:tcPr>
            <w:tcW w:w="720" w:type="dxa"/>
          </w:tcPr>
          <w:p w14:paraId="6D22D782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6CB29321" w14:textId="6EC6B8A9" w:rsidR="00036450" w:rsidRDefault="00FD1F80" w:rsidP="00036450">
            <w:pPr>
              <w:pStyle w:val="Heading2"/>
            </w:pPr>
            <w:r w:rsidRPr="00FD1F80">
              <w:t>PROFESSIONAL PROFILE</w:t>
            </w:r>
          </w:p>
          <w:p w14:paraId="42856417" w14:textId="2B88DB3A" w:rsidR="00FD1F80" w:rsidRPr="00FD1F80" w:rsidRDefault="00FD1F80" w:rsidP="00FD1F80">
            <w:pPr>
              <w:pStyle w:val="ListBullet"/>
              <w:ind w:left="420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 xml:space="preserve">Over 20 years of work experience and </w:t>
            </w:r>
            <w:r w:rsidR="004D4BF5">
              <w:rPr>
                <w:sz w:val="18"/>
                <w:szCs w:val="18"/>
              </w:rPr>
              <w:t xml:space="preserve">around </w:t>
            </w:r>
            <w:r w:rsidRPr="00FD1F80">
              <w:rPr>
                <w:sz w:val="18"/>
                <w:szCs w:val="18"/>
              </w:rPr>
              <w:t>1</w:t>
            </w:r>
            <w:r w:rsidR="004D4BF5">
              <w:rPr>
                <w:sz w:val="18"/>
                <w:szCs w:val="18"/>
              </w:rPr>
              <w:t>2</w:t>
            </w:r>
            <w:r w:rsidRPr="00FD1F80">
              <w:rPr>
                <w:sz w:val="18"/>
                <w:szCs w:val="18"/>
              </w:rPr>
              <w:t xml:space="preserve"> years in Project Management</w:t>
            </w:r>
          </w:p>
          <w:p w14:paraId="125DA84A" w14:textId="349EC5B6" w:rsidR="00FD1F80" w:rsidRPr="00FD1F80" w:rsidRDefault="00FD1F80" w:rsidP="00FD1F80">
            <w:pPr>
              <w:pStyle w:val="ListBullet"/>
              <w:ind w:left="420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 xml:space="preserve">Possess excellent </w:t>
            </w:r>
            <w:r w:rsidR="009A5352">
              <w:rPr>
                <w:sz w:val="18"/>
                <w:szCs w:val="18"/>
              </w:rPr>
              <w:t xml:space="preserve">Project </w:t>
            </w:r>
            <w:r w:rsidRPr="00FD1F80">
              <w:rPr>
                <w:sz w:val="18"/>
                <w:szCs w:val="18"/>
              </w:rPr>
              <w:t xml:space="preserve">management and adaptation skills, very organized, responsible with an attention to detail. </w:t>
            </w:r>
          </w:p>
          <w:p w14:paraId="2E0DE1DF" w14:textId="05893582" w:rsidR="00FD1F80" w:rsidRPr="00FD1F80" w:rsidRDefault="00FD1F80" w:rsidP="00FD1F80">
            <w:pPr>
              <w:pStyle w:val="ListBullet"/>
              <w:ind w:left="420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 xml:space="preserve">Organized and takes initiative to be a leader, very logical, precise and analytical, Able to work unsupervised or in a team environment. </w:t>
            </w:r>
          </w:p>
          <w:p w14:paraId="659EEA52" w14:textId="77777777" w:rsidR="00FD1F80" w:rsidRPr="00FD1F80" w:rsidRDefault="00FD1F80" w:rsidP="00FD1F80">
            <w:pPr>
              <w:pStyle w:val="ListBullet"/>
              <w:ind w:left="420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>Proven leadership abilities in working as a team, handling multiple tasks, great adaptability to any enterprise's environment.</w:t>
            </w:r>
          </w:p>
          <w:p w14:paraId="1C90427A" w14:textId="77777777" w:rsidR="00FD1F80" w:rsidRPr="00FD1F80" w:rsidRDefault="00FD1F80" w:rsidP="00FD1F80">
            <w:pPr>
              <w:pStyle w:val="ListBullet"/>
              <w:ind w:left="420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>Possess excellent problem solving and analytical skills</w:t>
            </w:r>
          </w:p>
          <w:p w14:paraId="6553115E" w14:textId="77777777" w:rsidR="00FD1F80" w:rsidRPr="00FD1F80" w:rsidRDefault="00FD1F80" w:rsidP="00FD1F80">
            <w:pPr>
              <w:pStyle w:val="ListBullet"/>
              <w:ind w:left="420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>Ability to learn quickly and support new applications and systems</w:t>
            </w:r>
          </w:p>
          <w:p w14:paraId="3ECE3531" w14:textId="77777777" w:rsidR="00FD1F80" w:rsidRPr="00FD1F80" w:rsidRDefault="00FD1F80" w:rsidP="00FD1F80">
            <w:pPr>
              <w:pStyle w:val="ListBullet"/>
              <w:ind w:left="420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>Career oriented, hardworking and ability to handle multiple tasks</w:t>
            </w:r>
          </w:p>
          <w:p w14:paraId="07DB5DD0" w14:textId="77777777" w:rsidR="00FD1F80" w:rsidRPr="00FD1F80" w:rsidRDefault="00FD1F80" w:rsidP="00FD1F80">
            <w:pPr>
              <w:pStyle w:val="ListBullet"/>
              <w:ind w:left="420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>Possess good time management and organizational skills</w:t>
            </w:r>
          </w:p>
          <w:p w14:paraId="05AAB335" w14:textId="77777777" w:rsidR="00FD1F80" w:rsidRPr="00FD1F80" w:rsidRDefault="00FD1F80" w:rsidP="00FD1F80">
            <w:pPr>
              <w:pStyle w:val="ListBullet"/>
              <w:ind w:left="420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>Possess excellent communication and interpersonal skills</w:t>
            </w:r>
          </w:p>
          <w:p w14:paraId="00A9A60A" w14:textId="77777777" w:rsidR="00FD1F80" w:rsidRPr="00FD1F80" w:rsidRDefault="00FD1F80" w:rsidP="00FD1F80">
            <w:pPr>
              <w:pStyle w:val="ListBullet"/>
              <w:ind w:left="420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>Excellent team player with positive attitude</w:t>
            </w:r>
          </w:p>
          <w:p w14:paraId="07538070" w14:textId="77777777" w:rsidR="00FD1F80" w:rsidRPr="00FD1F80" w:rsidRDefault="00FD1F80" w:rsidP="00FD1F80">
            <w:pPr>
              <w:pStyle w:val="ListBullet"/>
              <w:ind w:left="420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>Expertise in full project life cycle development for implementation and integration</w:t>
            </w:r>
          </w:p>
          <w:p w14:paraId="52451D80" w14:textId="77777777" w:rsidR="00036450" w:rsidRPr="00FD1F80" w:rsidRDefault="006C1D9D" w:rsidP="00036450">
            <w:pPr>
              <w:pStyle w:val="Heading2"/>
              <w:rPr>
                <w:sz w:val="18"/>
                <w:szCs w:val="18"/>
              </w:rPr>
            </w:pPr>
            <w:r w:rsidRPr="00F540E7">
              <w:rPr>
                <w:szCs w:val="22"/>
              </w:rPr>
              <w:t>key skills and characteristics</w:t>
            </w:r>
          </w:p>
          <w:p w14:paraId="408987C0" w14:textId="21E79A8E" w:rsidR="006C1D9D" w:rsidRPr="00FD1F80" w:rsidRDefault="00FD1F80" w:rsidP="006C1D9D">
            <w:pPr>
              <w:pStyle w:val="ListBulle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Project </w:t>
            </w:r>
            <w:r w:rsidR="006C1D9D" w:rsidRPr="00FD1F80">
              <w:rPr>
                <w:sz w:val="18"/>
                <w:szCs w:val="18"/>
              </w:rPr>
              <w:t>Budget Management</w:t>
            </w:r>
          </w:p>
          <w:p w14:paraId="772998D4" w14:textId="77777777" w:rsidR="006C1D9D" w:rsidRPr="00FD1F80" w:rsidRDefault="006C1D9D" w:rsidP="006C1D9D">
            <w:pPr>
              <w:pStyle w:val="ListBullet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>Excellent listener</w:t>
            </w:r>
          </w:p>
          <w:p w14:paraId="7C1965F3" w14:textId="77777777" w:rsidR="00A310BC" w:rsidRDefault="006C1D9D" w:rsidP="00A310BC">
            <w:pPr>
              <w:pStyle w:val="ListBullet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 xml:space="preserve">Friendly, </w:t>
            </w:r>
            <w:r w:rsidR="00A40869" w:rsidRPr="00FD1F80">
              <w:rPr>
                <w:sz w:val="18"/>
                <w:szCs w:val="18"/>
              </w:rPr>
              <w:t>courteous,</w:t>
            </w:r>
            <w:r w:rsidRPr="00FD1F80">
              <w:rPr>
                <w:sz w:val="18"/>
                <w:szCs w:val="18"/>
              </w:rPr>
              <w:t xml:space="preserve"> and service oriented</w:t>
            </w:r>
          </w:p>
          <w:p w14:paraId="4AF5F06B" w14:textId="4DD83FEE" w:rsidR="006C1D9D" w:rsidRPr="00A310BC" w:rsidRDefault="006C1D9D" w:rsidP="00A310BC">
            <w:pPr>
              <w:pStyle w:val="ListBullet"/>
              <w:jc w:val="both"/>
              <w:rPr>
                <w:sz w:val="18"/>
                <w:szCs w:val="18"/>
              </w:rPr>
            </w:pPr>
            <w:r w:rsidRPr="00A310BC">
              <w:rPr>
                <w:sz w:val="18"/>
                <w:szCs w:val="18"/>
              </w:rPr>
              <w:t>Poised under pressure</w:t>
            </w:r>
          </w:p>
          <w:p w14:paraId="5815285D" w14:textId="77777777" w:rsidR="006C1D9D" w:rsidRPr="00FD1F80" w:rsidRDefault="006C1D9D" w:rsidP="006C1D9D">
            <w:pPr>
              <w:pStyle w:val="ListBullet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>Staff Training &amp; Coaching</w:t>
            </w:r>
          </w:p>
          <w:p w14:paraId="0E78262D" w14:textId="77777777" w:rsidR="006C1D9D" w:rsidRPr="00FD1F80" w:rsidRDefault="006C1D9D" w:rsidP="006C1D9D">
            <w:pPr>
              <w:pStyle w:val="ListBullet"/>
              <w:jc w:val="both"/>
              <w:rPr>
                <w:sz w:val="18"/>
                <w:szCs w:val="18"/>
              </w:rPr>
            </w:pPr>
            <w:r w:rsidRPr="00FD1F80">
              <w:rPr>
                <w:sz w:val="18"/>
                <w:szCs w:val="18"/>
              </w:rPr>
              <w:t>Quality Assurance</w:t>
            </w:r>
          </w:p>
          <w:p w14:paraId="325D53C1" w14:textId="77777777" w:rsidR="00036450" w:rsidRPr="004D3011" w:rsidRDefault="006C1D9D" w:rsidP="006C1D9D">
            <w:pPr>
              <w:pStyle w:val="ListBullet"/>
              <w:jc w:val="both"/>
              <w:rPr>
                <w:color w:val="FFFFFF" w:themeColor="background1"/>
              </w:rPr>
            </w:pPr>
            <w:r w:rsidRPr="00FD1F80">
              <w:rPr>
                <w:rFonts w:eastAsia="Arial"/>
                <w:sz w:val="18"/>
                <w:szCs w:val="18"/>
              </w:rPr>
              <w:t>Solid written and verbal communicator</w:t>
            </w:r>
          </w:p>
        </w:tc>
      </w:tr>
    </w:tbl>
    <w:p w14:paraId="0BC17776" w14:textId="468AEBD6" w:rsidR="0071395F" w:rsidRDefault="0071395F" w:rsidP="000C45FF">
      <w:pPr>
        <w:tabs>
          <w:tab w:val="left" w:pos="990"/>
        </w:tabs>
      </w:pPr>
    </w:p>
    <w:p w14:paraId="5A86438A" w14:textId="77777777" w:rsidR="002502C4" w:rsidRDefault="002502C4" w:rsidP="000C45FF">
      <w:pPr>
        <w:tabs>
          <w:tab w:val="left" w:pos="990"/>
        </w:tabs>
      </w:pPr>
    </w:p>
    <w:tbl>
      <w:tblPr>
        <w:tblpPr w:leftFromText="180" w:rightFromText="180" w:horzAnchor="margin" w:tblpY="1125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9D7801" w14:paraId="0566F579" w14:textId="77777777" w:rsidTr="002502C4">
        <w:tc>
          <w:tcPr>
            <w:tcW w:w="3600" w:type="dxa"/>
          </w:tcPr>
          <w:p w14:paraId="7E37044D" w14:textId="4AD3E28B" w:rsidR="00F055E5" w:rsidRDefault="00F055E5" w:rsidP="00F055E5">
            <w:pPr>
              <w:pStyle w:val="Heading3"/>
            </w:pPr>
            <w:r>
              <w:rPr>
                <w:rFonts w:ascii="Times New Roman" w:hAnsi="Times New Roman"/>
                <w:sz w:val="24"/>
              </w:rPr>
              <w:lastRenderedPageBreak/>
              <w:t>Education</w:t>
            </w:r>
          </w:p>
          <w:p w14:paraId="5785E600" w14:textId="77777777" w:rsidR="00F055E5" w:rsidRPr="00F055E5" w:rsidRDefault="00F055E5" w:rsidP="00F055E5">
            <w:pPr>
              <w:pStyle w:val="BodyText3"/>
              <w:rPr>
                <w:sz w:val="18"/>
                <w:szCs w:val="18"/>
              </w:rPr>
            </w:pPr>
            <w:r w:rsidRPr="00F055E5">
              <w:rPr>
                <w:sz w:val="18"/>
                <w:szCs w:val="18"/>
              </w:rPr>
              <w:t>B.</w:t>
            </w:r>
            <w:proofErr w:type="gramStart"/>
            <w:r w:rsidRPr="00F055E5">
              <w:rPr>
                <w:sz w:val="18"/>
                <w:szCs w:val="18"/>
              </w:rPr>
              <w:t>BA  from</w:t>
            </w:r>
            <w:proofErr w:type="gramEnd"/>
            <w:r w:rsidRPr="00F055E5">
              <w:rPr>
                <w:sz w:val="18"/>
                <w:szCs w:val="18"/>
              </w:rPr>
              <w:t xml:space="preserve"> University of Madras</w:t>
            </w:r>
          </w:p>
          <w:p w14:paraId="46D57CF8" w14:textId="77777777" w:rsidR="00F055E5" w:rsidRPr="00F055E5" w:rsidRDefault="00F055E5" w:rsidP="00F055E5">
            <w:pPr>
              <w:pStyle w:val="BodyText3"/>
              <w:rPr>
                <w:sz w:val="18"/>
                <w:szCs w:val="18"/>
              </w:rPr>
            </w:pPr>
            <w:r w:rsidRPr="00F055E5">
              <w:rPr>
                <w:sz w:val="18"/>
                <w:szCs w:val="18"/>
              </w:rPr>
              <w:t>Diploma in Electronics</w:t>
            </w:r>
          </w:p>
          <w:p w14:paraId="1FACEBF8" w14:textId="07281050" w:rsidR="00F055E5" w:rsidRPr="001B0A5F" w:rsidRDefault="00F055E5" w:rsidP="00F055E5">
            <w:pPr>
              <w:pStyle w:val="BodyText3"/>
              <w:rPr>
                <w:sz w:val="18"/>
                <w:szCs w:val="18"/>
              </w:rPr>
            </w:pPr>
            <w:r w:rsidRPr="00F055E5">
              <w:rPr>
                <w:sz w:val="18"/>
                <w:szCs w:val="18"/>
              </w:rPr>
              <w:t>Certificate course on VB6.0 &amp; Oracle from Radiant Software.</w:t>
            </w:r>
          </w:p>
          <w:p w14:paraId="5394254D" w14:textId="7E72BD65" w:rsidR="009D7801" w:rsidRDefault="00FD1F80" w:rsidP="002502C4">
            <w:pPr>
              <w:pStyle w:val="Heading3"/>
            </w:pPr>
            <w:r>
              <w:rPr>
                <w:rFonts w:ascii="Times New Roman" w:hAnsi="Times New Roman"/>
                <w:sz w:val="24"/>
              </w:rPr>
              <w:t>Tech</w:t>
            </w:r>
            <w:r w:rsidR="001B0A5F" w:rsidRPr="001B0A5F">
              <w:rPr>
                <w:rFonts w:ascii="Times New Roman" w:hAnsi="Times New Roman"/>
                <w:sz w:val="24"/>
              </w:rPr>
              <w:t xml:space="preserve"> SKILLS</w:t>
            </w:r>
          </w:p>
          <w:p w14:paraId="2CB1A15F" w14:textId="0B2038E9" w:rsidR="001B0A5F" w:rsidRPr="001B0A5F" w:rsidRDefault="001B0A5F" w:rsidP="001B0A5F">
            <w:pPr>
              <w:pStyle w:val="BodyText3"/>
              <w:rPr>
                <w:sz w:val="18"/>
                <w:szCs w:val="18"/>
              </w:rPr>
            </w:pPr>
            <w:r w:rsidRPr="001B0A5F">
              <w:rPr>
                <w:sz w:val="18"/>
                <w:szCs w:val="18"/>
              </w:rPr>
              <w:t>Technology:  Asp.net 4.0, 4.5, 4.5.1, 4.5.2</w:t>
            </w:r>
            <w:r w:rsidR="00224661">
              <w:rPr>
                <w:sz w:val="18"/>
                <w:szCs w:val="18"/>
              </w:rPr>
              <w:t>, 4.6</w:t>
            </w:r>
          </w:p>
          <w:p w14:paraId="35888B56" w14:textId="757C727B" w:rsidR="001B0A5F" w:rsidRPr="001B0A5F" w:rsidRDefault="001B0A5F" w:rsidP="001B0A5F">
            <w:pPr>
              <w:pStyle w:val="BodyText3"/>
              <w:rPr>
                <w:sz w:val="18"/>
                <w:szCs w:val="18"/>
              </w:rPr>
            </w:pPr>
            <w:r w:rsidRPr="001B0A5F">
              <w:rPr>
                <w:sz w:val="18"/>
                <w:szCs w:val="18"/>
              </w:rPr>
              <w:t xml:space="preserve">Database:  </w:t>
            </w:r>
            <w:r w:rsidR="00224661">
              <w:rPr>
                <w:sz w:val="18"/>
                <w:szCs w:val="18"/>
              </w:rPr>
              <w:t xml:space="preserve">MS </w:t>
            </w:r>
            <w:r w:rsidRPr="001B0A5F">
              <w:rPr>
                <w:sz w:val="18"/>
                <w:szCs w:val="18"/>
              </w:rPr>
              <w:t>SQL Server 2008,2012,2014</w:t>
            </w:r>
            <w:r w:rsidR="00224661">
              <w:rPr>
                <w:sz w:val="18"/>
                <w:szCs w:val="18"/>
              </w:rPr>
              <w:t>, 2016</w:t>
            </w:r>
          </w:p>
          <w:p w14:paraId="1DE51744" w14:textId="7FFAB502" w:rsidR="00224661" w:rsidRPr="00224661" w:rsidRDefault="001B0A5F" w:rsidP="00224661">
            <w:pPr>
              <w:pStyle w:val="BodyText3"/>
              <w:rPr>
                <w:sz w:val="18"/>
                <w:szCs w:val="18"/>
              </w:rPr>
            </w:pPr>
            <w:r w:rsidRPr="001B0A5F">
              <w:rPr>
                <w:sz w:val="18"/>
                <w:szCs w:val="18"/>
              </w:rPr>
              <w:t xml:space="preserve">Cloud Technologies: </w:t>
            </w:r>
            <w:r w:rsidR="00224661">
              <w:rPr>
                <w:sz w:val="18"/>
                <w:szCs w:val="18"/>
              </w:rPr>
              <w:t>AWS</w:t>
            </w:r>
            <w:r w:rsidRPr="001B0A5F">
              <w:rPr>
                <w:sz w:val="18"/>
                <w:szCs w:val="18"/>
              </w:rPr>
              <w:t xml:space="preserve"> services</w:t>
            </w:r>
          </w:p>
          <w:p w14:paraId="2EB3D1F1" w14:textId="72943258" w:rsidR="001B0A5F" w:rsidRPr="001B0A5F" w:rsidRDefault="001B0A5F" w:rsidP="001B0A5F">
            <w:pPr>
              <w:pStyle w:val="BodyText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Worked on CDN’s like Akamai and Cloud front</w:t>
            </w:r>
          </w:p>
          <w:p w14:paraId="5F3EE6A9" w14:textId="77777777" w:rsidR="001B0A5F" w:rsidRPr="001B0A5F" w:rsidRDefault="001B0A5F" w:rsidP="001B0A5F">
            <w:pPr>
              <w:pStyle w:val="BodyText3"/>
              <w:rPr>
                <w:sz w:val="18"/>
                <w:szCs w:val="18"/>
              </w:rPr>
            </w:pPr>
            <w:r w:rsidRPr="001B0A5F">
              <w:rPr>
                <w:sz w:val="18"/>
                <w:szCs w:val="18"/>
              </w:rPr>
              <w:t>Web Tools: HTML</w:t>
            </w:r>
          </w:p>
          <w:p w14:paraId="0B23CCB2" w14:textId="64C79F7A" w:rsidR="001B0A5F" w:rsidRPr="001B0A5F" w:rsidRDefault="001B0A5F" w:rsidP="001B0A5F">
            <w:pPr>
              <w:pStyle w:val="BodyText3"/>
              <w:rPr>
                <w:sz w:val="18"/>
                <w:szCs w:val="18"/>
              </w:rPr>
            </w:pPr>
            <w:r w:rsidRPr="001B0A5F">
              <w:rPr>
                <w:sz w:val="18"/>
                <w:szCs w:val="18"/>
              </w:rPr>
              <w:t xml:space="preserve">Client Script: </w:t>
            </w:r>
            <w:r w:rsidR="00756AD6" w:rsidRPr="001B0A5F">
              <w:rPr>
                <w:sz w:val="18"/>
                <w:szCs w:val="18"/>
              </w:rPr>
              <w:t>JavaScript,</w:t>
            </w:r>
            <w:r w:rsidRPr="001B0A5F">
              <w:rPr>
                <w:sz w:val="18"/>
                <w:szCs w:val="18"/>
              </w:rPr>
              <w:t xml:space="preserve"> JQuery</w:t>
            </w:r>
          </w:p>
          <w:p w14:paraId="5AA04C3B" w14:textId="58345015" w:rsidR="009D7801" w:rsidRDefault="001B0A5F" w:rsidP="001B0A5F">
            <w:pPr>
              <w:pStyle w:val="BodyText3"/>
            </w:pPr>
            <w:r w:rsidRPr="001B0A5F">
              <w:rPr>
                <w:sz w:val="18"/>
                <w:szCs w:val="18"/>
              </w:rPr>
              <w:t xml:space="preserve">Web Server: IIS </w:t>
            </w:r>
            <w:r w:rsidR="00224661">
              <w:rPr>
                <w:sz w:val="18"/>
                <w:szCs w:val="18"/>
              </w:rPr>
              <w:t>10.0</w:t>
            </w:r>
            <w:r w:rsidRPr="001B0A5F">
              <w:rPr>
                <w:sz w:val="18"/>
                <w:szCs w:val="18"/>
              </w:rPr>
              <w:t>.</w:t>
            </w:r>
          </w:p>
          <w:p w14:paraId="07843E14" w14:textId="5C7E591B" w:rsidR="009D7801" w:rsidRPr="004D3011" w:rsidRDefault="009D7801" w:rsidP="00FD1F80">
            <w:pPr>
              <w:pStyle w:val="BodyText3"/>
              <w:numPr>
                <w:ilvl w:val="0"/>
                <w:numId w:val="0"/>
              </w:numPr>
              <w:ind w:left="360"/>
            </w:pPr>
          </w:p>
        </w:tc>
        <w:tc>
          <w:tcPr>
            <w:tcW w:w="720" w:type="dxa"/>
          </w:tcPr>
          <w:p w14:paraId="774E38AA" w14:textId="77777777" w:rsidR="009D7801" w:rsidRDefault="009D7801" w:rsidP="002502C4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0EE0C2D4" w14:textId="1567381B" w:rsidR="009D7801" w:rsidRDefault="001D766F" w:rsidP="002502C4">
            <w:pPr>
              <w:pStyle w:val="Heading2"/>
            </w:pPr>
            <w:r>
              <w:t xml:space="preserve"> </w:t>
            </w:r>
            <w:r w:rsidRPr="001D766F">
              <w:t>PROFESSIONAL EXPERIENCE</w:t>
            </w:r>
          </w:p>
          <w:p w14:paraId="39E3A1D8" w14:textId="0A4A437F" w:rsidR="005A3F14" w:rsidRPr="005A3F14" w:rsidRDefault="005A3F14" w:rsidP="002502C4">
            <w:pPr>
              <w:pStyle w:val="Heading4"/>
              <w:rPr>
                <w:b w:val="0"/>
                <w:bCs/>
              </w:rPr>
            </w:pPr>
            <w:r>
              <w:t xml:space="preserve">Project Title: </w:t>
            </w:r>
            <w:r>
              <w:rPr>
                <w:b w:val="0"/>
                <w:bCs/>
              </w:rPr>
              <w:t xml:space="preserve">News Portal Development and Management for a </w:t>
            </w:r>
            <w:r w:rsidRPr="000805F7">
              <w:t>Leading Tamil</w:t>
            </w:r>
            <w:r>
              <w:rPr>
                <w:b w:val="0"/>
                <w:bCs/>
              </w:rPr>
              <w:t xml:space="preserve"> </w:t>
            </w:r>
            <w:r w:rsidRPr="000805F7">
              <w:t>News Bureau (Dina Thanthi)</w:t>
            </w:r>
            <w:r>
              <w:rPr>
                <w:b w:val="0"/>
                <w:bCs/>
              </w:rPr>
              <w:t>.</w:t>
            </w:r>
          </w:p>
          <w:p w14:paraId="5F9EF63C" w14:textId="2918DD04" w:rsidR="009D7801" w:rsidRDefault="00CE1984" w:rsidP="002502C4">
            <w:pPr>
              <w:pStyle w:val="Heading4"/>
            </w:pPr>
            <w:r>
              <w:t xml:space="preserve">Role: </w:t>
            </w:r>
            <w:r w:rsidR="001D766F" w:rsidRPr="00CE1984">
              <w:rPr>
                <w:b w:val="0"/>
                <w:bCs/>
              </w:rPr>
              <w:t>Project Manager</w:t>
            </w:r>
          </w:p>
          <w:p w14:paraId="705956FA" w14:textId="47765032" w:rsidR="009D7801" w:rsidRDefault="001D766F" w:rsidP="002502C4">
            <w:pPr>
              <w:pStyle w:val="Heading4"/>
              <w:rPr>
                <w:bCs/>
              </w:rPr>
            </w:pPr>
            <w:r>
              <w:t>Vishwak Solutions I</w:t>
            </w:r>
            <w:r w:rsidR="00CC348E">
              <w:t>nc</w:t>
            </w:r>
            <w:r>
              <w:t>,</w:t>
            </w:r>
          </w:p>
          <w:p w14:paraId="2E6AA657" w14:textId="0EBE4F31" w:rsidR="009D7801" w:rsidRPr="00036450" w:rsidRDefault="009D7801" w:rsidP="002502C4">
            <w:pPr>
              <w:pStyle w:val="Date"/>
            </w:pPr>
            <w:r>
              <w:t>20</w:t>
            </w:r>
            <w:r w:rsidR="00CC348E">
              <w:t>15</w:t>
            </w:r>
            <w:r w:rsidRPr="00036450">
              <w:t>–</w:t>
            </w:r>
            <w:r>
              <w:t>Present</w:t>
            </w:r>
            <w:r w:rsidR="00607DB0">
              <w:t xml:space="preserve"> </w:t>
            </w:r>
          </w:p>
          <w:p w14:paraId="38B7944F" w14:textId="2E3B91EB" w:rsidR="00D82D97" w:rsidRDefault="00D82D97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Team Management</w:t>
            </w:r>
          </w:p>
          <w:p w14:paraId="4CD2189D" w14:textId="23096A67" w:rsidR="00CC348E" w:rsidRDefault="00CC348E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C348E">
              <w:rPr>
                <w:color w:val="auto"/>
                <w:sz w:val="18"/>
                <w:szCs w:val="18"/>
              </w:rPr>
              <w:t>Project Scoping</w:t>
            </w:r>
          </w:p>
          <w:p w14:paraId="3B43C09E" w14:textId="55A38C31" w:rsidR="00D82D97" w:rsidRPr="00CC348E" w:rsidRDefault="00D82D97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Site enhancements</w:t>
            </w:r>
          </w:p>
          <w:p w14:paraId="33B68B03" w14:textId="77777777" w:rsidR="00CC348E" w:rsidRPr="00CC348E" w:rsidRDefault="00CC348E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C348E">
              <w:rPr>
                <w:color w:val="auto"/>
                <w:sz w:val="18"/>
                <w:szCs w:val="18"/>
              </w:rPr>
              <w:t>Planning and execution of revamps and structural changes of site</w:t>
            </w:r>
          </w:p>
          <w:p w14:paraId="7A56911D" w14:textId="52BCCA06" w:rsidR="00CC348E" w:rsidRDefault="00CC348E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C348E">
              <w:rPr>
                <w:color w:val="auto"/>
                <w:sz w:val="18"/>
                <w:szCs w:val="18"/>
              </w:rPr>
              <w:t>Site performance handling</w:t>
            </w:r>
          </w:p>
          <w:p w14:paraId="058A3B45" w14:textId="77777777" w:rsidR="00D82D97" w:rsidRPr="00CC348E" w:rsidRDefault="00D82D97" w:rsidP="00D82D97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C348E">
              <w:rPr>
                <w:color w:val="auto"/>
                <w:sz w:val="18"/>
                <w:szCs w:val="18"/>
              </w:rPr>
              <w:t>Capacity planning</w:t>
            </w:r>
          </w:p>
          <w:p w14:paraId="660A0F54" w14:textId="77777777" w:rsidR="00CC348E" w:rsidRPr="00CC348E" w:rsidRDefault="00CC348E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C348E">
              <w:rPr>
                <w:color w:val="auto"/>
                <w:sz w:val="18"/>
                <w:szCs w:val="18"/>
              </w:rPr>
              <w:t>Handling content partner’s queries.</w:t>
            </w:r>
          </w:p>
          <w:p w14:paraId="2AFAE4DB" w14:textId="5C10C67B" w:rsidR="00CC348E" w:rsidRPr="00CC348E" w:rsidRDefault="00CC348E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C348E">
              <w:rPr>
                <w:color w:val="auto"/>
                <w:sz w:val="18"/>
                <w:szCs w:val="18"/>
              </w:rPr>
              <w:t xml:space="preserve">Working on </w:t>
            </w:r>
            <w:r w:rsidR="00D82D97">
              <w:rPr>
                <w:color w:val="auto"/>
                <w:sz w:val="18"/>
                <w:szCs w:val="18"/>
              </w:rPr>
              <w:t xml:space="preserve">CDN (Content Delivery Network) </w:t>
            </w:r>
            <w:r w:rsidRPr="00CC348E">
              <w:rPr>
                <w:color w:val="auto"/>
                <w:sz w:val="18"/>
                <w:szCs w:val="18"/>
              </w:rPr>
              <w:t>Akamai</w:t>
            </w:r>
            <w:r w:rsidR="00D82D97">
              <w:rPr>
                <w:color w:val="auto"/>
                <w:sz w:val="18"/>
                <w:szCs w:val="18"/>
              </w:rPr>
              <w:t xml:space="preserve"> and Cloud front</w:t>
            </w:r>
            <w:r w:rsidRPr="00CC348E">
              <w:rPr>
                <w:color w:val="auto"/>
                <w:sz w:val="18"/>
                <w:szCs w:val="18"/>
              </w:rPr>
              <w:t xml:space="preserve"> </w:t>
            </w:r>
          </w:p>
          <w:p w14:paraId="762A6924" w14:textId="77777777" w:rsidR="00CC348E" w:rsidRPr="00CC348E" w:rsidRDefault="00CC348E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C348E">
              <w:rPr>
                <w:color w:val="auto"/>
                <w:sz w:val="18"/>
                <w:szCs w:val="18"/>
              </w:rPr>
              <w:t>Day to day Operations</w:t>
            </w:r>
          </w:p>
          <w:p w14:paraId="54108423" w14:textId="77777777" w:rsidR="00CC348E" w:rsidRPr="00CC348E" w:rsidRDefault="00CC348E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C348E">
              <w:rPr>
                <w:color w:val="auto"/>
                <w:sz w:val="18"/>
                <w:szCs w:val="18"/>
              </w:rPr>
              <w:t>Maintaining performance checklist for smooth delivery</w:t>
            </w:r>
          </w:p>
          <w:p w14:paraId="18AA0883" w14:textId="57F68CEB" w:rsidR="00CC348E" w:rsidRPr="00CC348E" w:rsidRDefault="00CC348E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C348E">
              <w:rPr>
                <w:color w:val="auto"/>
                <w:sz w:val="18"/>
                <w:szCs w:val="18"/>
              </w:rPr>
              <w:t>Mobile Development – Requirement gathering</w:t>
            </w:r>
            <w:r w:rsidR="00D82D97">
              <w:rPr>
                <w:color w:val="auto"/>
                <w:sz w:val="18"/>
                <w:szCs w:val="18"/>
              </w:rPr>
              <w:t xml:space="preserve"> and execution</w:t>
            </w:r>
          </w:p>
          <w:p w14:paraId="4E153C3E" w14:textId="53742681" w:rsidR="00CC348E" w:rsidRPr="00CC348E" w:rsidRDefault="00CC348E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C348E">
              <w:rPr>
                <w:color w:val="auto"/>
                <w:sz w:val="18"/>
                <w:szCs w:val="18"/>
              </w:rPr>
              <w:t xml:space="preserve">Android, </w:t>
            </w:r>
            <w:r w:rsidR="00756AD6" w:rsidRPr="00CC348E">
              <w:rPr>
                <w:color w:val="auto"/>
                <w:sz w:val="18"/>
                <w:szCs w:val="18"/>
              </w:rPr>
              <w:t>iOS device</w:t>
            </w:r>
            <w:r w:rsidRPr="00CC348E">
              <w:rPr>
                <w:color w:val="auto"/>
                <w:sz w:val="18"/>
                <w:szCs w:val="18"/>
              </w:rPr>
              <w:t xml:space="preserve"> mobile app validations</w:t>
            </w:r>
          </w:p>
          <w:p w14:paraId="1FB4E846" w14:textId="06D52B35" w:rsidR="00CC348E" w:rsidRPr="00CC348E" w:rsidRDefault="00D82D97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Weekly</w:t>
            </w:r>
            <w:r w:rsidR="00CC348E" w:rsidRPr="00CC348E">
              <w:rPr>
                <w:color w:val="auto"/>
                <w:sz w:val="18"/>
                <w:szCs w:val="18"/>
              </w:rPr>
              <w:t xml:space="preserve"> reports</w:t>
            </w:r>
          </w:p>
          <w:p w14:paraId="4C7C1246" w14:textId="72B70E7B" w:rsidR="009D7801" w:rsidRDefault="00CC348E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C348E">
              <w:rPr>
                <w:color w:val="auto"/>
                <w:sz w:val="18"/>
                <w:szCs w:val="18"/>
              </w:rPr>
              <w:t>Maintain the highest degree of integrity in our dealings.</w:t>
            </w:r>
          </w:p>
          <w:p w14:paraId="17CA9B86" w14:textId="5D66CC9F" w:rsidR="00CC348E" w:rsidRDefault="00CC348E" w:rsidP="00CC348E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Live URL’s: </w:t>
            </w:r>
            <w:hyperlink r:id="rId11" w:history="1">
              <w:r w:rsidRPr="001C780A">
                <w:rPr>
                  <w:rStyle w:val="Hyperlink"/>
                  <w:sz w:val="18"/>
                  <w:szCs w:val="18"/>
                </w:rPr>
                <w:t>https://www.dailythanthi.com</w:t>
              </w:r>
            </w:hyperlink>
          </w:p>
          <w:p w14:paraId="55C3FF0F" w14:textId="1E2410CF" w:rsidR="00CC348E" w:rsidRDefault="00D82D97" w:rsidP="00CC348E">
            <w:pPr>
              <w:pStyle w:val="ListBullet"/>
              <w:numPr>
                <w:ilvl w:val="0"/>
                <w:numId w:val="0"/>
              </w:numPr>
              <w:ind w:left="36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            </w:t>
            </w:r>
            <w:hyperlink r:id="rId12" w:history="1">
              <w:r w:rsidRPr="001C780A">
                <w:rPr>
                  <w:rStyle w:val="Hyperlink"/>
                  <w:sz w:val="18"/>
                  <w:szCs w:val="18"/>
                </w:rPr>
                <w:t>https://www.maalaimalar.com</w:t>
              </w:r>
            </w:hyperlink>
          </w:p>
          <w:p w14:paraId="7EA49A5E" w14:textId="11BB28A8" w:rsidR="00CC348E" w:rsidRDefault="00D82D97" w:rsidP="00CC348E">
            <w:pPr>
              <w:pStyle w:val="ListBullet"/>
              <w:numPr>
                <w:ilvl w:val="0"/>
                <w:numId w:val="0"/>
              </w:numPr>
              <w:ind w:left="36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            </w:t>
            </w:r>
            <w:hyperlink r:id="rId13" w:history="1">
              <w:r w:rsidRPr="001C780A">
                <w:rPr>
                  <w:rStyle w:val="Hyperlink"/>
                  <w:sz w:val="18"/>
                  <w:szCs w:val="18"/>
                </w:rPr>
                <w:t>https://www.thanthitv.com</w:t>
              </w:r>
            </w:hyperlink>
          </w:p>
          <w:p w14:paraId="3F4F0E10" w14:textId="1D0A2726" w:rsidR="00D82D97" w:rsidRDefault="00D82D97" w:rsidP="00CC348E">
            <w:pPr>
              <w:pStyle w:val="ListBullet"/>
              <w:numPr>
                <w:ilvl w:val="0"/>
                <w:numId w:val="0"/>
              </w:numPr>
              <w:ind w:left="36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            </w:t>
            </w:r>
            <w:hyperlink r:id="rId14" w:history="1">
              <w:r w:rsidRPr="001C780A">
                <w:rPr>
                  <w:rStyle w:val="Hyperlink"/>
                  <w:sz w:val="18"/>
                  <w:szCs w:val="18"/>
                </w:rPr>
                <w:t>https://www.dtnext.in</w:t>
              </w:r>
            </w:hyperlink>
          </w:p>
          <w:p w14:paraId="59DFD9A5" w14:textId="77777777" w:rsidR="00D82D97" w:rsidRPr="00CC348E" w:rsidRDefault="00D82D97" w:rsidP="00CC348E">
            <w:pPr>
              <w:pStyle w:val="ListBullet"/>
              <w:numPr>
                <w:ilvl w:val="0"/>
                <w:numId w:val="0"/>
              </w:numPr>
              <w:ind w:left="360"/>
              <w:jc w:val="both"/>
              <w:rPr>
                <w:color w:val="auto"/>
                <w:sz w:val="18"/>
                <w:szCs w:val="18"/>
              </w:rPr>
            </w:pPr>
          </w:p>
          <w:p w14:paraId="4ED5E9E3" w14:textId="77777777" w:rsidR="009D7801" w:rsidRDefault="009D7801" w:rsidP="002502C4"/>
          <w:p w14:paraId="3EEF51AC" w14:textId="7CD48068" w:rsidR="005A3F14" w:rsidRPr="00125587" w:rsidRDefault="005A3F14" w:rsidP="00CE1984">
            <w:pPr>
              <w:pStyle w:val="Heading4"/>
              <w:rPr>
                <w:b w:val="0"/>
                <w:bCs/>
              </w:rPr>
            </w:pPr>
            <w:r>
              <w:t xml:space="preserve">Project Title: </w:t>
            </w:r>
            <w:r w:rsidR="00125587" w:rsidRPr="00125587">
              <w:rPr>
                <w:b w:val="0"/>
                <w:bCs/>
                <w:szCs w:val="18"/>
              </w:rPr>
              <w:t>Project management for seven language portal development</w:t>
            </w:r>
            <w:r w:rsidR="00125587">
              <w:rPr>
                <w:b w:val="0"/>
                <w:bCs/>
                <w:szCs w:val="18"/>
              </w:rPr>
              <w:t xml:space="preserve"> </w:t>
            </w:r>
            <w:r w:rsidR="00125587" w:rsidRPr="000805F7">
              <w:rPr>
                <w:szCs w:val="18"/>
              </w:rPr>
              <w:t>Eenadu India Hyderabad</w:t>
            </w:r>
            <w:r w:rsidR="00125587">
              <w:rPr>
                <w:b w:val="0"/>
                <w:bCs/>
                <w:szCs w:val="18"/>
              </w:rPr>
              <w:t>.</w:t>
            </w:r>
          </w:p>
          <w:p w14:paraId="55DEA9D2" w14:textId="53B41751" w:rsidR="00CE1984" w:rsidRDefault="00CE1984" w:rsidP="00CE1984">
            <w:pPr>
              <w:pStyle w:val="Heading4"/>
            </w:pPr>
            <w:r>
              <w:t xml:space="preserve">Role: </w:t>
            </w:r>
            <w:r w:rsidRPr="00CE1984">
              <w:rPr>
                <w:b w:val="0"/>
                <w:bCs/>
              </w:rPr>
              <w:t>Project Manager</w:t>
            </w:r>
          </w:p>
          <w:p w14:paraId="5A25BE8B" w14:textId="77777777" w:rsidR="00CE1984" w:rsidRDefault="00CE1984" w:rsidP="00CE1984">
            <w:pPr>
              <w:pStyle w:val="Heading4"/>
              <w:rPr>
                <w:bCs/>
              </w:rPr>
            </w:pPr>
            <w:r>
              <w:t>Vishwak Solutions Inc,</w:t>
            </w:r>
          </w:p>
          <w:p w14:paraId="750BD1DB" w14:textId="39E97ED6" w:rsidR="00CE1984" w:rsidRPr="00036450" w:rsidRDefault="00CE1984" w:rsidP="00CE1984">
            <w:pPr>
              <w:pStyle w:val="Date"/>
            </w:pPr>
            <w:r>
              <w:t>2011</w:t>
            </w:r>
            <w:r w:rsidRPr="00036450">
              <w:t>–</w:t>
            </w:r>
            <w:r>
              <w:t xml:space="preserve">2015 </w:t>
            </w:r>
          </w:p>
          <w:p w14:paraId="47E551B3" w14:textId="3A25A247" w:rsidR="00CE1984" w:rsidRPr="00CE1984" w:rsidRDefault="00CE1984" w:rsidP="00CE1984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E1984">
              <w:rPr>
                <w:color w:val="auto"/>
                <w:sz w:val="18"/>
                <w:szCs w:val="18"/>
              </w:rPr>
              <w:t xml:space="preserve">Project </w:t>
            </w:r>
            <w:r w:rsidR="00125587">
              <w:rPr>
                <w:color w:val="auto"/>
                <w:sz w:val="18"/>
                <w:szCs w:val="18"/>
              </w:rPr>
              <w:t xml:space="preserve">development and </w:t>
            </w:r>
            <w:r w:rsidRPr="00CE1984">
              <w:rPr>
                <w:color w:val="auto"/>
                <w:sz w:val="18"/>
                <w:szCs w:val="18"/>
              </w:rPr>
              <w:t xml:space="preserve">management for seven language </w:t>
            </w:r>
            <w:r w:rsidR="00756AD6" w:rsidRPr="00CE1984">
              <w:rPr>
                <w:color w:val="auto"/>
                <w:sz w:val="18"/>
                <w:szCs w:val="18"/>
              </w:rPr>
              <w:t>portals</w:t>
            </w:r>
          </w:p>
          <w:p w14:paraId="437C08EF" w14:textId="44929F40" w:rsidR="00CE1984" w:rsidRPr="00CE1984" w:rsidRDefault="00F02D35" w:rsidP="00CE1984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hyperlink r:id="rId15" w:history="1">
              <w:r w:rsidR="009A5352" w:rsidRPr="001C780A">
                <w:rPr>
                  <w:rStyle w:val="Hyperlink"/>
                  <w:sz w:val="18"/>
                  <w:szCs w:val="18"/>
                </w:rPr>
                <w:t>http://eenaduindia.com</w:t>
              </w:r>
            </w:hyperlink>
            <w:r w:rsidR="009A5352">
              <w:rPr>
                <w:color w:val="auto"/>
                <w:sz w:val="18"/>
                <w:szCs w:val="18"/>
              </w:rPr>
              <w:t xml:space="preserve"> </w:t>
            </w:r>
            <w:r w:rsidR="00CE1984" w:rsidRPr="00CE1984">
              <w:rPr>
                <w:color w:val="auto"/>
                <w:sz w:val="18"/>
                <w:szCs w:val="18"/>
              </w:rPr>
              <w:t>(English, Hindi, Kannada, Marathi, Gujarati, Bengali, Tamil)</w:t>
            </w:r>
          </w:p>
          <w:p w14:paraId="086F888D" w14:textId="77777777" w:rsidR="00CE1984" w:rsidRPr="00CE1984" w:rsidRDefault="00CE1984" w:rsidP="00CE1984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E1984">
              <w:rPr>
                <w:color w:val="auto"/>
                <w:sz w:val="18"/>
                <w:szCs w:val="18"/>
              </w:rPr>
              <w:t>Project Scoping</w:t>
            </w:r>
          </w:p>
          <w:p w14:paraId="39D646E4" w14:textId="77777777" w:rsidR="00CE1984" w:rsidRPr="00CE1984" w:rsidRDefault="00CE1984" w:rsidP="00CE1984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E1984">
              <w:rPr>
                <w:color w:val="auto"/>
                <w:sz w:val="18"/>
                <w:szCs w:val="18"/>
              </w:rPr>
              <w:t>Team Management</w:t>
            </w:r>
          </w:p>
          <w:p w14:paraId="6C6A5F1C" w14:textId="77777777" w:rsidR="00CE1984" w:rsidRPr="00CE1984" w:rsidRDefault="00CE1984" w:rsidP="00CE1984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E1984">
              <w:rPr>
                <w:color w:val="auto"/>
                <w:sz w:val="18"/>
                <w:szCs w:val="18"/>
              </w:rPr>
              <w:t>Project management for developing m. portal (six language portal)</w:t>
            </w:r>
          </w:p>
          <w:p w14:paraId="47CF9D8C" w14:textId="0BDE721A" w:rsidR="00CE1984" w:rsidRPr="00CE1984" w:rsidRDefault="00F02D35" w:rsidP="009A5352">
            <w:pPr>
              <w:pStyle w:val="ListBullet"/>
              <w:numPr>
                <w:ilvl w:val="0"/>
                <w:numId w:val="0"/>
              </w:numPr>
              <w:ind w:left="360"/>
              <w:jc w:val="both"/>
              <w:rPr>
                <w:color w:val="auto"/>
                <w:sz w:val="18"/>
                <w:szCs w:val="18"/>
              </w:rPr>
            </w:pPr>
            <w:hyperlink r:id="rId16" w:history="1">
              <w:r w:rsidR="009A5352" w:rsidRPr="001C780A">
                <w:rPr>
                  <w:rStyle w:val="Hyperlink"/>
                  <w:sz w:val="18"/>
                  <w:szCs w:val="18"/>
                </w:rPr>
                <w:t>http://m.eenaduindia.com</w:t>
              </w:r>
            </w:hyperlink>
            <w:r w:rsidR="009A5352">
              <w:rPr>
                <w:color w:val="auto"/>
                <w:sz w:val="18"/>
                <w:szCs w:val="18"/>
              </w:rPr>
              <w:t xml:space="preserve"> </w:t>
            </w:r>
            <w:r w:rsidR="00CE1984" w:rsidRPr="00CE1984">
              <w:rPr>
                <w:color w:val="auto"/>
                <w:sz w:val="18"/>
                <w:szCs w:val="18"/>
              </w:rPr>
              <w:t xml:space="preserve"> </w:t>
            </w:r>
          </w:p>
          <w:p w14:paraId="47FD2BE3" w14:textId="77777777" w:rsidR="00CE1984" w:rsidRPr="00CE1984" w:rsidRDefault="00CE1984" w:rsidP="00CE1984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E1984">
              <w:rPr>
                <w:color w:val="auto"/>
                <w:sz w:val="18"/>
                <w:szCs w:val="18"/>
              </w:rPr>
              <w:t>Site performance handling</w:t>
            </w:r>
          </w:p>
          <w:p w14:paraId="56898FE3" w14:textId="77777777" w:rsidR="00CE1984" w:rsidRPr="00CE1984" w:rsidRDefault="00CE1984" w:rsidP="00CE1984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E1984">
              <w:rPr>
                <w:color w:val="auto"/>
                <w:sz w:val="18"/>
                <w:szCs w:val="18"/>
              </w:rPr>
              <w:t>Handling content partner’s queries.</w:t>
            </w:r>
          </w:p>
          <w:p w14:paraId="7661E1EF" w14:textId="66A76853" w:rsidR="00CE1984" w:rsidRPr="00CE1984" w:rsidRDefault="00CE1984" w:rsidP="00CE1984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E1984">
              <w:rPr>
                <w:color w:val="auto"/>
                <w:sz w:val="18"/>
                <w:szCs w:val="18"/>
              </w:rPr>
              <w:t xml:space="preserve">Working on Akamai </w:t>
            </w:r>
            <w:r w:rsidR="00756AD6" w:rsidRPr="00CE1984">
              <w:rPr>
                <w:color w:val="auto"/>
                <w:sz w:val="18"/>
                <w:szCs w:val="18"/>
              </w:rPr>
              <w:t>Luna</w:t>
            </w:r>
            <w:r w:rsidRPr="00CE1984">
              <w:rPr>
                <w:color w:val="auto"/>
                <w:sz w:val="18"/>
                <w:szCs w:val="18"/>
              </w:rPr>
              <w:t xml:space="preserve"> Control and Cloud front</w:t>
            </w:r>
          </w:p>
          <w:p w14:paraId="2425924D" w14:textId="77777777" w:rsidR="00CE1984" w:rsidRPr="00CE1984" w:rsidRDefault="00CE1984" w:rsidP="00CE1984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E1984">
              <w:rPr>
                <w:color w:val="auto"/>
                <w:sz w:val="18"/>
                <w:szCs w:val="18"/>
              </w:rPr>
              <w:t>Day to day Operations</w:t>
            </w:r>
          </w:p>
          <w:p w14:paraId="506A4CD8" w14:textId="77777777" w:rsidR="00CE1984" w:rsidRPr="00CE1984" w:rsidRDefault="00CE1984" w:rsidP="00CE1984">
            <w:pPr>
              <w:pStyle w:val="ListBullet"/>
              <w:jc w:val="both"/>
              <w:rPr>
                <w:color w:val="auto"/>
                <w:sz w:val="18"/>
                <w:szCs w:val="18"/>
              </w:rPr>
            </w:pPr>
            <w:r w:rsidRPr="00CE1984">
              <w:rPr>
                <w:color w:val="auto"/>
                <w:sz w:val="18"/>
                <w:szCs w:val="18"/>
              </w:rPr>
              <w:t>Maintaining performance checklist for smooth delivery</w:t>
            </w:r>
          </w:p>
          <w:p w14:paraId="3A846D6E" w14:textId="213345C9" w:rsidR="009D7801" w:rsidRPr="004D3011" w:rsidRDefault="009A5352" w:rsidP="00D81D99">
            <w:pPr>
              <w:pStyle w:val="ListBullet"/>
              <w:jc w:val="both"/>
              <w:rPr>
                <w:color w:val="FFFFFF" w:themeColor="background1"/>
              </w:rPr>
            </w:pPr>
            <w:r>
              <w:rPr>
                <w:color w:val="auto"/>
                <w:sz w:val="18"/>
                <w:szCs w:val="18"/>
              </w:rPr>
              <w:t xml:space="preserve">Weekly / </w:t>
            </w:r>
            <w:r w:rsidR="00CE1984" w:rsidRPr="005A3F14">
              <w:rPr>
                <w:color w:val="auto"/>
                <w:sz w:val="18"/>
                <w:szCs w:val="18"/>
              </w:rPr>
              <w:t>Monthly reports</w:t>
            </w:r>
            <w:r w:rsidR="009D7801" w:rsidRPr="005A3F14">
              <w:rPr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686D57FD" w14:textId="773F461A" w:rsidR="0071395F" w:rsidRDefault="0071395F">
      <w:r>
        <w:br w:type="page"/>
      </w:r>
      <w:r w:rsidR="009D7801">
        <w:lastRenderedPageBreak/>
        <w:tab/>
      </w:r>
    </w:p>
    <w:tbl>
      <w:tblPr>
        <w:tblpPr w:leftFromText="180" w:rightFromText="180" w:horzAnchor="margin" w:tblpY="1125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74127E" w14:paraId="28AD8FB9" w14:textId="77777777" w:rsidTr="00F071C5">
        <w:tc>
          <w:tcPr>
            <w:tcW w:w="3600" w:type="dxa"/>
          </w:tcPr>
          <w:p w14:paraId="62C2921C" w14:textId="77777777" w:rsidR="0074127E" w:rsidRPr="00125587" w:rsidRDefault="0074127E" w:rsidP="00F071C5">
            <w:pPr>
              <w:pStyle w:val="Heading3"/>
            </w:pPr>
          </w:p>
          <w:p w14:paraId="5D6C279E" w14:textId="77777777" w:rsidR="0074127E" w:rsidRPr="004D3011" w:rsidRDefault="0074127E" w:rsidP="00F071C5">
            <w:pPr>
              <w:pStyle w:val="BodyText3"/>
              <w:numPr>
                <w:ilvl w:val="0"/>
                <w:numId w:val="0"/>
              </w:numPr>
              <w:ind w:left="360"/>
            </w:pPr>
          </w:p>
        </w:tc>
        <w:tc>
          <w:tcPr>
            <w:tcW w:w="720" w:type="dxa"/>
          </w:tcPr>
          <w:p w14:paraId="1938C45F" w14:textId="77777777" w:rsidR="0074127E" w:rsidRDefault="0074127E" w:rsidP="00F071C5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31D24089" w14:textId="77777777" w:rsidR="0074127E" w:rsidRDefault="0074127E" w:rsidP="00F071C5">
            <w:pPr>
              <w:pStyle w:val="Heading2"/>
            </w:pPr>
            <w:r>
              <w:t xml:space="preserve"> </w:t>
            </w:r>
          </w:p>
          <w:p w14:paraId="6A02A14E" w14:textId="77777777" w:rsidR="0074127E" w:rsidRDefault="0074127E" w:rsidP="00F071C5">
            <w:pPr>
              <w:pStyle w:val="Heading4"/>
            </w:pPr>
            <w:r>
              <w:t xml:space="preserve">Project Title:  </w:t>
            </w:r>
            <w:r w:rsidRPr="000805F7">
              <w:t>MSN India and MSN SEA</w:t>
            </w:r>
            <w:r>
              <w:rPr>
                <w:b w:val="0"/>
                <w:bCs/>
              </w:rPr>
              <w:t xml:space="preserve"> (South East Asia) </w:t>
            </w:r>
            <w:r w:rsidRPr="00125587">
              <w:rPr>
                <w:b w:val="0"/>
                <w:bCs/>
              </w:rPr>
              <w:t>News Portal Management</w:t>
            </w:r>
          </w:p>
          <w:p w14:paraId="01F32FDD" w14:textId="7C0F3513" w:rsidR="0074127E" w:rsidRDefault="0074127E" w:rsidP="00F071C5">
            <w:pPr>
              <w:pStyle w:val="Heading4"/>
            </w:pPr>
            <w:r>
              <w:t xml:space="preserve">Role: </w:t>
            </w:r>
            <w:r w:rsidRPr="00125587">
              <w:rPr>
                <w:b w:val="0"/>
                <w:bCs/>
              </w:rPr>
              <w:t>Associate</w:t>
            </w:r>
            <w:r>
              <w:t xml:space="preserve"> </w:t>
            </w:r>
            <w:r w:rsidRPr="00CE1984">
              <w:rPr>
                <w:b w:val="0"/>
                <w:bCs/>
              </w:rPr>
              <w:t>Pro</w:t>
            </w:r>
            <w:r w:rsidR="00333E87">
              <w:rPr>
                <w:b w:val="0"/>
                <w:bCs/>
              </w:rPr>
              <w:t>ject</w:t>
            </w:r>
            <w:r w:rsidRPr="00CE1984">
              <w:rPr>
                <w:b w:val="0"/>
                <w:bCs/>
              </w:rPr>
              <w:t xml:space="preserve"> Manager</w:t>
            </w:r>
          </w:p>
          <w:p w14:paraId="697FF4CB" w14:textId="77777777" w:rsidR="0074127E" w:rsidRDefault="0074127E" w:rsidP="00F071C5">
            <w:pPr>
              <w:pStyle w:val="Heading4"/>
              <w:rPr>
                <w:bCs/>
              </w:rPr>
            </w:pPr>
            <w:r>
              <w:t>Vishwak Solutions Inc,</w:t>
            </w:r>
          </w:p>
          <w:p w14:paraId="6CDF02D6" w14:textId="77777777" w:rsidR="0074127E" w:rsidRPr="00036450" w:rsidRDefault="0074127E" w:rsidP="00F071C5">
            <w:pPr>
              <w:pStyle w:val="Date"/>
            </w:pPr>
            <w:r>
              <w:t>2008</w:t>
            </w:r>
            <w:r w:rsidRPr="00036450">
              <w:t>–</w:t>
            </w:r>
            <w:r>
              <w:t xml:space="preserve">2011 </w:t>
            </w:r>
          </w:p>
          <w:p w14:paraId="427CBC96" w14:textId="77777777" w:rsidR="0074127E" w:rsidRPr="00125587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125587">
              <w:rPr>
                <w:color w:val="auto"/>
                <w:sz w:val="18"/>
                <w:szCs w:val="18"/>
              </w:rPr>
              <w:t xml:space="preserve">Team Management MSN India Site overall Maintenance. </w:t>
            </w:r>
          </w:p>
          <w:p w14:paraId="465B8F3F" w14:textId="77777777" w:rsidR="0074127E" w:rsidRPr="00125587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125587">
              <w:rPr>
                <w:color w:val="auto"/>
                <w:sz w:val="18"/>
                <w:szCs w:val="18"/>
              </w:rPr>
              <w:t>Interacting with the client and taking up of Specs and getting it done with the help of the team.</w:t>
            </w:r>
          </w:p>
          <w:p w14:paraId="41934C0A" w14:textId="77777777" w:rsidR="0074127E" w:rsidRPr="00125587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125587">
              <w:rPr>
                <w:color w:val="auto"/>
                <w:sz w:val="18"/>
                <w:szCs w:val="18"/>
              </w:rPr>
              <w:t>Handling customer issues and escalations</w:t>
            </w:r>
          </w:p>
          <w:p w14:paraId="4AD8E18A" w14:textId="77777777" w:rsidR="0074127E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125587">
              <w:rPr>
                <w:color w:val="auto"/>
                <w:sz w:val="18"/>
                <w:szCs w:val="18"/>
              </w:rPr>
              <w:t>Auditing of new releases for MSN India</w:t>
            </w:r>
          </w:p>
          <w:p w14:paraId="7D515707" w14:textId="77777777" w:rsidR="0074127E" w:rsidRPr="00125587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Working checklists for easy and flawless release.</w:t>
            </w:r>
          </w:p>
          <w:p w14:paraId="348496F6" w14:textId="77777777" w:rsidR="0074127E" w:rsidRPr="00125587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125587">
              <w:rPr>
                <w:color w:val="auto"/>
                <w:sz w:val="18"/>
                <w:szCs w:val="18"/>
              </w:rPr>
              <w:t xml:space="preserve">Planning and execution of structural changes of site – Preparing of checklists </w:t>
            </w:r>
          </w:p>
          <w:p w14:paraId="5DA0391A" w14:textId="77777777" w:rsidR="0074127E" w:rsidRPr="00125587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125587">
              <w:rPr>
                <w:color w:val="auto"/>
                <w:sz w:val="18"/>
                <w:szCs w:val="18"/>
              </w:rPr>
              <w:t>Handling content partners queries.</w:t>
            </w:r>
          </w:p>
          <w:p w14:paraId="66BB7D33" w14:textId="77777777" w:rsidR="0074127E" w:rsidRPr="008104D6" w:rsidRDefault="0074127E" w:rsidP="00F071C5">
            <w:pPr>
              <w:pStyle w:val="ListBullet"/>
              <w:numPr>
                <w:ilvl w:val="0"/>
                <w:numId w:val="0"/>
              </w:numPr>
              <w:ind w:left="360"/>
              <w:rPr>
                <w:color w:val="auto"/>
                <w:sz w:val="18"/>
                <w:szCs w:val="18"/>
              </w:rPr>
            </w:pPr>
            <w:r w:rsidRPr="008104D6">
              <w:rPr>
                <w:color w:val="auto"/>
                <w:sz w:val="18"/>
                <w:szCs w:val="18"/>
              </w:rPr>
              <w:t xml:space="preserve">App Management </w:t>
            </w:r>
            <w:r>
              <w:rPr>
                <w:color w:val="auto"/>
                <w:sz w:val="18"/>
                <w:szCs w:val="18"/>
              </w:rPr>
              <w:t>–</w:t>
            </w:r>
            <w:r w:rsidRPr="008104D6">
              <w:rPr>
                <w:color w:val="auto"/>
                <w:sz w:val="18"/>
                <w:szCs w:val="18"/>
              </w:rPr>
              <w:t xml:space="preserve"> Release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8104D6">
              <w:rPr>
                <w:color w:val="auto"/>
                <w:sz w:val="18"/>
                <w:szCs w:val="18"/>
              </w:rPr>
              <w:t>(Ensuring Quality – QERM, Ensuring Privacy aspects using PAM</w:t>
            </w:r>
            <w:r>
              <w:rPr>
                <w:color w:val="auto"/>
                <w:sz w:val="18"/>
                <w:szCs w:val="18"/>
              </w:rPr>
              <w:t xml:space="preserve">, </w:t>
            </w:r>
            <w:r w:rsidRPr="008104D6">
              <w:rPr>
                <w:color w:val="auto"/>
                <w:sz w:val="18"/>
                <w:szCs w:val="18"/>
              </w:rPr>
              <w:t>Ensuring Legal aspects using LCA</w:t>
            </w:r>
          </w:p>
          <w:p w14:paraId="41BEF6CD" w14:textId="77777777" w:rsidR="0074127E" w:rsidRPr="00125587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125587">
              <w:rPr>
                <w:color w:val="auto"/>
                <w:sz w:val="18"/>
                <w:szCs w:val="18"/>
              </w:rPr>
              <w:t>Working on App certification with the Corp team</w:t>
            </w:r>
          </w:p>
          <w:p w14:paraId="560EF82E" w14:textId="77777777" w:rsidR="0074127E" w:rsidRPr="00533BE1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125587">
              <w:rPr>
                <w:color w:val="auto"/>
                <w:sz w:val="18"/>
                <w:szCs w:val="18"/>
              </w:rPr>
              <w:t>Handling feed integration for site as well as Apps</w:t>
            </w:r>
          </w:p>
          <w:p w14:paraId="1753D128" w14:textId="77777777" w:rsidR="0074127E" w:rsidRDefault="0074127E" w:rsidP="00F071C5">
            <w:pPr>
              <w:pStyle w:val="ListBullet"/>
              <w:numPr>
                <w:ilvl w:val="0"/>
                <w:numId w:val="0"/>
              </w:numPr>
              <w:ind w:left="360"/>
              <w:jc w:val="both"/>
              <w:rPr>
                <w:color w:val="auto"/>
                <w:sz w:val="18"/>
                <w:szCs w:val="18"/>
              </w:rPr>
            </w:pPr>
          </w:p>
          <w:p w14:paraId="058BBA36" w14:textId="77777777" w:rsidR="0074127E" w:rsidRPr="00CC348E" w:rsidRDefault="0074127E" w:rsidP="00F071C5">
            <w:pPr>
              <w:pStyle w:val="ListBullet"/>
              <w:numPr>
                <w:ilvl w:val="0"/>
                <w:numId w:val="0"/>
              </w:numPr>
              <w:ind w:left="360"/>
              <w:jc w:val="both"/>
              <w:rPr>
                <w:color w:val="auto"/>
                <w:sz w:val="18"/>
                <w:szCs w:val="18"/>
              </w:rPr>
            </w:pPr>
          </w:p>
          <w:p w14:paraId="5C735274" w14:textId="77777777" w:rsidR="0074127E" w:rsidRPr="00AF3F33" w:rsidRDefault="0074127E" w:rsidP="00F071C5">
            <w:pPr>
              <w:rPr>
                <w:b/>
                <w:bCs/>
              </w:rPr>
            </w:pPr>
            <w:r w:rsidRPr="00AF3F33">
              <w:rPr>
                <w:b/>
                <w:bCs/>
              </w:rPr>
              <w:t>Project Title:</w:t>
            </w:r>
            <w:r>
              <w:rPr>
                <w:b/>
                <w:bCs/>
              </w:rPr>
              <w:t xml:space="preserve"> </w:t>
            </w:r>
            <w:r w:rsidRPr="0074127E">
              <w:rPr>
                <w:b/>
                <w:bCs/>
              </w:rPr>
              <w:t>Vodafone GPRS Portal Management</w:t>
            </w:r>
            <w:r w:rsidRPr="00AF3F33">
              <w:rPr>
                <w:b/>
                <w:bCs/>
              </w:rPr>
              <w:t xml:space="preserve">  </w:t>
            </w:r>
          </w:p>
          <w:p w14:paraId="4F2F05C1" w14:textId="77777777" w:rsidR="0074127E" w:rsidRDefault="0074127E" w:rsidP="00F071C5">
            <w:pPr>
              <w:pStyle w:val="Heading4"/>
            </w:pPr>
            <w:r>
              <w:t xml:space="preserve">Role: </w:t>
            </w:r>
            <w:r>
              <w:rPr>
                <w:b w:val="0"/>
                <w:bCs/>
              </w:rPr>
              <w:t>Sr. Lead</w:t>
            </w:r>
          </w:p>
          <w:p w14:paraId="59FCA03E" w14:textId="77777777" w:rsidR="0074127E" w:rsidRDefault="0074127E" w:rsidP="00F071C5">
            <w:pPr>
              <w:pStyle w:val="Heading4"/>
              <w:rPr>
                <w:bCs/>
              </w:rPr>
            </w:pPr>
            <w:r>
              <w:t>Vishwak Solutions Inc,</w:t>
            </w:r>
          </w:p>
          <w:p w14:paraId="4B9C5047" w14:textId="77777777" w:rsidR="0074127E" w:rsidRPr="00036450" w:rsidRDefault="0074127E" w:rsidP="00F071C5">
            <w:pPr>
              <w:pStyle w:val="Date"/>
            </w:pPr>
            <w:r>
              <w:t>2005</w:t>
            </w:r>
            <w:r w:rsidRPr="00036450">
              <w:t>–</w:t>
            </w:r>
            <w:r>
              <w:t xml:space="preserve">2008 </w:t>
            </w:r>
          </w:p>
          <w:p w14:paraId="46C080E5" w14:textId="22B76BD8" w:rsidR="0074127E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8104D6">
              <w:rPr>
                <w:color w:val="auto"/>
                <w:sz w:val="18"/>
                <w:szCs w:val="18"/>
              </w:rPr>
              <w:t>Preparing Scope for creating new tool which w</w:t>
            </w:r>
            <w:r w:rsidR="00333E87">
              <w:rPr>
                <w:color w:val="auto"/>
                <w:sz w:val="18"/>
                <w:szCs w:val="18"/>
              </w:rPr>
              <w:t xml:space="preserve">as </w:t>
            </w:r>
            <w:r w:rsidRPr="008104D6">
              <w:rPr>
                <w:color w:val="auto"/>
                <w:sz w:val="18"/>
                <w:szCs w:val="18"/>
              </w:rPr>
              <w:t>use</w:t>
            </w:r>
            <w:r w:rsidR="00333E87">
              <w:rPr>
                <w:color w:val="auto"/>
                <w:sz w:val="18"/>
                <w:szCs w:val="18"/>
              </w:rPr>
              <w:t>d</w:t>
            </w:r>
            <w:r w:rsidRPr="008104D6">
              <w:rPr>
                <w:color w:val="auto"/>
                <w:sz w:val="18"/>
                <w:szCs w:val="18"/>
              </w:rPr>
              <w:t xml:space="preserve"> for Vodafone</w:t>
            </w:r>
          </w:p>
          <w:p w14:paraId="71B0F5D0" w14:textId="643C4882" w:rsidR="00333E87" w:rsidRPr="008104D6" w:rsidRDefault="00333E87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Deployment and release management.</w:t>
            </w:r>
          </w:p>
          <w:p w14:paraId="621DA782" w14:textId="4EC97C6E" w:rsidR="0074127E" w:rsidRPr="008104D6" w:rsidRDefault="00756AD6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8104D6">
              <w:rPr>
                <w:color w:val="auto"/>
                <w:sz w:val="18"/>
                <w:szCs w:val="18"/>
              </w:rPr>
              <w:t>Vodafone live</w:t>
            </w:r>
            <w:r w:rsidR="00333E87">
              <w:rPr>
                <w:color w:val="auto"/>
                <w:sz w:val="18"/>
                <w:szCs w:val="18"/>
              </w:rPr>
              <w:t xml:space="preserve"> portal management</w:t>
            </w:r>
            <w:r w:rsidR="0074127E" w:rsidRPr="008104D6">
              <w:rPr>
                <w:color w:val="auto"/>
                <w:sz w:val="18"/>
                <w:szCs w:val="18"/>
              </w:rPr>
              <w:t xml:space="preserve">. </w:t>
            </w:r>
          </w:p>
          <w:p w14:paraId="2AF5193A" w14:textId="3A269FE6" w:rsidR="0074127E" w:rsidRPr="008104D6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8104D6">
              <w:rPr>
                <w:color w:val="auto"/>
                <w:sz w:val="18"/>
                <w:szCs w:val="18"/>
              </w:rPr>
              <w:t xml:space="preserve">Planning and execution of structural changes of site – Preparing of checklists for doing </w:t>
            </w:r>
            <w:r w:rsidR="00756AD6" w:rsidRPr="008104D6">
              <w:rPr>
                <w:color w:val="auto"/>
                <w:sz w:val="18"/>
                <w:szCs w:val="18"/>
              </w:rPr>
              <w:t>an</w:t>
            </w:r>
            <w:r w:rsidRPr="008104D6">
              <w:rPr>
                <w:color w:val="auto"/>
                <w:sz w:val="18"/>
                <w:szCs w:val="18"/>
              </w:rPr>
              <w:t xml:space="preserve"> easy flawless transition</w:t>
            </w:r>
          </w:p>
          <w:p w14:paraId="17D59DE4" w14:textId="305A2D55" w:rsidR="0074127E" w:rsidRPr="008104D6" w:rsidRDefault="005D3495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Requirement gathering and Scope estimation</w:t>
            </w:r>
            <w:r w:rsidR="0074127E" w:rsidRPr="008104D6">
              <w:rPr>
                <w:color w:val="auto"/>
                <w:sz w:val="18"/>
                <w:szCs w:val="18"/>
              </w:rPr>
              <w:t>.</w:t>
            </w:r>
          </w:p>
          <w:p w14:paraId="7916E2CE" w14:textId="77777777" w:rsidR="0074127E" w:rsidRPr="008104D6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8104D6">
              <w:rPr>
                <w:color w:val="auto"/>
                <w:sz w:val="18"/>
                <w:szCs w:val="18"/>
              </w:rPr>
              <w:t>Interacting with the CP’s for solving issues related to XML Processing.</w:t>
            </w:r>
          </w:p>
          <w:p w14:paraId="1FC1A3C7" w14:textId="77777777" w:rsidR="0074127E" w:rsidRPr="008104D6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Payment Gateway integration</w:t>
            </w:r>
            <w:r w:rsidRPr="008104D6">
              <w:rPr>
                <w:color w:val="auto"/>
                <w:sz w:val="18"/>
                <w:szCs w:val="18"/>
              </w:rPr>
              <w:t>.</w:t>
            </w:r>
          </w:p>
          <w:p w14:paraId="62B4C0E3" w14:textId="77777777" w:rsidR="0074127E" w:rsidRPr="008104D6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Project Scoping for new tools development and Managing it.</w:t>
            </w:r>
          </w:p>
          <w:p w14:paraId="4B58BC20" w14:textId="77777777" w:rsidR="0074127E" w:rsidRPr="008104D6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8104D6">
              <w:rPr>
                <w:color w:val="auto"/>
                <w:sz w:val="18"/>
                <w:szCs w:val="18"/>
              </w:rPr>
              <w:t>Handling customer issues and escalations</w:t>
            </w:r>
          </w:p>
          <w:p w14:paraId="2635F48A" w14:textId="77777777" w:rsidR="0074127E" w:rsidRPr="008104D6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8104D6">
              <w:rPr>
                <w:color w:val="auto"/>
                <w:sz w:val="18"/>
                <w:szCs w:val="18"/>
              </w:rPr>
              <w:t>Efforts to reduce product loss on the operations end</w:t>
            </w:r>
          </w:p>
          <w:p w14:paraId="7EF30E99" w14:textId="77777777" w:rsidR="0074127E" w:rsidRPr="008104D6" w:rsidRDefault="0074127E" w:rsidP="00F071C5">
            <w:pPr>
              <w:pStyle w:val="ListBullet"/>
              <w:rPr>
                <w:color w:val="auto"/>
                <w:sz w:val="18"/>
                <w:szCs w:val="18"/>
              </w:rPr>
            </w:pPr>
            <w:r w:rsidRPr="008104D6">
              <w:rPr>
                <w:color w:val="auto"/>
                <w:sz w:val="18"/>
                <w:szCs w:val="18"/>
              </w:rPr>
              <w:t>And all other Assignments entrusted</w:t>
            </w:r>
          </w:p>
          <w:p w14:paraId="5A2DC363" w14:textId="396FC9D1" w:rsidR="0074127E" w:rsidRPr="0074127E" w:rsidRDefault="0074127E" w:rsidP="008515DC">
            <w:pPr>
              <w:pStyle w:val="ListBullet"/>
              <w:numPr>
                <w:ilvl w:val="0"/>
                <w:numId w:val="0"/>
              </w:numPr>
              <w:ind w:left="360"/>
              <w:rPr>
                <w:color w:val="auto"/>
                <w:sz w:val="18"/>
                <w:szCs w:val="18"/>
              </w:rPr>
            </w:pPr>
          </w:p>
        </w:tc>
      </w:tr>
    </w:tbl>
    <w:p w14:paraId="27A16D00" w14:textId="77777777" w:rsidR="0074127E" w:rsidRDefault="0074127E">
      <w:r>
        <w:rPr>
          <w:b/>
          <w:caps/>
        </w:rPr>
        <w:br w:type="page"/>
      </w:r>
    </w:p>
    <w:tbl>
      <w:tblPr>
        <w:tblpPr w:leftFromText="180" w:rightFromText="180" w:horzAnchor="margin" w:tblpY="1125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5A3F14" w14:paraId="05A90CB3" w14:textId="77777777" w:rsidTr="00F071C5">
        <w:tc>
          <w:tcPr>
            <w:tcW w:w="3600" w:type="dxa"/>
          </w:tcPr>
          <w:p w14:paraId="4B3B3B78" w14:textId="7AA85A69" w:rsidR="005A3F14" w:rsidRPr="00125587" w:rsidRDefault="005A3F14" w:rsidP="00125587">
            <w:pPr>
              <w:pStyle w:val="Heading3"/>
            </w:pPr>
          </w:p>
          <w:p w14:paraId="3A654868" w14:textId="77777777" w:rsidR="005A3F14" w:rsidRPr="004D3011" w:rsidRDefault="005A3F14" w:rsidP="00F071C5">
            <w:pPr>
              <w:pStyle w:val="BodyText3"/>
              <w:numPr>
                <w:ilvl w:val="0"/>
                <w:numId w:val="0"/>
              </w:numPr>
              <w:ind w:left="360"/>
            </w:pPr>
          </w:p>
        </w:tc>
        <w:tc>
          <w:tcPr>
            <w:tcW w:w="720" w:type="dxa"/>
          </w:tcPr>
          <w:p w14:paraId="5A978124" w14:textId="77777777" w:rsidR="005A3F14" w:rsidRDefault="005A3F14" w:rsidP="00F071C5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0142273C" w14:textId="27A026C6" w:rsidR="005A3F14" w:rsidRDefault="005A3F14" w:rsidP="00F071C5">
            <w:pPr>
              <w:pStyle w:val="Heading2"/>
            </w:pPr>
            <w:r>
              <w:t xml:space="preserve"> </w:t>
            </w:r>
          </w:p>
          <w:p w14:paraId="27A81B84" w14:textId="44BABB1A" w:rsidR="00125587" w:rsidRDefault="00125587" w:rsidP="00F071C5">
            <w:pPr>
              <w:pStyle w:val="Heading4"/>
            </w:pPr>
            <w:r>
              <w:t xml:space="preserve">Project Title:  </w:t>
            </w:r>
            <w:r w:rsidRPr="0074127E">
              <w:t>MSN India</w:t>
            </w:r>
            <w:r w:rsidR="00141717">
              <w:t xml:space="preserve"> - Bedrock</w:t>
            </w:r>
          </w:p>
          <w:p w14:paraId="61E7E483" w14:textId="271FB7F7" w:rsidR="005A3F14" w:rsidRDefault="005A3F14" w:rsidP="00F071C5">
            <w:pPr>
              <w:pStyle w:val="Heading4"/>
            </w:pPr>
            <w:r>
              <w:t xml:space="preserve">Role: </w:t>
            </w:r>
            <w:r w:rsidR="001D7238" w:rsidRPr="001D7238">
              <w:rPr>
                <w:b w:val="0"/>
                <w:bCs/>
              </w:rPr>
              <w:t>Portal Lead</w:t>
            </w:r>
          </w:p>
          <w:p w14:paraId="18366CE1" w14:textId="77777777" w:rsidR="005A3F14" w:rsidRDefault="005A3F14" w:rsidP="00F071C5">
            <w:pPr>
              <w:pStyle w:val="Heading4"/>
              <w:rPr>
                <w:bCs/>
              </w:rPr>
            </w:pPr>
            <w:r>
              <w:t>Vishwak Solutions Inc,</w:t>
            </w:r>
          </w:p>
          <w:p w14:paraId="7AFBB945" w14:textId="620E2733" w:rsidR="005A3F14" w:rsidRPr="00036450" w:rsidRDefault="005A3F14" w:rsidP="00F071C5">
            <w:pPr>
              <w:pStyle w:val="Date"/>
            </w:pPr>
            <w:r>
              <w:t>20</w:t>
            </w:r>
            <w:r w:rsidR="00125587">
              <w:t>0</w:t>
            </w:r>
            <w:r w:rsidR="001D7238">
              <w:t>3</w:t>
            </w:r>
            <w:r w:rsidRPr="00036450">
              <w:t>–</w:t>
            </w:r>
            <w:r w:rsidR="00125587">
              <w:t>20</w:t>
            </w:r>
            <w:r w:rsidR="001D7238">
              <w:t>05</w:t>
            </w:r>
            <w:r>
              <w:t xml:space="preserve"> </w:t>
            </w:r>
          </w:p>
          <w:p w14:paraId="723C15E8" w14:textId="2085A9C6" w:rsidR="001D7238" w:rsidRPr="001D7238" w:rsidRDefault="001D7238" w:rsidP="001D7238">
            <w:pPr>
              <w:pStyle w:val="ListBullet"/>
              <w:rPr>
                <w:color w:val="auto"/>
                <w:sz w:val="18"/>
                <w:szCs w:val="18"/>
              </w:rPr>
            </w:pPr>
            <w:r w:rsidRPr="001D7238">
              <w:rPr>
                <w:color w:val="auto"/>
                <w:sz w:val="18"/>
                <w:szCs w:val="18"/>
              </w:rPr>
              <w:t>Worked on many assignments relating to improving the quality of S</w:t>
            </w:r>
            <w:r w:rsidR="008515DC">
              <w:rPr>
                <w:color w:val="auto"/>
                <w:sz w:val="18"/>
                <w:szCs w:val="18"/>
              </w:rPr>
              <w:t>ite</w:t>
            </w:r>
            <w:r>
              <w:rPr>
                <w:color w:val="auto"/>
                <w:sz w:val="18"/>
                <w:szCs w:val="18"/>
              </w:rPr>
              <w:t>.</w:t>
            </w:r>
          </w:p>
          <w:p w14:paraId="06214AD0" w14:textId="6B1E078C" w:rsidR="001D7238" w:rsidRPr="001D7238" w:rsidRDefault="001D7238" w:rsidP="001D7238">
            <w:pPr>
              <w:pStyle w:val="ListBullet"/>
              <w:rPr>
                <w:color w:val="auto"/>
                <w:sz w:val="18"/>
                <w:szCs w:val="18"/>
              </w:rPr>
            </w:pPr>
            <w:r w:rsidRPr="001D7238">
              <w:rPr>
                <w:color w:val="auto"/>
                <w:sz w:val="18"/>
                <w:szCs w:val="18"/>
              </w:rPr>
              <w:t xml:space="preserve">Qualitative analysis of Search using new search engine </w:t>
            </w:r>
            <w:r w:rsidR="00141717">
              <w:rPr>
                <w:color w:val="auto"/>
                <w:sz w:val="18"/>
                <w:szCs w:val="18"/>
              </w:rPr>
              <w:t>I</w:t>
            </w:r>
            <w:r w:rsidRPr="001D7238">
              <w:rPr>
                <w:color w:val="auto"/>
                <w:sz w:val="18"/>
                <w:szCs w:val="18"/>
              </w:rPr>
              <w:t>nktomi</w:t>
            </w:r>
          </w:p>
          <w:p w14:paraId="5977F8BA" w14:textId="116AD318" w:rsidR="001D7238" w:rsidRPr="001D7238" w:rsidRDefault="008515DC" w:rsidP="001D7238">
            <w:pPr>
              <w:pStyle w:val="ListBulle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SDLC release </w:t>
            </w:r>
            <w:proofErr w:type="spellStart"/>
            <w:r>
              <w:rPr>
                <w:color w:val="auto"/>
                <w:sz w:val="18"/>
                <w:szCs w:val="18"/>
              </w:rPr>
              <w:t>processScoping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, estimation and release management for newly </w:t>
            </w:r>
            <w:r w:rsidR="001D7238" w:rsidRPr="001D7238">
              <w:rPr>
                <w:color w:val="auto"/>
                <w:sz w:val="18"/>
                <w:szCs w:val="18"/>
              </w:rPr>
              <w:t>Working newly created MSN India specials.</w:t>
            </w:r>
          </w:p>
          <w:p w14:paraId="25FF7B7D" w14:textId="6A8DDDC5" w:rsidR="005A3F14" w:rsidRPr="00533BE1" w:rsidRDefault="001D7238" w:rsidP="001D7238">
            <w:pPr>
              <w:pStyle w:val="ListBullet"/>
              <w:rPr>
                <w:color w:val="auto"/>
                <w:sz w:val="18"/>
                <w:szCs w:val="18"/>
              </w:rPr>
            </w:pPr>
            <w:r w:rsidRPr="001D7238">
              <w:rPr>
                <w:color w:val="auto"/>
                <w:sz w:val="18"/>
                <w:szCs w:val="18"/>
              </w:rPr>
              <w:t>Configuring of the prioritized search result for the MSN India Created Specials.</w:t>
            </w:r>
          </w:p>
          <w:p w14:paraId="537F7478" w14:textId="137721F9" w:rsidR="005A3F14" w:rsidRDefault="005A3F14" w:rsidP="00F071C5">
            <w:pPr>
              <w:pStyle w:val="ListBullet"/>
              <w:numPr>
                <w:ilvl w:val="0"/>
                <w:numId w:val="0"/>
              </w:numPr>
              <w:ind w:left="360"/>
              <w:jc w:val="both"/>
              <w:rPr>
                <w:color w:val="auto"/>
                <w:sz w:val="18"/>
                <w:szCs w:val="18"/>
              </w:rPr>
            </w:pPr>
          </w:p>
          <w:p w14:paraId="5BA40B6A" w14:textId="77777777" w:rsidR="005A3F14" w:rsidRPr="00CC348E" w:rsidRDefault="005A3F14" w:rsidP="00F071C5">
            <w:pPr>
              <w:pStyle w:val="ListBullet"/>
              <w:numPr>
                <w:ilvl w:val="0"/>
                <w:numId w:val="0"/>
              </w:numPr>
              <w:ind w:left="360"/>
              <w:jc w:val="both"/>
              <w:rPr>
                <w:color w:val="auto"/>
                <w:sz w:val="18"/>
                <w:szCs w:val="18"/>
              </w:rPr>
            </w:pPr>
          </w:p>
          <w:p w14:paraId="3F56C9F5" w14:textId="7D71BBF0" w:rsidR="005A3F14" w:rsidRPr="00AF3F33" w:rsidRDefault="00825AFA" w:rsidP="00F071C5">
            <w:pPr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  <w:r w:rsidR="00AF3F33" w:rsidRPr="00AF3F33">
              <w:rPr>
                <w:b/>
                <w:bCs/>
              </w:rPr>
              <w:t>:</w:t>
            </w:r>
            <w:r w:rsidR="00AF3F33">
              <w:rPr>
                <w:b/>
                <w:bCs/>
              </w:rPr>
              <w:t xml:space="preserve"> </w:t>
            </w:r>
            <w:r w:rsidR="00141717" w:rsidRPr="00141717">
              <w:rPr>
                <w:b/>
                <w:bCs/>
              </w:rPr>
              <w:t>Badrachalam Paper Boards</w:t>
            </w:r>
            <w:r w:rsidR="00AF3F33" w:rsidRPr="00AF3F33">
              <w:rPr>
                <w:b/>
                <w:bCs/>
              </w:rPr>
              <w:t xml:space="preserve">  </w:t>
            </w:r>
          </w:p>
          <w:p w14:paraId="7F8E9DC8" w14:textId="36FF7D41" w:rsidR="005A3F14" w:rsidRDefault="005A3F14" w:rsidP="00F071C5">
            <w:pPr>
              <w:pStyle w:val="Heading4"/>
            </w:pPr>
            <w:r>
              <w:t xml:space="preserve">Role: </w:t>
            </w:r>
            <w:r w:rsidR="00141717" w:rsidRPr="00141717">
              <w:rPr>
                <w:b w:val="0"/>
                <w:bCs/>
              </w:rPr>
              <w:t>EDP in charge</w:t>
            </w:r>
          </w:p>
          <w:p w14:paraId="6EB883E0" w14:textId="40AE5CF9" w:rsidR="005A3F14" w:rsidRPr="00036450" w:rsidRDefault="005A3F14" w:rsidP="00F071C5">
            <w:pPr>
              <w:pStyle w:val="Date"/>
            </w:pPr>
            <w:r>
              <w:t>20</w:t>
            </w:r>
            <w:r w:rsidR="00AF3F33">
              <w:t>0</w:t>
            </w:r>
            <w:r w:rsidR="00825AFA">
              <w:t>0</w:t>
            </w:r>
            <w:r w:rsidRPr="00036450">
              <w:t>–</w:t>
            </w:r>
            <w:r>
              <w:t>20</w:t>
            </w:r>
            <w:r w:rsidR="00AF3F33">
              <w:t>0</w:t>
            </w:r>
            <w:r w:rsidR="00825AFA">
              <w:t>3</w:t>
            </w:r>
            <w:r>
              <w:t xml:space="preserve"> </w:t>
            </w:r>
          </w:p>
          <w:p w14:paraId="2FD6C3AB" w14:textId="204F6D41" w:rsidR="00141717" w:rsidRPr="00141717" w:rsidRDefault="00141717" w:rsidP="00141717">
            <w:pPr>
              <w:pStyle w:val="ListBulle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Us</w:t>
            </w:r>
            <w:r w:rsidRPr="00141717">
              <w:rPr>
                <w:color w:val="auto"/>
                <w:sz w:val="18"/>
                <w:szCs w:val="18"/>
              </w:rPr>
              <w:t>ing Wide Area Network Technology</w:t>
            </w:r>
            <w:r>
              <w:rPr>
                <w:color w:val="auto"/>
                <w:sz w:val="18"/>
                <w:szCs w:val="18"/>
              </w:rPr>
              <w:t xml:space="preserve"> to connect between different warehouse.</w:t>
            </w:r>
          </w:p>
          <w:p w14:paraId="5D1D53CE" w14:textId="770251A2" w:rsidR="00141717" w:rsidRDefault="00141717" w:rsidP="00141717">
            <w:pPr>
              <w:pStyle w:val="ListBullet"/>
              <w:rPr>
                <w:color w:val="auto"/>
                <w:sz w:val="18"/>
                <w:szCs w:val="18"/>
              </w:rPr>
            </w:pPr>
            <w:r w:rsidRPr="00141717">
              <w:rPr>
                <w:color w:val="auto"/>
                <w:sz w:val="18"/>
                <w:szCs w:val="18"/>
              </w:rPr>
              <w:t xml:space="preserve">Daily Report Generation of the orders that have been processed at different </w:t>
            </w:r>
            <w:r>
              <w:rPr>
                <w:color w:val="auto"/>
                <w:sz w:val="18"/>
                <w:szCs w:val="18"/>
              </w:rPr>
              <w:t>warehouse</w:t>
            </w:r>
            <w:r w:rsidRPr="00141717">
              <w:rPr>
                <w:color w:val="auto"/>
                <w:sz w:val="18"/>
                <w:szCs w:val="18"/>
              </w:rPr>
              <w:t xml:space="preserve"> and maintaining </w:t>
            </w:r>
            <w:r>
              <w:rPr>
                <w:color w:val="auto"/>
                <w:sz w:val="18"/>
                <w:szCs w:val="18"/>
              </w:rPr>
              <w:t xml:space="preserve">/ preparing </w:t>
            </w:r>
            <w:r w:rsidR="00974354">
              <w:rPr>
                <w:color w:val="auto"/>
                <w:sz w:val="18"/>
                <w:szCs w:val="18"/>
              </w:rPr>
              <w:t>Cristal report.</w:t>
            </w:r>
          </w:p>
          <w:p w14:paraId="2F02A1EC" w14:textId="130AAE22" w:rsidR="00974354" w:rsidRDefault="00974354" w:rsidP="0097435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color w:val="auto"/>
                <w:sz w:val="18"/>
                <w:szCs w:val="18"/>
              </w:rPr>
            </w:pPr>
          </w:p>
          <w:p w14:paraId="1BC70833" w14:textId="3D9248B2" w:rsidR="00974354" w:rsidRDefault="00974354" w:rsidP="0097435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color w:val="auto"/>
                <w:sz w:val="18"/>
                <w:szCs w:val="18"/>
              </w:rPr>
            </w:pPr>
          </w:p>
          <w:p w14:paraId="649085F9" w14:textId="6298BBE9" w:rsidR="00974354" w:rsidRPr="00AF3F33" w:rsidRDefault="00825AFA" w:rsidP="00C85AE5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  <w:r w:rsidR="00974354" w:rsidRPr="00AF3F33">
              <w:rPr>
                <w:b/>
                <w:bCs/>
              </w:rPr>
              <w:t>:</w:t>
            </w:r>
            <w:r w:rsidR="00974354">
              <w:rPr>
                <w:b/>
                <w:bCs/>
              </w:rPr>
              <w:t xml:space="preserve"> </w:t>
            </w:r>
            <w:r w:rsidR="00974354" w:rsidRPr="00974354">
              <w:rPr>
                <w:b/>
                <w:bCs/>
              </w:rPr>
              <w:t>S &amp; S Power Switch gears</w:t>
            </w:r>
            <w:r w:rsidR="00974354" w:rsidRPr="00AF3F33">
              <w:rPr>
                <w:b/>
                <w:bCs/>
              </w:rPr>
              <w:t xml:space="preserve">  </w:t>
            </w:r>
          </w:p>
          <w:p w14:paraId="17709B25" w14:textId="057DDDB4" w:rsidR="00974354" w:rsidRDefault="00974354" w:rsidP="00974354">
            <w:pPr>
              <w:pStyle w:val="Heading4"/>
            </w:pPr>
            <w:r>
              <w:t xml:space="preserve">Role: </w:t>
            </w:r>
            <w:r w:rsidRPr="00974354">
              <w:rPr>
                <w:b w:val="0"/>
                <w:bCs/>
              </w:rPr>
              <w:t xml:space="preserve">EDP </w:t>
            </w:r>
            <w:r w:rsidR="00756AD6" w:rsidRPr="00974354">
              <w:rPr>
                <w:b w:val="0"/>
                <w:bCs/>
              </w:rPr>
              <w:t>in charge</w:t>
            </w:r>
            <w:r w:rsidRPr="00974354">
              <w:rPr>
                <w:b w:val="0"/>
                <w:bCs/>
              </w:rPr>
              <w:t xml:space="preserve"> in the Breakers Department</w:t>
            </w:r>
          </w:p>
          <w:p w14:paraId="54C64314" w14:textId="5FD909E8" w:rsidR="00974354" w:rsidRPr="00036450" w:rsidRDefault="00825AFA" w:rsidP="00974354">
            <w:pPr>
              <w:pStyle w:val="Date"/>
            </w:pPr>
            <w:r>
              <w:t>1998</w:t>
            </w:r>
            <w:r w:rsidR="00974354" w:rsidRPr="00036450">
              <w:t>–</w:t>
            </w:r>
            <w:r w:rsidR="00974354">
              <w:t>200</w:t>
            </w:r>
            <w:r>
              <w:t>0</w:t>
            </w:r>
            <w:r w:rsidR="00974354">
              <w:t xml:space="preserve"> </w:t>
            </w:r>
          </w:p>
          <w:p w14:paraId="3794A28F" w14:textId="511DA10A" w:rsidR="00825AFA" w:rsidRDefault="00825AFA" w:rsidP="00825AFA">
            <w:pPr>
              <w:pStyle w:val="ListBulle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Reports Management</w:t>
            </w:r>
          </w:p>
          <w:p w14:paraId="78B7D62B" w14:textId="703E929B" w:rsidR="00825AFA" w:rsidRDefault="00825AFA" w:rsidP="00825AFA">
            <w:pPr>
              <w:pStyle w:val="ListBulle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Tweaking on the reporting structure.</w:t>
            </w:r>
          </w:p>
          <w:p w14:paraId="32835E6F" w14:textId="0F43D024" w:rsidR="00825AFA" w:rsidRPr="00825AFA" w:rsidRDefault="00825AFA" w:rsidP="00825AFA">
            <w:pPr>
              <w:pStyle w:val="ListBullet"/>
              <w:rPr>
                <w:color w:val="auto"/>
                <w:sz w:val="18"/>
                <w:szCs w:val="18"/>
              </w:rPr>
            </w:pPr>
            <w:r w:rsidRPr="00825AFA">
              <w:rPr>
                <w:color w:val="auto"/>
                <w:sz w:val="18"/>
                <w:szCs w:val="18"/>
              </w:rPr>
              <w:t xml:space="preserve">Inventory control and management </w:t>
            </w:r>
          </w:p>
          <w:p w14:paraId="74CA9593" w14:textId="77777777" w:rsidR="00825AFA" w:rsidRPr="00825AFA" w:rsidRDefault="00825AFA" w:rsidP="00825AFA">
            <w:pPr>
              <w:pStyle w:val="ListBullet"/>
              <w:rPr>
                <w:color w:val="auto"/>
                <w:sz w:val="18"/>
                <w:szCs w:val="18"/>
              </w:rPr>
            </w:pPr>
            <w:r w:rsidRPr="00825AFA">
              <w:rPr>
                <w:color w:val="auto"/>
                <w:sz w:val="18"/>
                <w:szCs w:val="18"/>
              </w:rPr>
              <w:t xml:space="preserve">Managing and processing of Electronic data  </w:t>
            </w:r>
          </w:p>
          <w:p w14:paraId="354A1792" w14:textId="1AD90CA9" w:rsidR="00974354" w:rsidRDefault="00825AFA" w:rsidP="00825AFA">
            <w:pPr>
              <w:pStyle w:val="ListBullet"/>
              <w:rPr>
                <w:color w:val="auto"/>
                <w:sz w:val="18"/>
                <w:szCs w:val="18"/>
              </w:rPr>
            </w:pPr>
            <w:r w:rsidRPr="00825AFA">
              <w:rPr>
                <w:color w:val="auto"/>
                <w:sz w:val="18"/>
                <w:szCs w:val="18"/>
              </w:rPr>
              <w:t>Inward and outward bills management</w:t>
            </w:r>
          </w:p>
          <w:p w14:paraId="2FFBA909" w14:textId="77777777" w:rsidR="00974354" w:rsidRDefault="00974354" w:rsidP="0097435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color w:val="auto"/>
                <w:sz w:val="18"/>
                <w:szCs w:val="18"/>
              </w:rPr>
            </w:pPr>
          </w:p>
          <w:p w14:paraId="6B713296" w14:textId="70AEA524" w:rsidR="005A3F14" w:rsidRDefault="005A3F14" w:rsidP="00974354">
            <w:pPr>
              <w:pStyle w:val="ListBullet"/>
              <w:numPr>
                <w:ilvl w:val="0"/>
                <w:numId w:val="0"/>
              </w:numPr>
              <w:ind w:left="360"/>
              <w:rPr>
                <w:color w:val="auto"/>
                <w:sz w:val="18"/>
                <w:szCs w:val="18"/>
              </w:rPr>
            </w:pPr>
          </w:p>
          <w:p w14:paraId="3A310567" w14:textId="1D3DEB1B" w:rsidR="00974354" w:rsidRPr="0074127E" w:rsidRDefault="00974354" w:rsidP="00974354">
            <w:pPr>
              <w:pStyle w:val="ListBullet"/>
              <w:numPr>
                <w:ilvl w:val="0"/>
                <w:numId w:val="0"/>
              </w:numPr>
              <w:ind w:left="360"/>
              <w:rPr>
                <w:color w:val="auto"/>
                <w:sz w:val="18"/>
                <w:szCs w:val="18"/>
              </w:rPr>
            </w:pPr>
          </w:p>
        </w:tc>
      </w:tr>
    </w:tbl>
    <w:p w14:paraId="74F14296" w14:textId="18F57D91" w:rsidR="0043117B" w:rsidRDefault="00F02D35" w:rsidP="000C45FF">
      <w:pPr>
        <w:tabs>
          <w:tab w:val="left" w:pos="990"/>
        </w:tabs>
      </w:pPr>
    </w:p>
    <w:p w14:paraId="1CDED7E7" w14:textId="5CE21280" w:rsidR="0074127E" w:rsidRDefault="0074127E" w:rsidP="000C45FF">
      <w:pPr>
        <w:tabs>
          <w:tab w:val="left" w:pos="990"/>
        </w:tabs>
      </w:pPr>
    </w:p>
    <w:p w14:paraId="67EC98A2" w14:textId="77777777" w:rsidR="0074127E" w:rsidRDefault="0074127E" w:rsidP="000C45FF">
      <w:pPr>
        <w:tabs>
          <w:tab w:val="left" w:pos="990"/>
        </w:tabs>
      </w:pPr>
    </w:p>
    <w:sectPr w:rsidR="0074127E" w:rsidSect="000C45FF">
      <w:head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F079D" w14:textId="77777777" w:rsidR="00F02D35" w:rsidRDefault="00F02D35" w:rsidP="000C45FF">
      <w:r>
        <w:separator/>
      </w:r>
    </w:p>
  </w:endnote>
  <w:endnote w:type="continuationSeparator" w:id="0">
    <w:p w14:paraId="21B84DD5" w14:textId="77777777" w:rsidR="00F02D35" w:rsidRDefault="00F02D35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AE65E" w14:textId="77777777" w:rsidR="00F02D35" w:rsidRDefault="00F02D35" w:rsidP="000C45FF">
      <w:r>
        <w:separator/>
      </w:r>
    </w:p>
  </w:footnote>
  <w:footnote w:type="continuationSeparator" w:id="0">
    <w:p w14:paraId="60111545" w14:textId="77777777" w:rsidR="00F02D35" w:rsidRDefault="00F02D35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B9318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0E39A3" wp14:editId="52C5DC9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1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94B6D2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94B6D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94B6D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4C94072B"/>
    <w:multiLevelType w:val="hybridMultilevel"/>
    <w:tmpl w:val="4D1ECDAC"/>
    <w:lvl w:ilvl="0" w:tplc="FFFFFFFF">
      <w:start w:val="1"/>
      <w:numFmt w:val="bullet"/>
      <w:pStyle w:val="BodyText3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2E"/>
    <w:rsid w:val="000041C4"/>
    <w:rsid w:val="00036450"/>
    <w:rsid w:val="000805F7"/>
    <w:rsid w:val="00094499"/>
    <w:rsid w:val="00096D1F"/>
    <w:rsid w:val="000C45FF"/>
    <w:rsid w:val="000E3FD1"/>
    <w:rsid w:val="000F0290"/>
    <w:rsid w:val="00112054"/>
    <w:rsid w:val="00125587"/>
    <w:rsid w:val="00141717"/>
    <w:rsid w:val="001475D6"/>
    <w:rsid w:val="001525E1"/>
    <w:rsid w:val="001713B0"/>
    <w:rsid w:val="00180329"/>
    <w:rsid w:val="0019001F"/>
    <w:rsid w:val="001A74A5"/>
    <w:rsid w:val="001B0A5F"/>
    <w:rsid w:val="001B2ABD"/>
    <w:rsid w:val="001D7238"/>
    <w:rsid w:val="001D766F"/>
    <w:rsid w:val="001E0391"/>
    <w:rsid w:val="001E1759"/>
    <w:rsid w:val="001F1ECC"/>
    <w:rsid w:val="00224661"/>
    <w:rsid w:val="002400EB"/>
    <w:rsid w:val="002502C4"/>
    <w:rsid w:val="00256CF7"/>
    <w:rsid w:val="00281FD5"/>
    <w:rsid w:val="0030481B"/>
    <w:rsid w:val="003156FC"/>
    <w:rsid w:val="003254B5"/>
    <w:rsid w:val="00333E87"/>
    <w:rsid w:val="0035171F"/>
    <w:rsid w:val="0037121F"/>
    <w:rsid w:val="00385167"/>
    <w:rsid w:val="003A6B7D"/>
    <w:rsid w:val="003B06CA"/>
    <w:rsid w:val="003B5807"/>
    <w:rsid w:val="003E5781"/>
    <w:rsid w:val="004071FC"/>
    <w:rsid w:val="004151FD"/>
    <w:rsid w:val="00445947"/>
    <w:rsid w:val="004813B3"/>
    <w:rsid w:val="00496591"/>
    <w:rsid w:val="004C63E4"/>
    <w:rsid w:val="004D3011"/>
    <w:rsid w:val="004D4BF5"/>
    <w:rsid w:val="005262AC"/>
    <w:rsid w:val="00533BE1"/>
    <w:rsid w:val="005A3F14"/>
    <w:rsid w:val="005D3495"/>
    <w:rsid w:val="005D41B8"/>
    <w:rsid w:val="005E17E3"/>
    <w:rsid w:val="005E39D5"/>
    <w:rsid w:val="00600670"/>
    <w:rsid w:val="00607DB0"/>
    <w:rsid w:val="00616E38"/>
    <w:rsid w:val="0062123A"/>
    <w:rsid w:val="00646E75"/>
    <w:rsid w:val="006771D0"/>
    <w:rsid w:val="006C1D9D"/>
    <w:rsid w:val="0071395F"/>
    <w:rsid w:val="00715FCB"/>
    <w:rsid w:val="0072017C"/>
    <w:rsid w:val="0074127E"/>
    <w:rsid w:val="00743101"/>
    <w:rsid w:val="00750385"/>
    <w:rsid w:val="00756AD6"/>
    <w:rsid w:val="007664C0"/>
    <w:rsid w:val="00773C96"/>
    <w:rsid w:val="007775E1"/>
    <w:rsid w:val="007867A0"/>
    <w:rsid w:val="007927F5"/>
    <w:rsid w:val="00802CA0"/>
    <w:rsid w:val="008104D6"/>
    <w:rsid w:val="00825AFA"/>
    <w:rsid w:val="008515DC"/>
    <w:rsid w:val="008A191D"/>
    <w:rsid w:val="009260CD"/>
    <w:rsid w:val="0094445F"/>
    <w:rsid w:val="00952C25"/>
    <w:rsid w:val="00974354"/>
    <w:rsid w:val="009A5352"/>
    <w:rsid w:val="009B539F"/>
    <w:rsid w:val="009D7801"/>
    <w:rsid w:val="009F40AD"/>
    <w:rsid w:val="00A2118D"/>
    <w:rsid w:val="00A310BC"/>
    <w:rsid w:val="00A40869"/>
    <w:rsid w:val="00A875FE"/>
    <w:rsid w:val="00AD76E2"/>
    <w:rsid w:val="00AF3F33"/>
    <w:rsid w:val="00B20152"/>
    <w:rsid w:val="00B359E4"/>
    <w:rsid w:val="00B401C7"/>
    <w:rsid w:val="00B57D98"/>
    <w:rsid w:val="00B70850"/>
    <w:rsid w:val="00B77359"/>
    <w:rsid w:val="00B86A34"/>
    <w:rsid w:val="00BA0E32"/>
    <w:rsid w:val="00C039FE"/>
    <w:rsid w:val="00C066B6"/>
    <w:rsid w:val="00C15DA6"/>
    <w:rsid w:val="00C37BA1"/>
    <w:rsid w:val="00C4674C"/>
    <w:rsid w:val="00C506CF"/>
    <w:rsid w:val="00C547D5"/>
    <w:rsid w:val="00C72662"/>
    <w:rsid w:val="00C72BED"/>
    <w:rsid w:val="00C80811"/>
    <w:rsid w:val="00C85AE5"/>
    <w:rsid w:val="00C9578B"/>
    <w:rsid w:val="00CB0055"/>
    <w:rsid w:val="00CC348E"/>
    <w:rsid w:val="00CE1984"/>
    <w:rsid w:val="00D2522B"/>
    <w:rsid w:val="00D422DE"/>
    <w:rsid w:val="00D5459D"/>
    <w:rsid w:val="00D81D99"/>
    <w:rsid w:val="00D8212D"/>
    <w:rsid w:val="00D82D97"/>
    <w:rsid w:val="00DA1F4D"/>
    <w:rsid w:val="00DD172A"/>
    <w:rsid w:val="00E0111D"/>
    <w:rsid w:val="00E25A26"/>
    <w:rsid w:val="00E4381A"/>
    <w:rsid w:val="00E55D74"/>
    <w:rsid w:val="00E60776"/>
    <w:rsid w:val="00E9362E"/>
    <w:rsid w:val="00F02D35"/>
    <w:rsid w:val="00F055E5"/>
    <w:rsid w:val="00F05EDE"/>
    <w:rsid w:val="00F364A3"/>
    <w:rsid w:val="00F540E7"/>
    <w:rsid w:val="00F60274"/>
    <w:rsid w:val="00F77FB9"/>
    <w:rsid w:val="00FB068F"/>
    <w:rsid w:val="00FD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A0FC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ListBullet">
    <w:name w:val="List Bullet"/>
    <w:basedOn w:val="Normal"/>
    <w:uiPriority w:val="11"/>
    <w:qFormat/>
    <w:rsid w:val="006C1D9D"/>
    <w:pPr>
      <w:numPr>
        <w:numId w:val="1"/>
      </w:numPr>
    </w:pPr>
    <w:rPr>
      <w:rFonts w:eastAsiaTheme="minorHAnsi"/>
      <w:color w:val="595959" w:themeColor="text1" w:themeTint="A6"/>
      <w:sz w:val="22"/>
      <w:lang w:eastAsia="en-US"/>
    </w:rPr>
  </w:style>
  <w:style w:type="paragraph" w:styleId="NoSpacing">
    <w:name w:val="No Spacing"/>
    <w:link w:val="NoSpacingChar"/>
    <w:uiPriority w:val="1"/>
    <w:qFormat/>
    <w:rsid w:val="000041C4"/>
    <w:rPr>
      <w:sz w:val="18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E9362E"/>
    <w:pPr>
      <w:numPr>
        <w:numId w:val="2"/>
      </w:num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E9362E"/>
    <w:rPr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71395F"/>
    <w:rPr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hanthitv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alaimalar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m.eenaduindia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ailythanthi.com" TargetMode="External"/><Relationship Id="rId5" Type="http://schemas.openxmlformats.org/officeDocument/2006/relationships/styles" Target="styles.xml"/><Relationship Id="rId15" Type="http://schemas.openxmlformats.org/officeDocument/2006/relationships/hyperlink" Target="http://eenaduindia.com" TargetMode="External"/><Relationship Id="rId10" Type="http://schemas.openxmlformats.org/officeDocument/2006/relationships/image" Target="media/image1.jp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tnext.i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lip\AppData\Roaming\Microsoft\Templates\Hospitality%20management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AC062378FF4D4DB39851E4E7C73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DB148-55E1-4B0E-83D7-E8684D37ABE5}"/>
      </w:docPartPr>
      <w:docPartBody>
        <w:p w:rsidR="001031D4" w:rsidRDefault="0033390E" w:rsidP="0033390E">
          <w:pPr>
            <w:pStyle w:val="24AC062378FF4D4DB39851E4E7C73087"/>
          </w:pPr>
          <w:r w:rsidRPr="00CB0055">
            <w:t>Contact</w:t>
          </w:r>
        </w:p>
      </w:docPartBody>
    </w:docPart>
    <w:docPart>
      <w:docPartPr>
        <w:name w:val="F574AAE265D04796BDA74CBA7030D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3AF2D-28B6-4754-9C6C-C8C41BF0CFD7}"/>
      </w:docPartPr>
      <w:docPartBody>
        <w:p w:rsidR="001031D4" w:rsidRDefault="0033390E" w:rsidP="0033390E">
          <w:pPr>
            <w:pStyle w:val="F574AAE265D04796BDA74CBA7030D690"/>
          </w:pPr>
          <w:r w:rsidRPr="004D3011">
            <w:t>PHONE:</w:t>
          </w:r>
        </w:p>
      </w:docPartBody>
    </w:docPart>
    <w:docPart>
      <w:docPartPr>
        <w:name w:val="58AAF95F427141038EBED8BFDBE92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FAC8D-C732-4473-AF22-2770033F81FD}"/>
      </w:docPartPr>
      <w:docPartBody>
        <w:p w:rsidR="001031D4" w:rsidRDefault="0033390E" w:rsidP="0033390E">
          <w:pPr>
            <w:pStyle w:val="58AAF95F427141038EBED8BFDBE92920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0E"/>
    <w:rsid w:val="001031D4"/>
    <w:rsid w:val="0033390E"/>
    <w:rsid w:val="008E1CC8"/>
    <w:rsid w:val="00E11E99"/>
    <w:rsid w:val="00E85181"/>
    <w:rsid w:val="00EE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AC062378FF4D4DB39851E4E7C73087">
    <w:name w:val="24AC062378FF4D4DB39851E4E7C73087"/>
    <w:rsid w:val="0033390E"/>
    <w:rPr>
      <w:rFonts w:cs="Latha"/>
    </w:rPr>
  </w:style>
  <w:style w:type="paragraph" w:customStyle="1" w:styleId="F574AAE265D04796BDA74CBA7030D690">
    <w:name w:val="F574AAE265D04796BDA74CBA7030D690"/>
    <w:rsid w:val="0033390E"/>
    <w:rPr>
      <w:rFonts w:cs="Latha"/>
    </w:rPr>
  </w:style>
  <w:style w:type="paragraph" w:customStyle="1" w:styleId="58AAF95F427141038EBED8BFDBE92920">
    <w:name w:val="58AAF95F427141038EBED8BFDBE92920"/>
    <w:rsid w:val="0033390E"/>
    <w:rPr>
      <w:rFonts w:cs="Lath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7e3f163ba23981de9af4e94a4fc3c170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77303e74caa42b09a8f0afd28694942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EF3759-52C9-494D-810E-B2DD79D25A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A970D-2C6E-4A2B-99A4-9AD6320AEE66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4308CA73-F9EA-41E6-BB4B-20FAACCD4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Hospitality management resume.dotx</Template>
  <TotalTime>0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2021-12-18T11:27:00Z</dcterms:created>
  <dcterms:modified xsi:type="dcterms:W3CDTF">2021-12-18T11:27:00Z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