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CF1A49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:rsidR="00692703" w:rsidRPr="00966999" w:rsidRDefault="00966999" w:rsidP="00913946">
            <w:pPr>
              <w:pStyle w:val="Title"/>
              <w:rPr>
                <w:sz w:val="44"/>
                <w:szCs w:val="44"/>
              </w:rPr>
            </w:pPr>
            <w:r w:rsidRPr="00966999">
              <w:rPr>
                <w:sz w:val="44"/>
                <w:szCs w:val="44"/>
              </w:rPr>
              <w:t>Mary Sumithra CG</w:t>
            </w:r>
            <w:r w:rsidR="00692703" w:rsidRPr="00966999">
              <w:rPr>
                <w:sz w:val="44"/>
                <w:szCs w:val="44"/>
              </w:rPr>
              <w:t xml:space="preserve"> </w:t>
            </w:r>
          </w:p>
          <w:p w:rsidR="00966999" w:rsidRPr="00F01342" w:rsidRDefault="00F01342" w:rsidP="00F01342">
            <w:pPr>
              <w:pStyle w:val="ContactInfo"/>
              <w:contextualSpacing w:val="0"/>
              <w:jc w:val="left"/>
              <w:rPr>
                <w:rFonts w:cs="Calibri"/>
                <w:bCs/>
                <w:color w:val="000000" w:themeColor="text1"/>
                <w:sz w:val="24"/>
                <w:szCs w:val="24"/>
                <w:lang w:val="en-IN"/>
              </w:rPr>
            </w:pPr>
            <w:r w:rsidRPr="00F01342">
              <w:rPr>
                <w:color w:val="000000" w:themeColor="text1"/>
              </w:rPr>
              <w:t xml:space="preserve">                                                           </w:t>
            </w:r>
            <w:r w:rsidR="00966999" w:rsidRPr="00F01342">
              <w:rPr>
                <w:color w:val="000000" w:themeColor="text1"/>
              </w:rPr>
              <w:t>PH</w:t>
            </w:r>
            <w:r w:rsidR="00692703" w:rsidRPr="00F01342"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alias w:val="Divider dot:"/>
                <w:tag w:val="Divider dot:"/>
                <w:id w:val="-1459182552"/>
                <w:placeholder>
                  <w:docPart w:val="623AE4497E744A39BE8EC432D3E51845"/>
                </w:placeholder>
                <w:temporary/>
                <w:showingPlcHdr/>
                <w15:appearance w15:val="hidden"/>
              </w:sdtPr>
              <w:sdtEndPr/>
              <w:sdtContent>
                <w:r w:rsidR="00692703" w:rsidRPr="00F01342">
                  <w:rPr>
                    <w:color w:val="000000" w:themeColor="text1"/>
                  </w:rPr>
                  <w:t>·</w:t>
                </w:r>
              </w:sdtContent>
            </w:sdt>
            <w:r w:rsidR="00692703" w:rsidRPr="00F01342">
              <w:rPr>
                <w:color w:val="000000" w:themeColor="text1"/>
              </w:rPr>
              <w:t xml:space="preserve"> </w:t>
            </w:r>
            <w:r w:rsidR="00966999" w:rsidRPr="00F01342">
              <w:rPr>
                <w:rFonts w:cs="Calibri"/>
                <w:bCs/>
                <w:color w:val="000000" w:themeColor="text1"/>
                <w:sz w:val="24"/>
                <w:szCs w:val="24"/>
                <w:lang w:val="en-IN"/>
              </w:rPr>
              <w:t>9880970834</w:t>
            </w:r>
          </w:p>
          <w:p w:rsidR="00692703" w:rsidRPr="00F01342" w:rsidRDefault="004C590C" w:rsidP="00966999">
            <w:pPr>
              <w:pStyle w:val="ContactInfoEmphasis"/>
              <w:contextualSpacing w:val="0"/>
              <w:rPr>
                <w:rStyle w:val="Hyperlink"/>
                <w:rFonts w:cs="Calibri"/>
                <w:b w:val="0"/>
                <w:bCs/>
                <w:color w:val="000000" w:themeColor="text1"/>
                <w:sz w:val="24"/>
                <w:szCs w:val="24"/>
                <w:u w:val="none"/>
                <w:lang w:val="en-IN"/>
              </w:rPr>
            </w:pPr>
            <w:sdt>
              <w:sdtPr>
                <w:rPr>
                  <w:color w:val="000000" w:themeColor="text1"/>
                </w:rPr>
                <w:alias w:val="Enter email:"/>
                <w:tag w:val="Enter email:"/>
                <w:id w:val="1154873695"/>
                <w:placeholder>
                  <w:docPart w:val="46E5EE72E6604711B928AA3655DE2BD4"/>
                </w:placeholder>
                <w:temporary/>
                <w:showingPlcHdr/>
                <w15:appearance w15:val="hidden"/>
              </w:sdtPr>
              <w:sdtEndPr>
                <w:rPr>
                  <w:b w:val="0"/>
                </w:rPr>
              </w:sdtEndPr>
              <w:sdtContent>
                <w:r w:rsidR="00C57FC6" w:rsidRPr="00F01342">
                  <w:rPr>
                    <w:b w:val="0"/>
                    <w:color w:val="000000" w:themeColor="text1"/>
                  </w:rPr>
                  <w:t>Email</w:t>
                </w:r>
              </w:sdtContent>
            </w:sdt>
            <w:r w:rsidR="00692703" w:rsidRPr="00F01342">
              <w:rPr>
                <w:b w:val="0"/>
                <w:color w:val="000000" w:themeColor="text1"/>
              </w:rPr>
              <w:t xml:space="preserve"> </w:t>
            </w:r>
            <w:sdt>
              <w:sdtPr>
                <w:rPr>
                  <w:b w:val="0"/>
                  <w:color w:val="000000" w:themeColor="text1"/>
                </w:rPr>
                <w:alias w:val="Divider dot:"/>
                <w:tag w:val="Divider dot:"/>
                <w:id w:val="2000459528"/>
                <w:placeholder>
                  <w:docPart w:val="B8E9AF4A222F46B0922AA43843D1AFF8"/>
                </w:placeholder>
                <w:temporary/>
                <w:showingPlcHdr/>
                <w15:appearance w15:val="hidden"/>
              </w:sdtPr>
              <w:sdtEndPr/>
              <w:sdtContent>
                <w:r w:rsidR="00692703" w:rsidRPr="00F01342">
                  <w:rPr>
                    <w:b w:val="0"/>
                    <w:color w:val="000000" w:themeColor="text1"/>
                  </w:rPr>
                  <w:t>·</w:t>
                </w:r>
              </w:sdtContent>
            </w:sdt>
            <w:r w:rsidR="00692703" w:rsidRPr="00F01342">
              <w:rPr>
                <w:b w:val="0"/>
                <w:color w:val="000000" w:themeColor="text1"/>
              </w:rPr>
              <w:t xml:space="preserve"> </w:t>
            </w:r>
            <w:hyperlink r:id="rId7" w:history="1">
              <w:r w:rsidR="00966999" w:rsidRPr="00F01342">
                <w:rPr>
                  <w:rStyle w:val="Hyperlink"/>
                  <w:rFonts w:cs="Calibri"/>
                  <w:b w:val="0"/>
                  <w:bCs/>
                  <w:color w:val="000000" w:themeColor="text1"/>
                  <w:sz w:val="24"/>
                  <w:szCs w:val="24"/>
                  <w:u w:val="none"/>
                  <w:lang w:val="en-IN"/>
                </w:rPr>
                <w:t>marysumithracg@gmail.com</w:t>
              </w:r>
            </w:hyperlink>
          </w:p>
          <w:p w:rsidR="00B62EF1" w:rsidRPr="00F01342" w:rsidRDefault="00530E42" w:rsidP="00B62EF1">
            <w:pPr>
              <w:pStyle w:val="ContactInfoEmphasis"/>
              <w:contextualSpacing w:val="0"/>
              <w:jc w:val="left"/>
              <w:rPr>
                <w:rStyle w:val="Hyperlink"/>
                <w:rFonts w:cs="Calibri"/>
                <w:b w:val="0"/>
                <w:bCs/>
                <w:color w:val="000000" w:themeColor="text1"/>
                <w:sz w:val="24"/>
                <w:szCs w:val="24"/>
                <w:u w:val="none"/>
                <w:lang w:val="en-IN"/>
              </w:rPr>
            </w:pPr>
            <w:r w:rsidRPr="00F01342">
              <w:rPr>
                <w:rStyle w:val="Hyperlink"/>
                <w:rFonts w:cs="Calibri"/>
                <w:b w:val="0"/>
                <w:bCs/>
                <w:color w:val="000000" w:themeColor="text1"/>
                <w:sz w:val="24"/>
                <w:szCs w:val="24"/>
                <w:u w:val="none"/>
                <w:lang w:val="en-IN"/>
              </w:rPr>
              <w:t xml:space="preserve">                                                  </w:t>
            </w:r>
            <w:r w:rsidR="00F01342" w:rsidRPr="00F01342">
              <w:rPr>
                <w:rStyle w:val="Hyperlink"/>
                <w:rFonts w:cs="Calibri"/>
                <w:b w:val="0"/>
                <w:bCs/>
                <w:color w:val="000000" w:themeColor="text1"/>
                <w:sz w:val="24"/>
                <w:szCs w:val="24"/>
                <w:u w:val="none"/>
                <w:lang w:val="en-IN"/>
              </w:rPr>
              <w:t xml:space="preserve">    </w:t>
            </w:r>
            <w:r w:rsidR="00B62EF1" w:rsidRPr="00F01342">
              <w:rPr>
                <w:rStyle w:val="Hyperlink"/>
                <w:rFonts w:cs="Calibri"/>
                <w:b w:val="0"/>
                <w:bCs/>
                <w:color w:val="000000" w:themeColor="text1"/>
                <w:sz w:val="24"/>
                <w:szCs w:val="24"/>
                <w:u w:val="none"/>
                <w:lang w:val="en-IN"/>
              </w:rPr>
              <w:t>Bangalore-</w:t>
            </w:r>
            <w:r w:rsidRPr="00F01342">
              <w:rPr>
                <w:rStyle w:val="Hyperlink"/>
                <w:rFonts w:cs="Calibri"/>
                <w:b w:val="0"/>
                <w:bCs/>
                <w:color w:val="000000" w:themeColor="text1"/>
                <w:sz w:val="24"/>
                <w:szCs w:val="24"/>
                <w:u w:val="none"/>
                <w:lang w:val="en-IN"/>
              </w:rPr>
              <w:t>5600</w:t>
            </w:r>
            <w:r w:rsidR="00B62EF1" w:rsidRPr="00F01342">
              <w:rPr>
                <w:rStyle w:val="Hyperlink"/>
                <w:rFonts w:cs="Calibri"/>
                <w:b w:val="0"/>
                <w:bCs/>
                <w:color w:val="000000" w:themeColor="text1"/>
                <w:sz w:val="24"/>
                <w:szCs w:val="24"/>
                <w:u w:val="none"/>
                <w:lang w:val="en-IN"/>
              </w:rPr>
              <w:t>84</w:t>
            </w:r>
          </w:p>
          <w:p w:rsidR="008B2F76" w:rsidRDefault="008B2F76" w:rsidP="00966999">
            <w:pPr>
              <w:pStyle w:val="ContactInfoEmphasis"/>
              <w:contextualSpacing w:val="0"/>
              <w:rPr>
                <w:rStyle w:val="Hyperlink"/>
                <w:rFonts w:cs="Calibri"/>
                <w:bCs/>
                <w:sz w:val="24"/>
                <w:szCs w:val="24"/>
                <w:lang w:val="en-IN"/>
              </w:rPr>
            </w:pPr>
          </w:p>
          <w:p w:rsidR="008B2F76" w:rsidRDefault="008B2F76" w:rsidP="00966999">
            <w:pPr>
              <w:pStyle w:val="ContactInfoEmphasis"/>
              <w:contextualSpacing w:val="0"/>
              <w:rPr>
                <w:rStyle w:val="Hyperlink"/>
                <w:rFonts w:cs="Calibri"/>
                <w:bCs/>
                <w:sz w:val="24"/>
                <w:szCs w:val="24"/>
                <w:lang w:val="en-IN"/>
              </w:rPr>
            </w:pPr>
            <w:bookmarkStart w:id="0" w:name="_GoBack"/>
            <w:bookmarkEnd w:id="0"/>
          </w:p>
          <w:p w:rsidR="008B2F76" w:rsidRDefault="008B2F76" w:rsidP="00966999">
            <w:pPr>
              <w:pStyle w:val="ContactInfoEmphasis"/>
              <w:contextualSpacing w:val="0"/>
              <w:rPr>
                <w:rStyle w:val="Hyperlink"/>
                <w:rFonts w:cs="Calibri"/>
                <w:bCs/>
                <w:sz w:val="24"/>
                <w:szCs w:val="24"/>
                <w:lang w:val="en-IN"/>
              </w:rPr>
            </w:pPr>
          </w:p>
          <w:p w:rsidR="008B2F76" w:rsidRPr="00CF1A49" w:rsidRDefault="008B2F76" w:rsidP="00966999">
            <w:pPr>
              <w:pStyle w:val="ContactInfoEmphasis"/>
              <w:contextualSpacing w:val="0"/>
            </w:pPr>
          </w:p>
        </w:tc>
      </w:tr>
      <w:tr w:rsidR="009571D8" w:rsidRPr="00CF1A49" w:rsidTr="00692703">
        <w:tc>
          <w:tcPr>
            <w:tcW w:w="9360" w:type="dxa"/>
            <w:tcMar>
              <w:top w:w="432" w:type="dxa"/>
            </w:tcMar>
          </w:tcPr>
          <w:p w:rsidR="008259B1" w:rsidRPr="00071983" w:rsidRDefault="00286D52" w:rsidP="00071983">
            <w:pPr>
              <w:pStyle w:val="Heading3"/>
              <w:outlineLvl w:val="2"/>
            </w:pPr>
            <w:r>
              <w:t>Worked</w:t>
            </w:r>
            <w:r w:rsidR="00966999" w:rsidRPr="00071983">
              <w:t xml:space="preserve"> as an Assistant</w:t>
            </w:r>
            <w:r w:rsidR="00B146DB">
              <w:t xml:space="preserve"> Quality</w:t>
            </w:r>
            <w:r w:rsidR="00966999" w:rsidRPr="00071983">
              <w:t xml:space="preserve"> Manager Customer Relations/Transactional Quality/Training whose key Responsibilities included ensuring team associates Consistent performance in their Key Responsible Areas, Mentoring and providing Product Process &amp; </w:t>
            </w:r>
            <w:r w:rsidR="00544D56">
              <w:t xml:space="preserve">Quality training for </w:t>
            </w:r>
            <w:r w:rsidR="008A6159">
              <w:t>ASSOCIATES (</w:t>
            </w:r>
            <w:r w:rsidR="00544D56">
              <w:t>TRAINING AND DEVELOPMENT)</w:t>
            </w:r>
          </w:p>
          <w:p w:rsidR="001755A8" w:rsidRPr="00966999" w:rsidRDefault="00071983" w:rsidP="00071983">
            <w:pPr>
              <w:pStyle w:val="Heading3"/>
              <w:outlineLvl w:val="2"/>
              <w:rPr>
                <w:rFonts w:cs="Calibri"/>
                <w:bCs/>
                <w:sz w:val="24"/>
                <w:lang w:val="en-IN"/>
              </w:rPr>
            </w:pPr>
            <w:r>
              <w:t xml:space="preserve">overall </w:t>
            </w:r>
            <w:r w:rsidR="008259B1" w:rsidRPr="00071983">
              <w:t>12 years’ experience</w:t>
            </w:r>
            <w:r>
              <w:t xml:space="preserve"> </w:t>
            </w:r>
            <w:r w:rsidRPr="00071983">
              <w:t>and certified</w:t>
            </w:r>
            <w:r w:rsidR="008259B1" w:rsidRPr="00071983">
              <w:t xml:space="preserve"> Six sigma black belt</w:t>
            </w:r>
            <w:r w:rsidR="00497D05" w:rsidRPr="00071983">
              <w:t>.</w:t>
            </w:r>
          </w:p>
        </w:tc>
      </w:tr>
    </w:tbl>
    <w:p w:rsidR="004E01EB" w:rsidRPr="00CF1A49" w:rsidRDefault="004C590C" w:rsidP="00570F6D">
      <w:pPr>
        <w:pStyle w:val="Heading1"/>
        <w:tabs>
          <w:tab w:val="left" w:pos="7590"/>
          <w:tab w:val="left" w:pos="8535"/>
        </w:tabs>
      </w:pPr>
      <w:sdt>
        <w:sdtPr>
          <w:alias w:val="Experience:"/>
          <w:tag w:val="Experience:"/>
          <w:id w:val="-1983300934"/>
          <w:placeholder>
            <w:docPart w:val="78AF33E92A4943D1A1B5CD6EA560080F"/>
          </w:placeholder>
          <w:temporary/>
          <w:showingPlcHdr/>
          <w15:appearance w15:val="hidden"/>
        </w:sdtPr>
        <w:sdtEndPr/>
        <w:sdtContent>
          <w:r w:rsidR="004E01EB" w:rsidRPr="00CF1A49">
            <w:t>Experience</w:t>
          </w:r>
        </w:sdtContent>
      </w:sdt>
      <w:r w:rsidR="009574E8">
        <w:tab/>
      </w:r>
      <w:r w:rsidR="00570F6D">
        <w:tab/>
      </w:r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290"/>
      </w:tblGrid>
      <w:tr w:rsidR="00DB038A" w:rsidRPr="00CF1A49" w:rsidTr="006A14DE">
        <w:tc>
          <w:tcPr>
            <w:tcW w:w="9290" w:type="dxa"/>
          </w:tcPr>
          <w:p w:rsidR="00DB038A" w:rsidRPr="00CF1A49" w:rsidRDefault="00DB038A" w:rsidP="00DB038A">
            <w:pPr>
              <w:pStyle w:val="Heading3"/>
              <w:contextualSpacing w:val="0"/>
              <w:outlineLvl w:val="2"/>
            </w:pPr>
            <w:r>
              <w:t>20 July 2016</w:t>
            </w:r>
            <w:r w:rsidRPr="00CF1A49">
              <w:t xml:space="preserve"> – </w:t>
            </w:r>
            <w:r w:rsidR="00A07801">
              <w:t>25</w:t>
            </w:r>
            <w:r>
              <w:t xml:space="preserve"> Oct 2021</w:t>
            </w:r>
          </w:p>
          <w:p w:rsidR="00DB038A" w:rsidRPr="00723E8D" w:rsidRDefault="00DB038A" w:rsidP="00DB038A">
            <w:pPr>
              <w:pStyle w:val="Heading2"/>
              <w:contextualSpacing w:val="0"/>
              <w:outlineLvl w:val="1"/>
              <w:rPr>
                <w:color w:val="00B050"/>
                <w:sz w:val="24"/>
                <w:szCs w:val="24"/>
              </w:rPr>
            </w:pPr>
            <w:r w:rsidRPr="00723E8D">
              <w:rPr>
                <w:color w:val="00B050"/>
                <w:sz w:val="24"/>
                <w:szCs w:val="24"/>
              </w:rPr>
              <w:t>Assistant manager Transactional Quality &amp; Training-</w:t>
            </w:r>
            <w:r w:rsidRPr="00723E8D">
              <w:rPr>
                <w:rStyle w:val="SubtleReference"/>
                <w:color w:val="00B050"/>
                <w:sz w:val="24"/>
                <w:szCs w:val="24"/>
              </w:rPr>
              <w:t xml:space="preserve"> Byju’s</w:t>
            </w:r>
            <w:r w:rsidRPr="00723E8D">
              <w:rPr>
                <w:color w:val="00B050"/>
                <w:sz w:val="24"/>
                <w:szCs w:val="24"/>
              </w:rPr>
              <w:t xml:space="preserve"> the learing app-Handled clients of India, UAE and cannada</w:t>
            </w:r>
          </w:p>
          <w:p w:rsidR="00DB038A" w:rsidRDefault="00DB038A" w:rsidP="00DB038A">
            <w:pPr>
              <w:pStyle w:val="Heading2"/>
              <w:contextualSpacing w:val="0"/>
              <w:outlineLvl w:val="1"/>
              <w:rPr>
                <w:b w:val="0"/>
                <w:color w:val="52D890" w:themeColor="accent1" w:themeTint="99"/>
                <w:sz w:val="24"/>
                <w:szCs w:val="24"/>
              </w:rPr>
            </w:pPr>
          </w:p>
          <w:p w:rsidR="00DB038A" w:rsidRPr="00196B37" w:rsidRDefault="00DB038A" w:rsidP="00DB038A">
            <w:pPr>
              <w:pStyle w:val="Heading2"/>
              <w:contextualSpacing w:val="0"/>
              <w:outlineLvl w:val="1"/>
              <w:rPr>
                <w:b w:val="0"/>
                <w:color w:val="52D890" w:themeColor="accent1" w:themeTint="99"/>
                <w:sz w:val="24"/>
                <w:szCs w:val="24"/>
              </w:rPr>
            </w:pPr>
          </w:p>
          <w:p w:rsidR="00DB038A" w:rsidRPr="00723E8D" w:rsidRDefault="00DB038A" w:rsidP="00DB038A">
            <w:pPr>
              <w:spacing w:after="200" w:line="360" w:lineRule="auto"/>
              <w:ind w:left="720"/>
              <w:rPr>
                <w:rFonts w:cstheme="minorHAnsi"/>
                <w:b/>
                <w:color w:val="00B050"/>
                <w:sz w:val="32"/>
                <w:szCs w:val="32"/>
              </w:rPr>
            </w:pPr>
            <w:r w:rsidRPr="00723E8D">
              <w:rPr>
                <w:rFonts w:cstheme="minorHAnsi"/>
                <w:b/>
                <w:color w:val="00B050"/>
                <w:sz w:val="32"/>
                <w:szCs w:val="32"/>
              </w:rPr>
              <w:t xml:space="preserve">Assistant Manager Quality assurance </w:t>
            </w:r>
          </w:p>
          <w:p w:rsidR="00DB038A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Quality team management (Quality analyst Team), support and task assignment.</w:t>
            </w:r>
          </w:p>
          <w:p w:rsidR="00DB038A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eastAsia="Times New Roman" w:cstheme="minorHAnsi"/>
                <w:color w:val="auto"/>
                <w:sz w:val="20"/>
                <w:szCs w:val="20"/>
              </w:rPr>
            </w:pPr>
            <w:r w:rsidRPr="001962B2">
              <w:rPr>
                <w:rFonts w:eastAsia="Times New Roman" w:cstheme="minorHAnsi"/>
                <w:color w:val="auto"/>
                <w:sz w:val="20"/>
                <w:szCs w:val="20"/>
              </w:rPr>
              <w:t>Direct writing and review standard operating procedures (SOP’s) to ensure compliance, efficiency and clarity.</w:t>
            </w:r>
          </w:p>
          <w:p w:rsidR="00DB038A" w:rsidRPr="001962B2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eastAsia="Times New Roman" w:cstheme="minorHAnsi"/>
                <w:color w:val="auto"/>
                <w:sz w:val="20"/>
                <w:szCs w:val="20"/>
              </w:rPr>
            </w:pPr>
            <w:r>
              <w:rPr>
                <w:rFonts w:eastAsia="Times New Roman" w:cstheme="minorHAnsi"/>
                <w:color w:val="auto"/>
                <w:sz w:val="20"/>
                <w:szCs w:val="20"/>
              </w:rPr>
              <w:t>Review and escalate issue of Non-compliance</w:t>
            </w:r>
          </w:p>
          <w:p w:rsidR="00DB038A" w:rsidRPr="001962B2" w:rsidRDefault="00DB038A" w:rsidP="00DB038A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color w:val="auto"/>
                <w:sz w:val="20"/>
                <w:szCs w:val="20"/>
              </w:rPr>
            </w:pPr>
            <w:r w:rsidRPr="001962B2">
              <w:rPr>
                <w:rFonts w:eastAsia="Times New Roman" w:cstheme="minorHAnsi"/>
                <w:color w:val="auto"/>
                <w:sz w:val="20"/>
                <w:szCs w:val="20"/>
              </w:rPr>
              <w:t xml:space="preserve">Monitor </w:t>
            </w:r>
            <w:r>
              <w:rPr>
                <w:rFonts w:eastAsia="Times New Roman" w:cstheme="minorHAnsi"/>
                <w:color w:val="auto"/>
                <w:sz w:val="20"/>
                <w:szCs w:val="20"/>
              </w:rPr>
              <w:t>overall services quality rating and performance development</w:t>
            </w:r>
          </w:p>
          <w:p w:rsidR="00DB038A" w:rsidRPr="001962B2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962B2">
              <w:rPr>
                <w:rFonts w:cstheme="minorHAnsi"/>
                <w:color w:val="000000"/>
                <w:sz w:val="20"/>
                <w:szCs w:val="20"/>
              </w:rPr>
              <w:t>Develop and monitor Adviser’s incentive programs</w:t>
            </w:r>
          </w:p>
          <w:p w:rsidR="00DB038A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</w:t>
            </w:r>
            <w:r w:rsidRPr="00966999">
              <w:rPr>
                <w:rFonts w:cstheme="minorHAnsi"/>
                <w:color w:val="000000"/>
                <w:sz w:val="20"/>
                <w:szCs w:val="20"/>
              </w:rPr>
              <w:t>ompile and improve established policies and procedures through collaboration with support teams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 xml:space="preserve"> </w:t>
            </w:r>
            <w:r w:rsidRPr="0001141F">
              <w:rPr>
                <w:rFonts w:cstheme="minorHAnsi"/>
                <w:color w:val="000000"/>
                <w:sz w:val="20"/>
                <w:szCs w:val="20"/>
              </w:rPr>
              <w:t>overseeing corrective action, process improvement and auditing projects</w:t>
            </w:r>
          </w:p>
          <w:p w:rsidR="00DB038A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Conducting scrub/audits to find the root cause analysis and provide corrective action plan</w:t>
            </w:r>
          </w:p>
          <w:p w:rsidR="00DB038A" w:rsidRPr="00B02726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B02726">
              <w:rPr>
                <w:rFonts w:cstheme="minorHAnsi"/>
                <w:color w:val="000000"/>
                <w:sz w:val="20"/>
                <w:szCs w:val="20"/>
              </w:rPr>
              <w:t xml:space="preserve">Maintaining Consolidated </w:t>
            </w:r>
            <w:r>
              <w:rPr>
                <w:rFonts w:cstheme="minorHAnsi"/>
                <w:color w:val="000000"/>
                <w:sz w:val="20"/>
                <w:szCs w:val="20"/>
              </w:rPr>
              <w:t>Monitoring and Feedback Report,</w:t>
            </w:r>
            <w:r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 xml:space="preserve"> </w:t>
            </w:r>
            <w:r w:rsidRPr="00BC6AE5">
              <w:rPr>
                <w:rFonts w:cstheme="minorHAnsi"/>
                <w:color w:val="000000"/>
                <w:sz w:val="20"/>
                <w:szCs w:val="20"/>
              </w:rPr>
              <w:t>facilitate regular quality review meetings to guide and understand compliance and success to targets to ensure a consistent Apple Customer experience.</w:t>
            </w:r>
          </w:p>
          <w:p w:rsidR="00DB038A" w:rsidRPr="0001141F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B02726">
              <w:rPr>
                <w:rFonts w:cstheme="minorHAnsi"/>
                <w:color w:val="000000"/>
                <w:sz w:val="20"/>
                <w:szCs w:val="20"/>
              </w:rPr>
              <w:t xml:space="preserve">Ensuring the Quality works and preparing </w:t>
            </w:r>
            <w:r w:rsidRPr="0001141F">
              <w:rPr>
                <w:rFonts w:cstheme="minorHAnsi"/>
                <w:color w:val="000000"/>
                <w:sz w:val="20"/>
                <w:szCs w:val="20"/>
              </w:rPr>
              <w:t xml:space="preserve">weekly/monthly root cause analysis of appropriate logging behaviors, transaction monitoring accuracy, CSAT/DSAT and calibration </w:t>
            </w:r>
          </w:p>
          <w:p w:rsidR="00DB038A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B02726">
              <w:rPr>
                <w:rFonts w:cstheme="minorHAnsi"/>
                <w:color w:val="000000"/>
                <w:sz w:val="20"/>
                <w:szCs w:val="20"/>
              </w:rPr>
              <w:t xml:space="preserve">Conducting Quality sessions, Dissemination of process updates to the Team in a timely manner. </w:t>
            </w:r>
          </w:p>
          <w:p w:rsidR="00DB038A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036C">
              <w:rPr>
                <w:rFonts w:cstheme="minorHAnsi"/>
                <w:color w:val="000000"/>
                <w:sz w:val="20"/>
                <w:szCs w:val="20"/>
              </w:rPr>
              <w:t>Regular call monitoring to stay current with the Advisor/Customer interaction</w:t>
            </w:r>
          </w:p>
          <w:p w:rsidR="00DB038A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036C">
              <w:rPr>
                <w:rFonts w:cstheme="minorHAnsi"/>
                <w:color w:val="000000"/>
                <w:sz w:val="20"/>
                <w:szCs w:val="20"/>
              </w:rPr>
              <w:t>Action plans to reduce variation in Advisor performance with regard to core metrics that impact CSAT and Quality.</w:t>
            </w:r>
          </w:p>
          <w:p w:rsidR="00DB038A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036C">
              <w:rPr>
                <w:rFonts w:cstheme="minorHAnsi"/>
                <w:color w:val="000000"/>
                <w:sz w:val="20"/>
                <w:szCs w:val="20"/>
              </w:rPr>
              <w:lastRenderedPageBreak/>
              <w:t>Coordination with Support Programs team to ensure efficient roll out of new initiatives and to drive ongoing improvement of agent tools, resources, processes, and procedures</w:t>
            </w:r>
          </w:p>
          <w:p w:rsidR="00DB038A" w:rsidRDefault="00DB038A" w:rsidP="00DB038A">
            <w:pPr>
              <w:spacing w:after="200" w:line="360" w:lineRule="auto"/>
              <w:ind w:left="360"/>
              <w:rPr>
                <w:rFonts w:cstheme="minorHAnsi"/>
                <w:color w:val="000000"/>
                <w:sz w:val="20"/>
                <w:szCs w:val="20"/>
              </w:rPr>
            </w:pPr>
          </w:p>
          <w:p w:rsidR="00DB038A" w:rsidRDefault="00DB038A" w:rsidP="00DB038A">
            <w:pPr>
              <w:spacing w:after="200" w:line="360" w:lineRule="auto"/>
              <w:rPr>
                <w:rFonts w:eastAsiaTheme="majorEastAsia" w:cstheme="majorBidi"/>
                <w:b/>
                <w:caps/>
                <w:color w:val="1D824C" w:themeColor="accent1"/>
                <w:sz w:val="26"/>
                <w:szCs w:val="26"/>
              </w:rPr>
            </w:pPr>
            <w:r w:rsidRPr="005A3F74">
              <w:rPr>
                <w:rFonts w:eastAsiaTheme="majorEastAsia" w:cstheme="majorBidi"/>
                <w:b/>
                <w:caps/>
                <w:color w:val="1D824C" w:themeColor="accent1"/>
                <w:sz w:val="26"/>
                <w:szCs w:val="26"/>
              </w:rPr>
              <w:t>Projects</w:t>
            </w:r>
            <w:r>
              <w:rPr>
                <w:rFonts w:eastAsiaTheme="majorEastAsia" w:cstheme="majorBidi"/>
                <w:b/>
                <w:caps/>
                <w:color w:val="1D824C" w:themeColor="accent1"/>
                <w:sz w:val="26"/>
                <w:szCs w:val="26"/>
              </w:rPr>
              <w:t xml:space="preserve"> with action plan to the senior managment</w:t>
            </w:r>
          </w:p>
          <w:p w:rsidR="00DB038A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5A3F74">
              <w:rPr>
                <w:rFonts w:cstheme="minorHAnsi"/>
                <w:color w:val="000000"/>
                <w:sz w:val="20"/>
                <w:szCs w:val="20"/>
              </w:rPr>
              <w:t>R</w:t>
            </w:r>
            <w:r>
              <w:rPr>
                <w:rFonts w:cstheme="minorHAnsi"/>
                <w:color w:val="000000"/>
                <w:sz w:val="20"/>
                <w:szCs w:val="20"/>
              </w:rPr>
              <w:t>epeat call analysis (Repeat caller within 24 hrs,3 days &amp; monthly analysis)</w:t>
            </w:r>
          </w:p>
          <w:p w:rsidR="00DB038A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Customer churn analysis (cancellation reason analysis)</w:t>
            </w:r>
          </w:p>
          <w:p w:rsidR="00DB038A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Course enquiry (lead generation calls), Sales calls analysis</w:t>
            </w:r>
          </w:p>
          <w:p w:rsidR="00DB038A" w:rsidRPr="00E22A32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BNAT </w:t>
            </w:r>
            <w:r w:rsidRPr="00E22A32">
              <w:rPr>
                <w:rFonts w:cstheme="minorHAnsi"/>
                <w:color w:val="000000"/>
                <w:sz w:val="20"/>
                <w:szCs w:val="20"/>
              </w:rPr>
              <w:t>campaign calls (scholarship lead generation calls)</w:t>
            </w:r>
          </w:p>
          <w:p w:rsidR="00DB038A" w:rsidRDefault="00DB038A" w:rsidP="00DB038A">
            <w:p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DB038A" w:rsidRPr="00DE60AE" w:rsidRDefault="00DB038A" w:rsidP="00DB038A">
            <w:pPr>
              <w:spacing w:line="360" w:lineRule="auto"/>
              <w:ind w:left="720"/>
              <w:rPr>
                <w:rFonts w:eastAsiaTheme="majorEastAsia" w:cstheme="majorBidi"/>
                <w:b/>
                <w:caps/>
                <w:color w:val="1D824C" w:themeColor="accent1"/>
                <w:sz w:val="26"/>
                <w:szCs w:val="26"/>
              </w:rPr>
            </w:pPr>
            <w:r w:rsidRPr="00DE60AE">
              <w:rPr>
                <w:rFonts w:eastAsiaTheme="majorEastAsia" w:cstheme="majorBidi"/>
                <w:b/>
                <w:caps/>
                <w:color w:val="1D824C" w:themeColor="accent1"/>
                <w:sz w:val="26"/>
                <w:szCs w:val="26"/>
              </w:rPr>
              <w:t>Learning &amp; Development-Product/process Trainer</w:t>
            </w:r>
          </w:p>
          <w:p w:rsidR="00DB038A" w:rsidRPr="006D1AC7" w:rsidRDefault="00DB038A" w:rsidP="00DB038A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  <w:sz w:val="20"/>
                <w:szCs w:val="20"/>
              </w:rPr>
            </w:pPr>
            <w:r w:rsidRPr="006D1AC7">
              <w:rPr>
                <w:rFonts w:cstheme="minorHAnsi"/>
                <w:color w:val="000000"/>
                <w:sz w:val="20"/>
                <w:szCs w:val="20"/>
              </w:rPr>
              <w:t>Create Learning and Development framework and bring in strategic tie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ups to drive the same in BYJU’S</w:t>
            </w:r>
            <w:r w:rsidRPr="006D1AC7">
              <w:rPr>
                <w:rFonts w:cstheme="minorHAnsi"/>
                <w:color w:val="000000"/>
                <w:sz w:val="20"/>
                <w:szCs w:val="20"/>
              </w:rPr>
              <w:t xml:space="preserve"> Create and execute learning strategies and programs- Evaluate individual and organizational development needs- Implement various learning methods (e.g. coaching, job-shadowing, online training)- Design and deliver e-learning courses, workshops and other trainings-</w:t>
            </w:r>
          </w:p>
          <w:p w:rsidR="00DB038A" w:rsidRPr="006D1AC7" w:rsidRDefault="00DB038A" w:rsidP="00DB038A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  <w:sz w:val="20"/>
                <w:szCs w:val="20"/>
              </w:rPr>
            </w:pPr>
            <w:r w:rsidRPr="006D1AC7">
              <w:rPr>
                <w:rFonts w:cstheme="minorHAnsi"/>
                <w:color w:val="000000"/>
                <w:sz w:val="20"/>
                <w:szCs w:val="20"/>
              </w:rPr>
              <w:t xml:space="preserve">Help managers develop their team members through career, Stay abreast of the latest developments in learning trends, changes in learning theory, and developments in learning </w:t>
            </w:r>
          </w:p>
          <w:p w:rsidR="00DB038A" w:rsidRPr="006A14DE" w:rsidRDefault="00DB038A" w:rsidP="00DB038A">
            <w:pPr>
              <w:pStyle w:val="ListParagraph"/>
              <w:numPr>
                <w:ilvl w:val="0"/>
                <w:numId w:val="23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A14DE">
              <w:rPr>
                <w:rFonts w:cstheme="minorHAnsi"/>
                <w:color w:val="000000"/>
                <w:sz w:val="20"/>
                <w:szCs w:val="20"/>
              </w:rPr>
              <w:t>Assess training needs and coordinate learning and development initiatives for all employees</w:t>
            </w:r>
          </w:p>
          <w:p w:rsidR="00DB038A" w:rsidRPr="006A14DE" w:rsidRDefault="00DB038A" w:rsidP="00DB038A">
            <w:pPr>
              <w:pStyle w:val="ListParagraph"/>
              <w:numPr>
                <w:ilvl w:val="0"/>
                <w:numId w:val="23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A14DE">
              <w:rPr>
                <w:rFonts w:cstheme="minorHAnsi"/>
                <w:color w:val="000000"/>
                <w:sz w:val="20"/>
                <w:szCs w:val="20"/>
              </w:rPr>
              <w:t>Create Learning and Develop framework and bring in strategic tie ups to drive and execute             learning strategies and programs- Evaluate individual and organizational development needs Implement learning methods Design e-learning courses, workshops and other training</w:t>
            </w:r>
          </w:p>
          <w:p w:rsidR="00DB038A" w:rsidRPr="006A14DE" w:rsidRDefault="00DB038A" w:rsidP="00DB038A">
            <w:pPr>
              <w:pStyle w:val="ListParagraph"/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A14DE">
              <w:rPr>
                <w:rFonts w:cstheme="minorHAnsi"/>
                <w:color w:val="000000"/>
                <w:sz w:val="20"/>
                <w:szCs w:val="20"/>
              </w:rPr>
              <w:t>Compile and improve established policies and collaboration with support teams, corrective action, process improvement and auditing projects</w:t>
            </w:r>
          </w:p>
          <w:p w:rsidR="00DB038A" w:rsidRPr="006A14DE" w:rsidRDefault="00DB038A" w:rsidP="00DB038A">
            <w:pPr>
              <w:pStyle w:val="ListParagraph"/>
              <w:numPr>
                <w:ilvl w:val="0"/>
                <w:numId w:val="23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A14DE">
              <w:rPr>
                <w:rFonts w:cstheme="minorHAnsi"/>
                <w:color w:val="000000"/>
                <w:sz w:val="20"/>
                <w:szCs w:val="20"/>
              </w:rPr>
              <w:t xml:space="preserve">Coordination with Support Programs team to ensure efficient roll out of new initiatives </w:t>
            </w:r>
          </w:p>
          <w:p w:rsidR="00DB038A" w:rsidRPr="006A14DE" w:rsidRDefault="00DB038A" w:rsidP="00DB038A">
            <w:pPr>
              <w:pStyle w:val="ListParagraph"/>
              <w:numPr>
                <w:ilvl w:val="0"/>
                <w:numId w:val="23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A14DE">
              <w:rPr>
                <w:rFonts w:cstheme="minorHAnsi"/>
                <w:color w:val="000000"/>
                <w:sz w:val="20"/>
                <w:szCs w:val="20"/>
              </w:rPr>
              <w:t>Create Learning and Develop framework and bring in strategic tie ups to drive and execute learning strategies and programs- Evaluate individual and organizational development needs Implement learning methods Design e-learning courses, workshops and other training</w:t>
            </w:r>
          </w:p>
          <w:p w:rsidR="00DB038A" w:rsidRDefault="00DB038A" w:rsidP="00DB038A">
            <w:pPr>
              <w:pStyle w:val="Heading2"/>
              <w:contextualSpacing w:val="0"/>
              <w:outlineLvl w:val="1"/>
              <w:rPr>
                <w:b w:val="0"/>
                <w:color w:val="52D890" w:themeColor="accent1" w:themeTint="99"/>
                <w:sz w:val="24"/>
                <w:szCs w:val="24"/>
              </w:rPr>
            </w:pPr>
          </w:p>
          <w:p w:rsidR="00DB038A" w:rsidRPr="00DE60AE" w:rsidRDefault="00DB038A" w:rsidP="00DB038A">
            <w:pPr>
              <w:spacing w:line="360" w:lineRule="auto"/>
              <w:ind w:left="720"/>
              <w:rPr>
                <w:rFonts w:eastAsiaTheme="majorEastAsia" w:cstheme="majorBidi"/>
                <w:b/>
                <w:caps/>
                <w:color w:val="1D824C" w:themeColor="accent1"/>
                <w:sz w:val="26"/>
                <w:szCs w:val="26"/>
              </w:rPr>
            </w:pPr>
            <w:r w:rsidRPr="00DE60AE">
              <w:rPr>
                <w:rFonts w:eastAsiaTheme="majorEastAsia" w:cstheme="majorBidi"/>
                <w:b/>
                <w:caps/>
                <w:color w:val="1D824C" w:themeColor="accent1"/>
                <w:sz w:val="26"/>
                <w:szCs w:val="26"/>
              </w:rPr>
              <w:t>Customer Relations – Assistant Manager</w:t>
            </w:r>
          </w:p>
          <w:p w:rsidR="00DB038A" w:rsidRPr="00DE60AE" w:rsidRDefault="00DB038A" w:rsidP="00DB038A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  <w:sz w:val="20"/>
                <w:szCs w:val="20"/>
              </w:rPr>
            </w:pPr>
            <w:r w:rsidRPr="00DE60AE">
              <w:rPr>
                <w:rFonts w:cstheme="minorHAnsi"/>
                <w:color w:val="000000"/>
                <w:sz w:val="20"/>
                <w:szCs w:val="20"/>
              </w:rPr>
              <w:t>Analyze and solve moderately complex problems create new solutions, leveraging and, and adapting existing methods and procedures.</w:t>
            </w:r>
            <w:r w:rsidRPr="00DE60AE">
              <w:rPr>
                <w:rFonts w:cstheme="minorHAnsi"/>
                <w:color w:val="000000"/>
                <w:sz w:val="20"/>
                <w:szCs w:val="20"/>
              </w:rPr>
              <w:tab/>
            </w:r>
          </w:p>
          <w:p w:rsidR="00DB038A" w:rsidRPr="00DE60AE" w:rsidRDefault="00DB038A" w:rsidP="00DB038A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  <w:sz w:val="20"/>
                <w:szCs w:val="20"/>
              </w:rPr>
            </w:pPr>
            <w:r w:rsidRPr="00DE60AE">
              <w:rPr>
                <w:rFonts w:cstheme="minorHAnsi"/>
                <w:color w:val="000000"/>
                <w:sz w:val="20"/>
                <w:szCs w:val="20"/>
              </w:rPr>
              <w:t>Create relevant models for ideation, planning, strategizing, and tracking performance. • Prepare data-driven KPIs to monitor projects and evaluate impact and effectiveness.</w:t>
            </w:r>
          </w:p>
          <w:p w:rsidR="00DB038A" w:rsidRPr="00DE60AE" w:rsidRDefault="00DB038A" w:rsidP="00DB038A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  <w:sz w:val="20"/>
                <w:szCs w:val="20"/>
              </w:rPr>
            </w:pPr>
            <w:r w:rsidRPr="00DE60AE">
              <w:rPr>
                <w:rFonts w:cstheme="minorHAnsi"/>
                <w:color w:val="000000"/>
                <w:sz w:val="20"/>
                <w:szCs w:val="20"/>
              </w:rPr>
              <w:t>Work with department leadership to drive and deliver upon key strategic initiatives</w:t>
            </w:r>
          </w:p>
          <w:p w:rsidR="00DB038A" w:rsidRPr="00DE60AE" w:rsidRDefault="00DB038A" w:rsidP="00DB038A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  <w:sz w:val="20"/>
                <w:szCs w:val="20"/>
              </w:rPr>
            </w:pPr>
            <w:r w:rsidRPr="00DE60AE">
              <w:rPr>
                <w:rFonts w:cstheme="minorHAnsi"/>
                <w:color w:val="000000"/>
                <w:sz w:val="20"/>
                <w:szCs w:val="20"/>
              </w:rPr>
              <w:t>Manage high performing teams with 120 + members and drive efficient talent management</w:t>
            </w:r>
          </w:p>
          <w:p w:rsidR="00DB038A" w:rsidRPr="00DE60AE" w:rsidRDefault="00DB038A" w:rsidP="00DB038A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  <w:sz w:val="20"/>
                <w:szCs w:val="20"/>
              </w:rPr>
            </w:pPr>
            <w:r w:rsidRPr="00DE60AE">
              <w:rPr>
                <w:rFonts w:cstheme="minorHAnsi"/>
                <w:color w:val="000000"/>
                <w:sz w:val="20"/>
                <w:szCs w:val="20"/>
              </w:rPr>
              <w:t>Consistently work towards motivating, mentoring and driving the team to achieve greater sustained results</w:t>
            </w:r>
          </w:p>
          <w:p w:rsidR="00DB038A" w:rsidRPr="00DE60AE" w:rsidRDefault="00DB038A" w:rsidP="00DB038A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  <w:sz w:val="20"/>
                <w:szCs w:val="20"/>
              </w:rPr>
            </w:pPr>
            <w:r w:rsidRPr="00DE60AE">
              <w:rPr>
                <w:rFonts w:cstheme="minorHAnsi"/>
                <w:color w:val="000000"/>
                <w:sz w:val="20"/>
                <w:szCs w:val="20"/>
              </w:rPr>
              <w:t>Continuously work to further the quest for making BYJU'S a Great Place to Work Customer Centricity:</w:t>
            </w:r>
          </w:p>
          <w:p w:rsidR="00DB038A" w:rsidRPr="00B02726" w:rsidRDefault="00DB038A" w:rsidP="00DB038A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  <w:sz w:val="20"/>
                <w:szCs w:val="20"/>
              </w:rPr>
            </w:pPr>
            <w:r w:rsidRPr="00B02726">
              <w:rPr>
                <w:rFonts w:cstheme="minorHAnsi"/>
                <w:color w:val="000000"/>
                <w:sz w:val="20"/>
                <w:szCs w:val="20"/>
              </w:rPr>
              <w:t>Meet one on one with Employees, listen, understand the issues and motivate them.</w:t>
            </w:r>
          </w:p>
          <w:p w:rsidR="00DB038A" w:rsidRPr="00B02726" w:rsidRDefault="00DB038A" w:rsidP="00DB038A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  <w:sz w:val="20"/>
                <w:szCs w:val="20"/>
              </w:rPr>
            </w:pPr>
            <w:r w:rsidRPr="00B02726">
              <w:rPr>
                <w:rFonts w:cstheme="minorHAnsi"/>
                <w:color w:val="000000"/>
                <w:sz w:val="20"/>
                <w:szCs w:val="20"/>
              </w:rPr>
              <w:t>Supervised / Train more Junior/ senior Team Members to meet the requirements.</w:t>
            </w:r>
          </w:p>
          <w:p w:rsidR="00DB038A" w:rsidRPr="00B02726" w:rsidRDefault="00DB038A" w:rsidP="00DB038A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  <w:sz w:val="20"/>
                <w:szCs w:val="20"/>
              </w:rPr>
            </w:pPr>
            <w:r w:rsidRPr="00B02726">
              <w:rPr>
                <w:rFonts w:cstheme="minorHAnsi"/>
                <w:color w:val="000000"/>
                <w:sz w:val="20"/>
                <w:szCs w:val="20"/>
              </w:rPr>
              <w:t>Process new joiner Performance and track all the upcoming training Report and keep the management updated.</w:t>
            </w:r>
          </w:p>
          <w:p w:rsidR="00DB038A" w:rsidRPr="00B02726" w:rsidRDefault="00DB038A" w:rsidP="00DB038A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  <w:sz w:val="20"/>
                <w:szCs w:val="20"/>
              </w:rPr>
            </w:pPr>
            <w:r w:rsidRPr="00B02726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Document all Employee Grievance – </w:t>
            </w:r>
          </w:p>
          <w:p w:rsidR="00DB038A" w:rsidRPr="00B02726" w:rsidRDefault="00DB038A" w:rsidP="00DB038A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  <w:sz w:val="20"/>
                <w:szCs w:val="20"/>
              </w:rPr>
            </w:pPr>
            <w:r w:rsidRPr="00B02726">
              <w:rPr>
                <w:rFonts w:cstheme="minorHAnsi"/>
                <w:color w:val="000000"/>
                <w:sz w:val="20"/>
                <w:szCs w:val="20"/>
              </w:rPr>
              <w:t>Manage the monthly KPIS by updating all information and ensuring that all processes are correct.</w:t>
            </w:r>
          </w:p>
          <w:p w:rsidR="00DB038A" w:rsidRPr="00B02726" w:rsidRDefault="00DB038A" w:rsidP="00DB038A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  <w:sz w:val="20"/>
                <w:szCs w:val="20"/>
              </w:rPr>
            </w:pPr>
            <w:r w:rsidRPr="00B02726">
              <w:rPr>
                <w:rFonts w:cstheme="minorHAnsi"/>
                <w:color w:val="000000"/>
                <w:sz w:val="20"/>
                <w:szCs w:val="20"/>
              </w:rPr>
              <w:t>Track Employee Attendance, Personal Leave and liaise with the Roster</w:t>
            </w:r>
          </w:p>
          <w:p w:rsidR="00DB038A" w:rsidRPr="00B02726" w:rsidRDefault="00DB038A" w:rsidP="00DB038A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  <w:sz w:val="20"/>
                <w:szCs w:val="20"/>
              </w:rPr>
            </w:pPr>
            <w:r w:rsidRPr="00B02726">
              <w:rPr>
                <w:rFonts w:cstheme="minorHAnsi"/>
                <w:color w:val="000000"/>
                <w:sz w:val="20"/>
                <w:szCs w:val="20"/>
              </w:rPr>
              <w:t xml:space="preserve">Train new Joiners on the company policies and procedure and coordinate the orientation process and developing Monthly Activity </w:t>
            </w:r>
          </w:p>
          <w:p w:rsidR="00DB038A" w:rsidRPr="00B02726" w:rsidRDefault="00DB038A" w:rsidP="00DB038A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  <w:sz w:val="20"/>
                <w:szCs w:val="20"/>
              </w:rPr>
            </w:pPr>
            <w:r w:rsidRPr="00B02726">
              <w:rPr>
                <w:rFonts w:cstheme="minorHAnsi"/>
                <w:color w:val="000000"/>
                <w:sz w:val="20"/>
                <w:szCs w:val="20"/>
              </w:rPr>
              <w:t>Implement performance review, Assess / Evaluate Employee every quarterly/half yearly and yearly and place Development plan.</w:t>
            </w:r>
          </w:p>
          <w:p w:rsidR="00DB038A" w:rsidRPr="00B02726" w:rsidRDefault="00DB038A" w:rsidP="00DB038A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  <w:sz w:val="20"/>
                <w:szCs w:val="20"/>
              </w:rPr>
            </w:pPr>
            <w:r w:rsidRPr="00B02726">
              <w:rPr>
                <w:rFonts w:cstheme="minorHAnsi"/>
                <w:color w:val="000000"/>
                <w:sz w:val="20"/>
                <w:szCs w:val="20"/>
              </w:rPr>
              <w:t>Achieve performance targets to fill vacancies within targeted timeline</w:t>
            </w:r>
          </w:p>
          <w:p w:rsidR="00DB038A" w:rsidRDefault="00DB038A" w:rsidP="00DB038A">
            <w:pPr>
              <w:pStyle w:val="Heading2"/>
              <w:contextualSpacing w:val="0"/>
              <w:outlineLvl w:val="1"/>
              <w:rPr>
                <w:b w:val="0"/>
                <w:color w:val="52D890" w:themeColor="accent1" w:themeTint="99"/>
                <w:sz w:val="24"/>
                <w:szCs w:val="24"/>
              </w:rPr>
            </w:pPr>
          </w:p>
          <w:p w:rsidR="00DB038A" w:rsidRPr="00B02726" w:rsidRDefault="00DB038A" w:rsidP="00DB038A">
            <w:p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DB038A" w:rsidRPr="00CF1A49" w:rsidRDefault="00DB038A" w:rsidP="00DB038A">
            <w:pPr>
              <w:contextualSpacing w:val="0"/>
            </w:pPr>
          </w:p>
        </w:tc>
      </w:tr>
      <w:tr w:rsidR="00DB038A" w:rsidRPr="00CF1A49" w:rsidTr="006A14DE">
        <w:tc>
          <w:tcPr>
            <w:tcW w:w="9290" w:type="dxa"/>
            <w:tcMar>
              <w:top w:w="216" w:type="dxa"/>
            </w:tcMar>
          </w:tcPr>
          <w:p w:rsidR="00DB038A" w:rsidRDefault="00DB038A" w:rsidP="00DB038A">
            <w:pPr>
              <w:pStyle w:val="Heading3"/>
              <w:contextualSpacing w:val="0"/>
              <w:outlineLvl w:val="2"/>
              <w:rPr>
                <w:color w:val="1D824C" w:themeColor="accent1"/>
                <w:sz w:val="26"/>
                <w:szCs w:val="26"/>
              </w:rPr>
            </w:pPr>
          </w:p>
          <w:p w:rsidR="00DB038A" w:rsidRPr="00F9275D" w:rsidRDefault="00DB038A" w:rsidP="00DB038A">
            <w:pPr>
              <w:pStyle w:val="Heading3"/>
              <w:contextualSpacing w:val="0"/>
              <w:outlineLvl w:val="2"/>
              <w:rPr>
                <w:color w:val="1D824C" w:themeColor="accent1"/>
                <w:sz w:val="26"/>
                <w:szCs w:val="26"/>
              </w:rPr>
            </w:pPr>
            <w:r>
              <w:rPr>
                <w:color w:val="1D824C" w:themeColor="accent1"/>
                <w:sz w:val="26"/>
                <w:szCs w:val="26"/>
              </w:rPr>
              <w:t xml:space="preserve">12TH </w:t>
            </w:r>
            <w:r w:rsidRPr="00F9275D">
              <w:rPr>
                <w:color w:val="1D824C" w:themeColor="accent1"/>
                <w:sz w:val="26"/>
                <w:szCs w:val="26"/>
              </w:rPr>
              <w:t>Dec 2012 to</w:t>
            </w:r>
            <w:r>
              <w:rPr>
                <w:color w:val="1D824C" w:themeColor="accent1"/>
                <w:sz w:val="26"/>
                <w:szCs w:val="26"/>
              </w:rPr>
              <w:t xml:space="preserve"> 30th</w:t>
            </w:r>
            <w:r w:rsidRPr="00F9275D">
              <w:rPr>
                <w:color w:val="1D824C" w:themeColor="accent1"/>
                <w:sz w:val="26"/>
                <w:szCs w:val="26"/>
              </w:rPr>
              <w:t xml:space="preserve"> April 2015 – </w:t>
            </w:r>
          </w:p>
          <w:p w:rsidR="00DB038A" w:rsidRPr="00F9275D" w:rsidRDefault="00DB038A" w:rsidP="00DB038A">
            <w:pPr>
              <w:pStyle w:val="Heading3"/>
              <w:outlineLvl w:val="2"/>
              <w:rPr>
                <w:color w:val="1D824C" w:themeColor="accent1"/>
                <w:sz w:val="26"/>
                <w:szCs w:val="26"/>
              </w:rPr>
            </w:pPr>
            <w:r w:rsidRPr="00F9275D">
              <w:rPr>
                <w:color w:val="1D824C" w:themeColor="accent1"/>
                <w:sz w:val="26"/>
                <w:szCs w:val="26"/>
              </w:rPr>
              <w:t>Assistant Manager</w:t>
            </w:r>
            <w:r>
              <w:rPr>
                <w:color w:val="1D824C" w:themeColor="accent1"/>
                <w:sz w:val="26"/>
                <w:szCs w:val="26"/>
              </w:rPr>
              <w:t xml:space="preserve"> Quality assurance</w:t>
            </w:r>
            <w:r w:rsidRPr="00F9275D">
              <w:rPr>
                <w:color w:val="1D824C" w:themeColor="accent1"/>
                <w:sz w:val="26"/>
                <w:szCs w:val="26"/>
              </w:rPr>
              <w:t xml:space="preserve">, </w:t>
            </w:r>
            <w:r>
              <w:rPr>
                <w:color w:val="1D824C" w:themeColor="accent1"/>
                <w:sz w:val="26"/>
                <w:szCs w:val="26"/>
              </w:rPr>
              <w:t xml:space="preserve">Sunshine Distributors </w:t>
            </w:r>
          </w:p>
          <w:p w:rsidR="00DB038A" w:rsidRDefault="00DB038A" w:rsidP="00DB038A"/>
          <w:p w:rsidR="00DB038A" w:rsidRPr="00A83C6C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83C6C">
              <w:rPr>
                <w:rFonts w:cstheme="minorHAnsi"/>
                <w:color w:val="000000"/>
                <w:sz w:val="20"/>
                <w:szCs w:val="20"/>
              </w:rPr>
              <w:t>Handing Customer Queries and complaints.</w:t>
            </w:r>
          </w:p>
          <w:p w:rsidR="00DB038A" w:rsidRPr="00A83C6C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83C6C">
              <w:rPr>
                <w:rFonts w:cstheme="minorHAnsi"/>
                <w:color w:val="000000"/>
                <w:sz w:val="20"/>
                <w:szCs w:val="20"/>
              </w:rPr>
              <w:t>Planning and allocating tasks to the CSE/CRE</w:t>
            </w:r>
          </w:p>
          <w:p w:rsidR="00DB038A" w:rsidRPr="00A83C6C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83C6C">
              <w:rPr>
                <w:rFonts w:cstheme="minorHAnsi"/>
                <w:color w:val="000000"/>
                <w:sz w:val="20"/>
                <w:szCs w:val="20"/>
              </w:rPr>
              <w:t>Ensuring the Quality works and preparing daily reports.</w:t>
            </w:r>
          </w:p>
          <w:p w:rsidR="00DB038A" w:rsidRPr="00A83C6C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83C6C">
              <w:rPr>
                <w:rFonts w:cstheme="minorHAnsi"/>
                <w:color w:val="000000"/>
                <w:sz w:val="20"/>
                <w:szCs w:val="20"/>
              </w:rPr>
              <w:t>Keeping and producing inter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nal reports about the tasks and </w:t>
            </w:r>
            <w:r w:rsidRPr="00A83C6C">
              <w:rPr>
                <w:rFonts w:cstheme="minorHAnsi"/>
                <w:color w:val="000000"/>
                <w:sz w:val="20"/>
                <w:szCs w:val="20"/>
              </w:rPr>
              <w:t>daily performance of the operators.</w:t>
            </w:r>
          </w:p>
          <w:p w:rsidR="00DB038A" w:rsidRPr="00A83C6C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83C6C">
              <w:rPr>
                <w:rFonts w:cstheme="minorHAnsi"/>
                <w:color w:val="000000"/>
                <w:sz w:val="20"/>
                <w:szCs w:val="20"/>
              </w:rPr>
              <w:t>Effective and Efficient utilization of available resources and time.</w:t>
            </w:r>
          </w:p>
          <w:p w:rsidR="00DB038A" w:rsidRDefault="00DB038A" w:rsidP="00DB038A">
            <w:pPr>
              <w:numPr>
                <w:ilvl w:val="0"/>
                <w:numId w:val="14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83C6C">
              <w:rPr>
                <w:rFonts w:cstheme="minorHAnsi"/>
                <w:color w:val="000000"/>
                <w:sz w:val="20"/>
                <w:szCs w:val="20"/>
              </w:rPr>
              <w:t>Producing daily, weekly and monthly reports.</w:t>
            </w:r>
          </w:p>
          <w:p w:rsidR="00DB038A" w:rsidRDefault="00DB038A" w:rsidP="00DB038A">
            <w:p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DB038A" w:rsidRPr="00E72A04" w:rsidRDefault="00DB038A" w:rsidP="00DB038A">
            <w:pPr>
              <w:pStyle w:val="Heading3"/>
              <w:outlineLvl w:val="2"/>
              <w:rPr>
                <w:color w:val="1D824C" w:themeColor="accent1"/>
                <w:sz w:val="26"/>
                <w:szCs w:val="26"/>
              </w:rPr>
            </w:pPr>
            <w:r>
              <w:rPr>
                <w:color w:val="1D824C" w:themeColor="accent1"/>
                <w:sz w:val="26"/>
                <w:szCs w:val="26"/>
              </w:rPr>
              <w:t>Dec</w:t>
            </w:r>
            <w:r w:rsidRPr="00E72A04">
              <w:rPr>
                <w:color w:val="1D824C" w:themeColor="accent1"/>
                <w:sz w:val="26"/>
                <w:szCs w:val="26"/>
              </w:rPr>
              <w:t xml:space="preserve"> 2008 to Nov 2012</w:t>
            </w:r>
          </w:p>
          <w:p w:rsidR="00DB038A" w:rsidRDefault="00DB038A" w:rsidP="00DB038A">
            <w:pPr>
              <w:pStyle w:val="Heading3"/>
              <w:outlineLvl w:val="2"/>
              <w:rPr>
                <w:color w:val="1D824C" w:themeColor="accent1"/>
                <w:sz w:val="26"/>
                <w:szCs w:val="26"/>
              </w:rPr>
            </w:pPr>
            <w:r w:rsidRPr="00E72A04">
              <w:rPr>
                <w:color w:val="1D824C" w:themeColor="accent1"/>
                <w:sz w:val="26"/>
                <w:szCs w:val="26"/>
              </w:rPr>
              <w:t>Worked as Sr. Quality Analyst for IBM Daksh from</w:t>
            </w:r>
          </w:p>
          <w:p w:rsidR="00DB038A" w:rsidRDefault="00DB038A" w:rsidP="00DB038A">
            <w:pPr>
              <w:pStyle w:val="Heading3"/>
              <w:outlineLvl w:val="2"/>
              <w:rPr>
                <w:color w:val="1D824C" w:themeColor="accent1"/>
                <w:sz w:val="26"/>
                <w:szCs w:val="26"/>
              </w:rPr>
            </w:pPr>
          </w:p>
          <w:p w:rsidR="00DB038A" w:rsidRPr="00E72A04" w:rsidRDefault="00DB038A" w:rsidP="00DB038A">
            <w:pPr>
              <w:pStyle w:val="Heading3"/>
              <w:numPr>
                <w:ilvl w:val="0"/>
                <w:numId w:val="19"/>
              </w:numPr>
              <w:outlineLvl w:val="2"/>
              <w:rPr>
                <w:rFonts w:eastAsiaTheme="minorHAnsi" w:cstheme="minorHAnsi"/>
                <w:b w:val="0"/>
                <w:caps w:val="0"/>
                <w:color w:val="000000"/>
                <w:sz w:val="20"/>
                <w:szCs w:val="20"/>
              </w:rPr>
            </w:pPr>
            <w:r w:rsidRPr="00E72A04">
              <w:rPr>
                <w:rFonts w:eastAsiaTheme="minorHAnsi" w:cstheme="minorHAnsi"/>
                <w:b w:val="0"/>
                <w:caps w:val="0"/>
                <w:color w:val="000000"/>
                <w:sz w:val="20"/>
                <w:szCs w:val="20"/>
              </w:rPr>
              <w:t>Handing Customer Queries and complaints. (TECHINICAL DSL, GPRS,3G &amp; 4</w:t>
            </w:r>
            <w:proofErr w:type="gramStart"/>
            <w:r w:rsidRPr="00E72A04">
              <w:rPr>
                <w:rFonts w:eastAsiaTheme="minorHAnsi" w:cstheme="minorHAnsi"/>
                <w:b w:val="0"/>
                <w:caps w:val="0"/>
                <w:color w:val="000000"/>
                <w:sz w:val="20"/>
                <w:szCs w:val="20"/>
              </w:rPr>
              <w:t>G )</w:t>
            </w:r>
            <w:proofErr w:type="gramEnd"/>
          </w:p>
          <w:p w:rsidR="00DB038A" w:rsidRPr="003B7B95" w:rsidRDefault="00DB038A" w:rsidP="00DB038A">
            <w:pPr>
              <w:numPr>
                <w:ilvl w:val="0"/>
                <w:numId w:val="19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7B95">
              <w:rPr>
                <w:rFonts w:cstheme="minorHAnsi"/>
                <w:color w:val="000000"/>
                <w:sz w:val="20"/>
                <w:szCs w:val="20"/>
              </w:rPr>
              <w:t>Monitoring calls for TECHINICAL DSL ,GPRS,3G &amp; 4G and outbound sales (Blackberry and iPhone )</w:t>
            </w:r>
          </w:p>
          <w:p w:rsidR="00DB038A" w:rsidRPr="003B7B95" w:rsidRDefault="00DB038A" w:rsidP="00DB038A">
            <w:pPr>
              <w:numPr>
                <w:ilvl w:val="0"/>
                <w:numId w:val="19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7B95">
              <w:rPr>
                <w:rFonts w:cstheme="minorHAnsi"/>
                <w:color w:val="000000"/>
                <w:sz w:val="20"/>
                <w:szCs w:val="20"/>
              </w:rPr>
              <w:t>Planning and allocating tasks to the operators.</w:t>
            </w:r>
          </w:p>
          <w:p w:rsidR="00DB038A" w:rsidRPr="003B7B95" w:rsidRDefault="00DB038A" w:rsidP="00DB038A">
            <w:pPr>
              <w:numPr>
                <w:ilvl w:val="0"/>
                <w:numId w:val="19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7B95">
              <w:rPr>
                <w:rFonts w:cstheme="minorHAnsi"/>
                <w:color w:val="000000"/>
                <w:sz w:val="20"/>
                <w:szCs w:val="20"/>
              </w:rPr>
              <w:t xml:space="preserve">Call, Email auditing and providing feedback, Handling Customer queries/request and complaints. </w:t>
            </w:r>
          </w:p>
          <w:p w:rsidR="00DB038A" w:rsidRPr="003B7B95" w:rsidRDefault="00DB038A" w:rsidP="00DB038A">
            <w:pPr>
              <w:numPr>
                <w:ilvl w:val="0"/>
                <w:numId w:val="19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7B95">
              <w:rPr>
                <w:rFonts w:cstheme="minorHAnsi"/>
                <w:color w:val="000000"/>
                <w:sz w:val="20"/>
                <w:szCs w:val="20"/>
              </w:rPr>
              <w:t>Conducting Quality sessions, Dissemination of process updates to</w:t>
            </w:r>
            <w:r w:rsidRPr="003B7B95">
              <w:rPr>
                <w:rFonts w:cstheme="minorHAnsi"/>
                <w:color w:val="000000"/>
                <w:sz w:val="20"/>
                <w:szCs w:val="20"/>
              </w:rPr>
              <w:br/>
              <w:t xml:space="preserve">the Team in a timely manner. </w:t>
            </w:r>
          </w:p>
          <w:p w:rsidR="00DB038A" w:rsidRPr="00E72A04" w:rsidRDefault="00DB038A" w:rsidP="00DB038A">
            <w:pPr>
              <w:numPr>
                <w:ilvl w:val="0"/>
                <w:numId w:val="19"/>
              </w:num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B7B95">
              <w:rPr>
                <w:rFonts w:cstheme="minorHAnsi"/>
                <w:color w:val="000000"/>
                <w:sz w:val="20"/>
                <w:szCs w:val="20"/>
              </w:rPr>
              <w:t>Conducting calibrations on weekly basis with ops and training</w:t>
            </w:r>
            <w:r w:rsidRPr="00E72A04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  <w:p w:rsidR="00DB038A" w:rsidRDefault="00DB038A" w:rsidP="00DB038A">
            <w:p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DB038A" w:rsidRPr="00A83C6C" w:rsidRDefault="00DB038A" w:rsidP="00DB038A">
            <w:pPr>
              <w:spacing w:after="200" w:line="36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DB038A" w:rsidRDefault="00DB038A" w:rsidP="00DB038A"/>
        </w:tc>
      </w:tr>
      <w:tr w:rsidR="00DB038A" w:rsidRPr="00CF1A49" w:rsidTr="006A14DE">
        <w:tc>
          <w:tcPr>
            <w:tcW w:w="9290" w:type="dxa"/>
            <w:tcMar>
              <w:top w:w="216" w:type="dxa"/>
            </w:tcMar>
          </w:tcPr>
          <w:p w:rsidR="00DB038A" w:rsidRPr="00F9275D" w:rsidRDefault="00DB038A" w:rsidP="00DB038A">
            <w:pPr>
              <w:pStyle w:val="Heading3"/>
              <w:outlineLvl w:val="2"/>
              <w:rPr>
                <w:color w:val="1D824C" w:themeColor="accent1"/>
                <w:sz w:val="26"/>
                <w:szCs w:val="26"/>
              </w:rPr>
            </w:pPr>
          </w:p>
        </w:tc>
      </w:tr>
    </w:tbl>
    <w:sdt>
      <w:sdtPr>
        <w:alias w:val="Education:"/>
        <w:tag w:val="Education:"/>
        <w:id w:val="-1908763273"/>
        <w:placeholder>
          <w:docPart w:val="2DFAC76AC08D4BF6A2553C4DB8F37FB6"/>
        </w:placeholder>
        <w:temporary/>
        <w:showingPlcHdr/>
        <w15:appearance w15:val="hidden"/>
      </w:sdtPr>
      <w:sdtEndPr/>
      <w:sdtContent>
        <w:p w:rsidR="00DA59AA" w:rsidRPr="00CF1A49" w:rsidRDefault="00DA59AA" w:rsidP="0097790C">
          <w:pPr>
            <w:pStyle w:val="Heading1"/>
          </w:pPr>
          <w:r w:rsidRPr="00CF1A49"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CF1A49" w:rsidTr="00D66A52">
        <w:tc>
          <w:tcPr>
            <w:tcW w:w="9355" w:type="dxa"/>
          </w:tcPr>
          <w:p w:rsidR="001D0BF1" w:rsidRPr="00CF1A49" w:rsidRDefault="00103153" w:rsidP="001D0BF1">
            <w:pPr>
              <w:pStyle w:val="Heading3"/>
              <w:contextualSpacing w:val="0"/>
              <w:outlineLvl w:val="2"/>
            </w:pPr>
            <w:r>
              <w:t>June 2012</w:t>
            </w:r>
          </w:p>
          <w:p w:rsidR="001D0BF1" w:rsidRPr="00CF1A49" w:rsidRDefault="00F118DD" w:rsidP="001D0BF1">
            <w:pPr>
              <w:pStyle w:val="Heading2"/>
              <w:contextualSpacing w:val="0"/>
              <w:outlineLvl w:val="1"/>
            </w:pPr>
            <w:r>
              <w:lastRenderedPageBreak/>
              <w:t>BCOM</w:t>
            </w:r>
            <w:r w:rsidR="001D0BF1" w:rsidRPr="00CF1A49">
              <w:t xml:space="preserve">, </w:t>
            </w:r>
            <w:r>
              <w:rPr>
                <w:rStyle w:val="SubtleReference"/>
              </w:rPr>
              <w:t>Sikkim manipal university</w:t>
            </w:r>
          </w:p>
          <w:p w:rsidR="007538DC" w:rsidRPr="00CF1A49" w:rsidRDefault="007538DC" w:rsidP="00F118DD">
            <w:pPr>
              <w:contextualSpacing w:val="0"/>
            </w:pPr>
          </w:p>
        </w:tc>
      </w:tr>
      <w:tr w:rsidR="00F61DF9" w:rsidRPr="00CF1A49" w:rsidTr="00F118DD">
        <w:trPr>
          <w:trHeight w:val="1220"/>
        </w:trPr>
        <w:tc>
          <w:tcPr>
            <w:tcW w:w="9355" w:type="dxa"/>
            <w:tcMar>
              <w:top w:w="216" w:type="dxa"/>
            </w:tcMar>
          </w:tcPr>
          <w:p w:rsidR="00F61DF9" w:rsidRPr="00CF1A49" w:rsidRDefault="00F118DD" w:rsidP="00F61DF9">
            <w:pPr>
              <w:pStyle w:val="Heading3"/>
              <w:contextualSpacing w:val="0"/>
              <w:outlineLvl w:val="2"/>
            </w:pPr>
            <w:r>
              <w:lastRenderedPageBreak/>
              <w:t>May</w:t>
            </w:r>
            <w:r w:rsidR="00F61DF9" w:rsidRPr="00CF1A49">
              <w:t xml:space="preserve"> </w:t>
            </w:r>
            <w:r>
              <w:t>2005</w:t>
            </w:r>
          </w:p>
          <w:p w:rsidR="00F61DF9" w:rsidRPr="00CF1A49" w:rsidRDefault="00F118DD" w:rsidP="00F61DF9">
            <w:pPr>
              <w:pStyle w:val="Heading2"/>
              <w:contextualSpacing w:val="0"/>
              <w:outlineLvl w:val="1"/>
            </w:pPr>
            <w:r>
              <w:t>II PUC Jasma pre -university</w:t>
            </w:r>
            <w:r w:rsidR="00F61DF9" w:rsidRPr="00CF1A49">
              <w:t xml:space="preserve">, </w:t>
            </w:r>
            <w:r>
              <w:rPr>
                <w:rStyle w:val="SubtleReference"/>
              </w:rPr>
              <w:t>College</w:t>
            </w:r>
          </w:p>
          <w:p w:rsidR="00F61DF9" w:rsidRDefault="00F61DF9" w:rsidP="00F118DD"/>
          <w:p w:rsidR="00F118DD" w:rsidRDefault="00F118DD" w:rsidP="00F118DD">
            <w:pPr>
              <w:pStyle w:val="Heading3"/>
              <w:contextualSpacing w:val="0"/>
              <w:outlineLvl w:val="2"/>
            </w:pPr>
            <w:r>
              <w:t>May 2003</w:t>
            </w:r>
          </w:p>
          <w:p w:rsidR="00F118DD" w:rsidRPr="00F118DD" w:rsidRDefault="00F118DD" w:rsidP="00F118DD">
            <w:pPr>
              <w:pStyle w:val="Heading3"/>
              <w:contextualSpacing w:val="0"/>
              <w:outlineLvl w:val="2"/>
              <w:rPr>
                <w:color w:val="1D824C" w:themeColor="accent1"/>
                <w:sz w:val="26"/>
                <w:szCs w:val="26"/>
              </w:rPr>
            </w:pPr>
            <w:r w:rsidRPr="00F118DD">
              <w:rPr>
                <w:color w:val="1D824C" w:themeColor="accent1"/>
                <w:sz w:val="26"/>
                <w:szCs w:val="26"/>
              </w:rPr>
              <w:t>Class 10</w:t>
            </w:r>
            <w:r>
              <w:rPr>
                <w:color w:val="1D824C" w:themeColor="accent1"/>
                <w:sz w:val="26"/>
                <w:szCs w:val="26"/>
              </w:rPr>
              <w:t>, CARMEL convent school, karnataka board</w:t>
            </w:r>
          </w:p>
          <w:p w:rsidR="00F118DD" w:rsidRDefault="00F118DD" w:rsidP="00F118DD">
            <w:pPr>
              <w:pStyle w:val="Heading3"/>
              <w:contextualSpacing w:val="0"/>
              <w:outlineLvl w:val="2"/>
            </w:pPr>
          </w:p>
        </w:tc>
      </w:tr>
    </w:tbl>
    <w:sdt>
      <w:sdtPr>
        <w:alias w:val="Skills:"/>
        <w:tag w:val="Skills:"/>
        <w:id w:val="-1392877668"/>
        <w:placeholder>
          <w:docPart w:val="441EE59AB59D47338839E4C5D778092D"/>
        </w:placeholder>
        <w:temporary/>
        <w:showingPlcHdr/>
        <w15:appearance w15:val="hidden"/>
      </w:sdtPr>
      <w:sdtEndPr/>
      <w:sdtContent>
        <w:p w:rsidR="00486277" w:rsidRPr="00CF1A49" w:rsidRDefault="00486277" w:rsidP="00486277">
          <w:pPr>
            <w:pStyle w:val="Heading1"/>
          </w:pPr>
          <w:r w:rsidRPr="00CF1A49">
            <w:t>Skills</w:t>
          </w:r>
        </w:p>
      </w:sdtContent>
    </w:sdt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680"/>
        <w:gridCol w:w="4680"/>
      </w:tblGrid>
      <w:tr w:rsidR="00F9275D" w:rsidRPr="006E1507" w:rsidTr="00F9275D">
        <w:trPr>
          <w:trHeight w:val="477"/>
        </w:trPr>
        <w:tc>
          <w:tcPr>
            <w:tcW w:w="4680" w:type="dxa"/>
          </w:tcPr>
          <w:p w:rsidR="00F9275D" w:rsidRDefault="00F9275D" w:rsidP="00E469C6">
            <w:pPr>
              <w:shd w:val="clear" w:color="auto" w:fill="FFFFFF"/>
              <w:spacing w:before="100" w:beforeAutospacing="1" w:after="100" w:afterAutospacing="1"/>
            </w:pPr>
            <w:r w:rsidRPr="00F9275D">
              <w:rPr>
                <w:rFonts w:cstheme="minorHAnsi"/>
                <w:color w:val="000000"/>
                <w:sz w:val="20"/>
                <w:szCs w:val="20"/>
              </w:rPr>
              <w:t xml:space="preserve"> Time </w:t>
            </w:r>
            <w:r w:rsidR="00E469C6" w:rsidRPr="00F9275D">
              <w:rPr>
                <w:rFonts w:cstheme="minorHAnsi"/>
                <w:color w:val="000000"/>
                <w:sz w:val="20"/>
                <w:szCs w:val="20"/>
              </w:rPr>
              <w:t xml:space="preserve">Documentation </w:t>
            </w:r>
            <w:r w:rsidRPr="00F9275D">
              <w:rPr>
                <w:rFonts w:cstheme="minorHAnsi"/>
                <w:color w:val="000000"/>
                <w:sz w:val="20"/>
                <w:szCs w:val="20"/>
              </w:rPr>
              <w:t xml:space="preserve">Management / / Training / MS Office / /Oracle/CRM/ LEAD </w:t>
            </w:r>
            <w:r w:rsidR="00E469C6" w:rsidRPr="00F9275D">
              <w:rPr>
                <w:rFonts w:cstheme="minorHAnsi"/>
                <w:color w:val="000000"/>
                <w:sz w:val="20"/>
                <w:szCs w:val="20"/>
              </w:rPr>
              <w:t xml:space="preserve">AMEYO </w:t>
            </w:r>
            <w:r w:rsidRPr="00F9275D">
              <w:rPr>
                <w:rFonts w:cstheme="minorHAnsi"/>
                <w:color w:val="000000"/>
                <w:sz w:val="20"/>
                <w:szCs w:val="20"/>
              </w:rPr>
              <w:t>SQUARD/ &amp; SALES FORCE</w:t>
            </w:r>
          </w:p>
        </w:tc>
        <w:tc>
          <w:tcPr>
            <w:tcW w:w="4680" w:type="dxa"/>
            <w:tcMar>
              <w:left w:w="360" w:type="dxa"/>
            </w:tcMar>
          </w:tcPr>
          <w:p w:rsidR="00F9275D" w:rsidRDefault="00F9275D" w:rsidP="00F9275D"/>
        </w:tc>
      </w:tr>
    </w:tbl>
    <w:sdt>
      <w:sdtPr>
        <w:alias w:val="Activities:"/>
        <w:tag w:val="Activities:"/>
        <w:id w:val="1223332893"/>
        <w:placeholder>
          <w:docPart w:val="6E956FB23E224DF5B55201302A34469A"/>
        </w:placeholder>
        <w:temporary/>
        <w:showingPlcHdr/>
        <w15:appearance w15:val="hidden"/>
      </w:sdtPr>
      <w:sdtEndPr/>
      <w:sdtContent>
        <w:p w:rsidR="00AD782D" w:rsidRPr="00CF1A49" w:rsidRDefault="0062312F" w:rsidP="0062312F">
          <w:pPr>
            <w:pStyle w:val="Heading1"/>
          </w:pPr>
          <w:r w:rsidRPr="00CF1A49">
            <w:t>Activities</w:t>
          </w:r>
        </w:p>
      </w:sdtContent>
    </w:sdt>
    <w:p w:rsidR="00F9275D" w:rsidRPr="00F9275D" w:rsidRDefault="00F9275D" w:rsidP="00F9275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contextualSpacing/>
        <w:rPr>
          <w:rFonts w:cstheme="minorHAnsi"/>
          <w:color w:val="000000"/>
          <w:sz w:val="20"/>
          <w:szCs w:val="20"/>
        </w:rPr>
      </w:pPr>
      <w:r w:rsidRPr="00F9275D">
        <w:rPr>
          <w:rFonts w:cstheme="minorHAnsi"/>
          <w:color w:val="000000"/>
          <w:sz w:val="20"/>
          <w:szCs w:val="20"/>
        </w:rPr>
        <w:t>Awarded as best performer - GEM award – 2011</w:t>
      </w:r>
    </w:p>
    <w:p w:rsidR="00F9275D" w:rsidRPr="00F9275D" w:rsidRDefault="00F9275D" w:rsidP="00F9275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contextualSpacing/>
        <w:rPr>
          <w:rFonts w:cstheme="minorHAnsi"/>
          <w:color w:val="000000"/>
          <w:sz w:val="20"/>
          <w:szCs w:val="20"/>
        </w:rPr>
      </w:pPr>
      <w:r w:rsidRPr="00F9275D">
        <w:rPr>
          <w:rFonts w:cstheme="minorHAnsi"/>
          <w:color w:val="000000"/>
          <w:sz w:val="20"/>
          <w:szCs w:val="20"/>
        </w:rPr>
        <w:t>Awarded as best performer - STAR award - 2011</w:t>
      </w:r>
      <w:r w:rsidRPr="00F9275D">
        <w:rPr>
          <w:rFonts w:cstheme="minorHAnsi"/>
          <w:color w:val="000000"/>
          <w:sz w:val="20"/>
          <w:szCs w:val="20"/>
        </w:rPr>
        <w:tab/>
      </w:r>
    </w:p>
    <w:p w:rsidR="00F9275D" w:rsidRDefault="00F9275D" w:rsidP="00F9275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contextualSpacing/>
        <w:rPr>
          <w:rFonts w:cstheme="minorHAnsi"/>
          <w:color w:val="000000"/>
          <w:sz w:val="20"/>
          <w:szCs w:val="20"/>
        </w:rPr>
      </w:pPr>
      <w:r w:rsidRPr="00F9275D">
        <w:rPr>
          <w:rFonts w:cstheme="minorHAnsi"/>
          <w:color w:val="000000"/>
          <w:sz w:val="20"/>
          <w:szCs w:val="20"/>
        </w:rPr>
        <w:t>Awarded as best performer - Top Talent award – 2012</w:t>
      </w:r>
    </w:p>
    <w:p w:rsidR="00F9275D" w:rsidRDefault="00F9275D" w:rsidP="00F9275D">
      <w:pPr>
        <w:shd w:val="clear" w:color="auto" w:fill="FFFFFF"/>
        <w:spacing w:before="100" w:beforeAutospacing="1" w:after="100" w:afterAutospacing="1"/>
        <w:contextualSpacing/>
        <w:rPr>
          <w:rFonts w:cstheme="minorHAnsi"/>
          <w:color w:val="000000"/>
          <w:sz w:val="20"/>
          <w:szCs w:val="20"/>
        </w:rPr>
      </w:pPr>
    </w:p>
    <w:p w:rsidR="00F9275D" w:rsidRPr="00F9275D" w:rsidRDefault="00F9275D" w:rsidP="00F9275D">
      <w:pPr>
        <w:shd w:val="clear" w:color="auto" w:fill="FFFFFF"/>
        <w:spacing w:before="100" w:beforeAutospacing="1" w:after="100" w:afterAutospacing="1"/>
        <w:contextualSpacing/>
        <w:rPr>
          <w:rFonts w:cstheme="minorHAnsi"/>
          <w:color w:val="000000"/>
          <w:sz w:val="20"/>
          <w:szCs w:val="20"/>
        </w:rPr>
      </w:pPr>
    </w:p>
    <w:p w:rsidR="00B51D1B" w:rsidRDefault="00B51D1B" w:rsidP="006E1507"/>
    <w:p w:rsidR="00F9275D" w:rsidRPr="00F9275D" w:rsidRDefault="00F9275D" w:rsidP="00F9275D">
      <w:pPr>
        <w:rPr>
          <w:rFonts w:asciiTheme="majorHAnsi" w:eastAsiaTheme="majorEastAsia" w:hAnsiTheme="majorHAnsi" w:cstheme="majorBidi"/>
          <w:b/>
          <w:caps/>
          <w:color w:val="262626" w:themeColor="text1" w:themeTint="D9"/>
          <w:sz w:val="28"/>
          <w:szCs w:val="32"/>
        </w:rPr>
      </w:pPr>
      <w:r w:rsidRPr="00F9275D">
        <w:rPr>
          <w:rFonts w:asciiTheme="majorHAnsi" w:eastAsiaTheme="majorEastAsia" w:hAnsiTheme="majorHAnsi" w:cstheme="majorBidi"/>
          <w:b/>
          <w:caps/>
          <w:color w:val="262626" w:themeColor="text1" w:themeTint="D9"/>
          <w:sz w:val="28"/>
          <w:szCs w:val="32"/>
        </w:rPr>
        <w:t>Languages</w:t>
      </w:r>
    </w:p>
    <w:p w:rsidR="00F9275D" w:rsidRDefault="00F9275D" w:rsidP="00F9275D">
      <w:pPr>
        <w:jc w:val="center"/>
        <w:rPr>
          <w:rFonts w:ascii="Quattrocento Roman" w:hAnsi="Quattrocento Roman"/>
          <w:color w:val="C32030"/>
          <w:sz w:val="40"/>
          <w:szCs w:val="40"/>
        </w:rPr>
      </w:pPr>
    </w:p>
    <w:p w:rsidR="00F9275D" w:rsidRPr="003F1902" w:rsidRDefault="00F9275D" w:rsidP="00F9275D">
      <w:pPr>
        <w:spacing w:line="216" w:lineRule="auto"/>
        <w:rPr>
          <w:rFonts w:ascii="Open Sans Light" w:hAnsi="Open Sans Light" w:cs="Open Sans Light"/>
          <w:b/>
          <w:color w:val="000000"/>
          <w:sz w:val="24"/>
          <w:szCs w:val="24"/>
        </w:rPr>
      </w:pPr>
      <w:r w:rsidRPr="003F1902">
        <w:rPr>
          <w:rFonts w:ascii="Open Sans Light" w:hAnsi="Open Sans Light" w:cs="Open Sans Light"/>
          <w:b/>
          <w:color w:val="000000"/>
          <w:sz w:val="24"/>
          <w:szCs w:val="24"/>
        </w:rPr>
        <w:t>English / Kannada/Malayalam/ Tamil/Hindi /Telugu</w:t>
      </w:r>
      <w:r w:rsidRPr="003F1902">
        <w:rPr>
          <w:rFonts w:ascii="Open Sans Light" w:hAnsi="Open Sans Light" w:cs="Open Sans Light"/>
          <w:b/>
          <w:color w:val="000000"/>
          <w:sz w:val="24"/>
          <w:szCs w:val="24"/>
        </w:rPr>
        <w:br/>
      </w:r>
    </w:p>
    <w:p w:rsidR="00F9275D" w:rsidRDefault="00F9275D" w:rsidP="006E1507"/>
    <w:p w:rsidR="00C2748B" w:rsidRPr="006E1507" w:rsidRDefault="00C2748B" w:rsidP="006E1507"/>
    <w:sectPr w:rsidR="00C2748B" w:rsidRPr="006E1507" w:rsidSect="005A1B10">
      <w:footerReference w:type="default" r:id="rId8"/>
      <w:headerReference w:type="first" r:id="rId9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90C" w:rsidRDefault="004C590C" w:rsidP="0068194B">
      <w:r>
        <w:separator/>
      </w:r>
    </w:p>
    <w:p w:rsidR="004C590C" w:rsidRDefault="004C590C"/>
    <w:p w:rsidR="004C590C" w:rsidRDefault="004C590C"/>
  </w:endnote>
  <w:endnote w:type="continuationSeparator" w:id="0">
    <w:p w:rsidR="004C590C" w:rsidRDefault="004C590C" w:rsidP="0068194B">
      <w:r>
        <w:continuationSeparator/>
      </w:r>
    </w:p>
    <w:p w:rsidR="004C590C" w:rsidRDefault="004C590C"/>
    <w:p w:rsidR="004C590C" w:rsidRDefault="004C59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Roman">
    <w:panose1 w:val="00000000000000000000"/>
    <w:charset w:val="00"/>
    <w:family w:val="modern"/>
    <w:notTrueType/>
    <w:pitch w:val="variable"/>
    <w:sig w:usb0="8000002F" w:usb1="0000000B" w:usb2="00000000" w:usb3="00000000" w:csb0="00000001" w:csb1="00000000"/>
  </w:font>
  <w:font w:name="Open Sans Light">
    <w:altName w:val="Corbel Light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A23D4" w:rsidRDefault="00AA23D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134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90C" w:rsidRDefault="004C590C" w:rsidP="0068194B">
      <w:r>
        <w:separator/>
      </w:r>
    </w:p>
    <w:p w:rsidR="004C590C" w:rsidRDefault="004C590C"/>
    <w:p w:rsidR="004C590C" w:rsidRDefault="004C590C"/>
  </w:footnote>
  <w:footnote w:type="continuationSeparator" w:id="0">
    <w:p w:rsidR="004C590C" w:rsidRDefault="004C590C" w:rsidP="0068194B">
      <w:r>
        <w:continuationSeparator/>
      </w:r>
    </w:p>
    <w:p w:rsidR="004C590C" w:rsidRDefault="004C590C"/>
    <w:p w:rsidR="004C590C" w:rsidRDefault="004C590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3D4" w:rsidRPr="004E01EB" w:rsidRDefault="00AA23D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DD98AC" wp14:editId="1636F99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0CCA7214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0A410073"/>
    <w:multiLevelType w:val="hybridMultilevel"/>
    <w:tmpl w:val="F9B8AD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375A6"/>
    <w:multiLevelType w:val="hybridMultilevel"/>
    <w:tmpl w:val="C0BECC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FC0E0B"/>
    <w:multiLevelType w:val="hybridMultilevel"/>
    <w:tmpl w:val="F69C7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BC639A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C85E57"/>
    <w:multiLevelType w:val="multilevel"/>
    <w:tmpl w:val="DDBE4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1A02743D"/>
    <w:multiLevelType w:val="hybridMultilevel"/>
    <w:tmpl w:val="14402E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FDD706E"/>
    <w:multiLevelType w:val="hybridMultilevel"/>
    <w:tmpl w:val="FF12FE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63755924"/>
    <w:multiLevelType w:val="hybridMultilevel"/>
    <w:tmpl w:val="009478E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F6013A"/>
    <w:multiLevelType w:val="multilevel"/>
    <w:tmpl w:val="87C4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A37F18"/>
    <w:multiLevelType w:val="hybridMultilevel"/>
    <w:tmpl w:val="FFAE572C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F3C6338"/>
    <w:multiLevelType w:val="hybridMultilevel"/>
    <w:tmpl w:val="307A0C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4"/>
  </w:num>
  <w:num w:numId="6">
    <w:abstractNumId w:val="3"/>
  </w:num>
  <w:num w:numId="7">
    <w:abstractNumId w:val="16"/>
  </w:num>
  <w:num w:numId="8">
    <w:abstractNumId w:val="2"/>
  </w:num>
  <w:num w:numId="9">
    <w:abstractNumId w:val="18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22"/>
  </w:num>
  <w:num w:numId="15">
    <w:abstractNumId w:val="19"/>
  </w:num>
  <w:num w:numId="16">
    <w:abstractNumId w:val="11"/>
  </w:num>
  <w:num w:numId="17">
    <w:abstractNumId w:val="15"/>
  </w:num>
  <w:num w:numId="18">
    <w:abstractNumId w:val="21"/>
  </w:num>
  <w:num w:numId="19">
    <w:abstractNumId w:val="10"/>
  </w:num>
  <w:num w:numId="20">
    <w:abstractNumId w:val="17"/>
  </w:num>
  <w:num w:numId="21">
    <w:abstractNumId w:val="20"/>
  </w:num>
  <w:num w:numId="22">
    <w:abstractNumId w:val="1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999"/>
    <w:rsid w:val="000001EF"/>
    <w:rsid w:val="00007322"/>
    <w:rsid w:val="00007728"/>
    <w:rsid w:val="0001141F"/>
    <w:rsid w:val="00024584"/>
    <w:rsid w:val="00024730"/>
    <w:rsid w:val="000423B5"/>
    <w:rsid w:val="00055E95"/>
    <w:rsid w:val="0007021F"/>
    <w:rsid w:val="00071983"/>
    <w:rsid w:val="000A48B6"/>
    <w:rsid w:val="000B2BA5"/>
    <w:rsid w:val="000C02A2"/>
    <w:rsid w:val="000F2F8C"/>
    <w:rsid w:val="0010006E"/>
    <w:rsid w:val="00103153"/>
    <w:rsid w:val="001045A8"/>
    <w:rsid w:val="00114A91"/>
    <w:rsid w:val="001427E1"/>
    <w:rsid w:val="00144E3F"/>
    <w:rsid w:val="00161009"/>
    <w:rsid w:val="00163668"/>
    <w:rsid w:val="00171566"/>
    <w:rsid w:val="00174676"/>
    <w:rsid w:val="001755A8"/>
    <w:rsid w:val="00184014"/>
    <w:rsid w:val="00192008"/>
    <w:rsid w:val="001962B2"/>
    <w:rsid w:val="00196B37"/>
    <w:rsid w:val="001C0E68"/>
    <w:rsid w:val="001C4B6F"/>
    <w:rsid w:val="001D0BF1"/>
    <w:rsid w:val="001E3120"/>
    <w:rsid w:val="001E7E0C"/>
    <w:rsid w:val="001F0BB0"/>
    <w:rsid w:val="001F4E6D"/>
    <w:rsid w:val="001F6140"/>
    <w:rsid w:val="00200698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81BF9"/>
    <w:rsid w:val="00286D52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47081"/>
    <w:rsid w:val="003544E1"/>
    <w:rsid w:val="00366398"/>
    <w:rsid w:val="00392F30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0711"/>
    <w:rsid w:val="00416B25"/>
    <w:rsid w:val="00420592"/>
    <w:rsid w:val="00426D7C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97D05"/>
    <w:rsid w:val="004A1FAE"/>
    <w:rsid w:val="004A32FF"/>
    <w:rsid w:val="004B06EB"/>
    <w:rsid w:val="004B6AD0"/>
    <w:rsid w:val="004C179A"/>
    <w:rsid w:val="004C2D5D"/>
    <w:rsid w:val="004C33E1"/>
    <w:rsid w:val="004C590C"/>
    <w:rsid w:val="004E01EB"/>
    <w:rsid w:val="004E2794"/>
    <w:rsid w:val="00510392"/>
    <w:rsid w:val="00513E2A"/>
    <w:rsid w:val="00530E42"/>
    <w:rsid w:val="00544D56"/>
    <w:rsid w:val="00547772"/>
    <w:rsid w:val="005505F9"/>
    <w:rsid w:val="00566A35"/>
    <w:rsid w:val="0056701E"/>
    <w:rsid w:val="00570F6D"/>
    <w:rsid w:val="005740D7"/>
    <w:rsid w:val="005A0F26"/>
    <w:rsid w:val="005A1B10"/>
    <w:rsid w:val="005A3F74"/>
    <w:rsid w:val="005A6850"/>
    <w:rsid w:val="005B1B1B"/>
    <w:rsid w:val="005B7A6B"/>
    <w:rsid w:val="005C021F"/>
    <w:rsid w:val="005C5932"/>
    <w:rsid w:val="005C5F14"/>
    <w:rsid w:val="005D3CA7"/>
    <w:rsid w:val="005D4CC1"/>
    <w:rsid w:val="005F084C"/>
    <w:rsid w:val="005F4B91"/>
    <w:rsid w:val="005F55D2"/>
    <w:rsid w:val="00605F56"/>
    <w:rsid w:val="0062312F"/>
    <w:rsid w:val="00625F2C"/>
    <w:rsid w:val="00627EF6"/>
    <w:rsid w:val="006618E9"/>
    <w:rsid w:val="006622A2"/>
    <w:rsid w:val="00666258"/>
    <w:rsid w:val="0068194B"/>
    <w:rsid w:val="00692703"/>
    <w:rsid w:val="006A14DE"/>
    <w:rsid w:val="006A1962"/>
    <w:rsid w:val="006B5D48"/>
    <w:rsid w:val="006B7D7B"/>
    <w:rsid w:val="006C1A5E"/>
    <w:rsid w:val="006D1AC7"/>
    <w:rsid w:val="006E1507"/>
    <w:rsid w:val="00712D8B"/>
    <w:rsid w:val="00723E8D"/>
    <w:rsid w:val="007273B7"/>
    <w:rsid w:val="00733E0A"/>
    <w:rsid w:val="0074403D"/>
    <w:rsid w:val="00746D44"/>
    <w:rsid w:val="007538DC"/>
    <w:rsid w:val="007544F8"/>
    <w:rsid w:val="00757803"/>
    <w:rsid w:val="00766B19"/>
    <w:rsid w:val="00767A6A"/>
    <w:rsid w:val="0079206B"/>
    <w:rsid w:val="00795FF0"/>
    <w:rsid w:val="00796076"/>
    <w:rsid w:val="007A2066"/>
    <w:rsid w:val="007A6200"/>
    <w:rsid w:val="007C0566"/>
    <w:rsid w:val="007C606B"/>
    <w:rsid w:val="007D4862"/>
    <w:rsid w:val="007E6A61"/>
    <w:rsid w:val="007F3B64"/>
    <w:rsid w:val="00801140"/>
    <w:rsid w:val="00803404"/>
    <w:rsid w:val="00804121"/>
    <w:rsid w:val="00807B2D"/>
    <w:rsid w:val="008259B1"/>
    <w:rsid w:val="00834955"/>
    <w:rsid w:val="00845E3B"/>
    <w:rsid w:val="00855B59"/>
    <w:rsid w:val="00860461"/>
    <w:rsid w:val="0086487C"/>
    <w:rsid w:val="00870B20"/>
    <w:rsid w:val="008829F8"/>
    <w:rsid w:val="00885897"/>
    <w:rsid w:val="008911C4"/>
    <w:rsid w:val="008A6159"/>
    <w:rsid w:val="008A6538"/>
    <w:rsid w:val="008B2F76"/>
    <w:rsid w:val="008C3002"/>
    <w:rsid w:val="008C5446"/>
    <w:rsid w:val="008C7056"/>
    <w:rsid w:val="008E68FD"/>
    <w:rsid w:val="008E7784"/>
    <w:rsid w:val="008F3B14"/>
    <w:rsid w:val="008F6F1D"/>
    <w:rsid w:val="00901899"/>
    <w:rsid w:val="0090344B"/>
    <w:rsid w:val="00905715"/>
    <w:rsid w:val="009063F8"/>
    <w:rsid w:val="0091321E"/>
    <w:rsid w:val="00913946"/>
    <w:rsid w:val="0092726B"/>
    <w:rsid w:val="009361BA"/>
    <w:rsid w:val="00937A0C"/>
    <w:rsid w:val="00944F78"/>
    <w:rsid w:val="009510E7"/>
    <w:rsid w:val="00952C89"/>
    <w:rsid w:val="009571D8"/>
    <w:rsid w:val="00957456"/>
    <w:rsid w:val="009574E8"/>
    <w:rsid w:val="009650EA"/>
    <w:rsid w:val="00966999"/>
    <w:rsid w:val="0097790C"/>
    <w:rsid w:val="00980D01"/>
    <w:rsid w:val="0098506E"/>
    <w:rsid w:val="009A44CE"/>
    <w:rsid w:val="009A5574"/>
    <w:rsid w:val="009B1AB7"/>
    <w:rsid w:val="009C20CD"/>
    <w:rsid w:val="009C4DFC"/>
    <w:rsid w:val="009C5488"/>
    <w:rsid w:val="009D44F8"/>
    <w:rsid w:val="009E3160"/>
    <w:rsid w:val="009F220C"/>
    <w:rsid w:val="009F3B05"/>
    <w:rsid w:val="009F4931"/>
    <w:rsid w:val="009F7E50"/>
    <w:rsid w:val="00A07801"/>
    <w:rsid w:val="00A14534"/>
    <w:rsid w:val="00A16DAA"/>
    <w:rsid w:val="00A24162"/>
    <w:rsid w:val="00A25023"/>
    <w:rsid w:val="00A270EA"/>
    <w:rsid w:val="00A346B4"/>
    <w:rsid w:val="00A34BA2"/>
    <w:rsid w:val="00A36F27"/>
    <w:rsid w:val="00A42E32"/>
    <w:rsid w:val="00A46E63"/>
    <w:rsid w:val="00A51DC5"/>
    <w:rsid w:val="00A53DE1"/>
    <w:rsid w:val="00A577C0"/>
    <w:rsid w:val="00A615E1"/>
    <w:rsid w:val="00A755E8"/>
    <w:rsid w:val="00A9036C"/>
    <w:rsid w:val="00A93A5D"/>
    <w:rsid w:val="00A94402"/>
    <w:rsid w:val="00AA23D4"/>
    <w:rsid w:val="00AB32F8"/>
    <w:rsid w:val="00AB610B"/>
    <w:rsid w:val="00AC0CAF"/>
    <w:rsid w:val="00AD360E"/>
    <w:rsid w:val="00AD40FB"/>
    <w:rsid w:val="00AD77BB"/>
    <w:rsid w:val="00AD782D"/>
    <w:rsid w:val="00AE7650"/>
    <w:rsid w:val="00B10EBE"/>
    <w:rsid w:val="00B146DB"/>
    <w:rsid w:val="00B236F1"/>
    <w:rsid w:val="00B47E88"/>
    <w:rsid w:val="00B50F99"/>
    <w:rsid w:val="00B51D1B"/>
    <w:rsid w:val="00B540F4"/>
    <w:rsid w:val="00B60FD0"/>
    <w:rsid w:val="00B622DF"/>
    <w:rsid w:val="00B62EF1"/>
    <w:rsid w:val="00B6332A"/>
    <w:rsid w:val="00B81760"/>
    <w:rsid w:val="00B8494C"/>
    <w:rsid w:val="00B854CC"/>
    <w:rsid w:val="00B859B2"/>
    <w:rsid w:val="00BA1546"/>
    <w:rsid w:val="00BB0B05"/>
    <w:rsid w:val="00BB4E51"/>
    <w:rsid w:val="00BC6AE5"/>
    <w:rsid w:val="00BD1731"/>
    <w:rsid w:val="00BD431F"/>
    <w:rsid w:val="00BE423E"/>
    <w:rsid w:val="00BF1FA9"/>
    <w:rsid w:val="00BF61AC"/>
    <w:rsid w:val="00C2748B"/>
    <w:rsid w:val="00C30C39"/>
    <w:rsid w:val="00C47FA6"/>
    <w:rsid w:val="00C57FC6"/>
    <w:rsid w:val="00C66A7D"/>
    <w:rsid w:val="00C779DA"/>
    <w:rsid w:val="00C814F7"/>
    <w:rsid w:val="00CA3D03"/>
    <w:rsid w:val="00CA4B4D"/>
    <w:rsid w:val="00CB35C3"/>
    <w:rsid w:val="00CD323D"/>
    <w:rsid w:val="00CE4030"/>
    <w:rsid w:val="00CE5774"/>
    <w:rsid w:val="00CE64B3"/>
    <w:rsid w:val="00CF1A49"/>
    <w:rsid w:val="00D0630C"/>
    <w:rsid w:val="00D243A9"/>
    <w:rsid w:val="00D305E5"/>
    <w:rsid w:val="00D37CD3"/>
    <w:rsid w:val="00D66A52"/>
    <w:rsid w:val="00D66EFA"/>
    <w:rsid w:val="00D72A2D"/>
    <w:rsid w:val="00D9521A"/>
    <w:rsid w:val="00DA02AD"/>
    <w:rsid w:val="00DA3914"/>
    <w:rsid w:val="00DA59AA"/>
    <w:rsid w:val="00DB038A"/>
    <w:rsid w:val="00DB6915"/>
    <w:rsid w:val="00DB7E1E"/>
    <w:rsid w:val="00DC1B78"/>
    <w:rsid w:val="00DC2A2F"/>
    <w:rsid w:val="00DC600B"/>
    <w:rsid w:val="00DE0FAA"/>
    <w:rsid w:val="00DE136D"/>
    <w:rsid w:val="00DE60AE"/>
    <w:rsid w:val="00DE6534"/>
    <w:rsid w:val="00DF4D6C"/>
    <w:rsid w:val="00E01923"/>
    <w:rsid w:val="00E14498"/>
    <w:rsid w:val="00E22A32"/>
    <w:rsid w:val="00E2397A"/>
    <w:rsid w:val="00E254DB"/>
    <w:rsid w:val="00E300FC"/>
    <w:rsid w:val="00E339BD"/>
    <w:rsid w:val="00E362DB"/>
    <w:rsid w:val="00E469C6"/>
    <w:rsid w:val="00E5632B"/>
    <w:rsid w:val="00E64427"/>
    <w:rsid w:val="00E70240"/>
    <w:rsid w:val="00E71E6B"/>
    <w:rsid w:val="00E72A04"/>
    <w:rsid w:val="00E72BE8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01342"/>
    <w:rsid w:val="00F118DD"/>
    <w:rsid w:val="00F130DD"/>
    <w:rsid w:val="00F1688F"/>
    <w:rsid w:val="00F24884"/>
    <w:rsid w:val="00F3563C"/>
    <w:rsid w:val="00F476C4"/>
    <w:rsid w:val="00F61DF9"/>
    <w:rsid w:val="00F75040"/>
    <w:rsid w:val="00F81960"/>
    <w:rsid w:val="00F8769D"/>
    <w:rsid w:val="00F9275D"/>
    <w:rsid w:val="00F92F17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2CE86"/>
  <w15:chartTrackingRefBased/>
  <w15:docId w15:val="{054BD7BE-CC76-446E-A547-31188A36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ysumithracg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nluser.DESKTOP-D8CVC0K\AppData\Roaming\Microsoft\Templates\Modern%20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3AE4497E744A39BE8EC432D3E51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0061D-F99A-4D5A-9DEA-8976E4E9954D}"/>
      </w:docPartPr>
      <w:docPartBody>
        <w:p w:rsidR="00B93EE8" w:rsidRDefault="00651809">
          <w:pPr>
            <w:pStyle w:val="623AE4497E744A39BE8EC432D3E51845"/>
          </w:pPr>
          <w:r w:rsidRPr="00CF1A49">
            <w:t>·</w:t>
          </w:r>
        </w:p>
      </w:docPartBody>
    </w:docPart>
    <w:docPart>
      <w:docPartPr>
        <w:name w:val="46E5EE72E6604711B928AA3655DE2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DC01F-D631-405F-B654-E34B3DD49CDA}"/>
      </w:docPartPr>
      <w:docPartBody>
        <w:p w:rsidR="00B93EE8" w:rsidRDefault="00651809">
          <w:pPr>
            <w:pStyle w:val="46E5EE72E6604711B928AA3655DE2BD4"/>
          </w:pPr>
          <w:r w:rsidRPr="00CF1A49">
            <w:t>Email</w:t>
          </w:r>
        </w:p>
      </w:docPartBody>
    </w:docPart>
    <w:docPart>
      <w:docPartPr>
        <w:name w:val="B8E9AF4A222F46B0922AA43843D1A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2D28A-25E8-4D13-B00E-B7D2C7210888}"/>
      </w:docPartPr>
      <w:docPartBody>
        <w:p w:rsidR="00B93EE8" w:rsidRDefault="00651809">
          <w:pPr>
            <w:pStyle w:val="B8E9AF4A222F46B0922AA43843D1AFF8"/>
          </w:pPr>
          <w:r w:rsidRPr="00CF1A49">
            <w:t>·</w:t>
          </w:r>
        </w:p>
      </w:docPartBody>
    </w:docPart>
    <w:docPart>
      <w:docPartPr>
        <w:name w:val="78AF33E92A4943D1A1B5CD6EA5600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7E8DF-4CB6-4433-8372-B86BEA059B4D}"/>
      </w:docPartPr>
      <w:docPartBody>
        <w:p w:rsidR="00B93EE8" w:rsidRDefault="00651809">
          <w:pPr>
            <w:pStyle w:val="78AF33E92A4943D1A1B5CD6EA560080F"/>
          </w:pPr>
          <w:r w:rsidRPr="00CF1A49">
            <w:t>Experience</w:t>
          </w:r>
        </w:p>
      </w:docPartBody>
    </w:docPart>
    <w:docPart>
      <w:docPartPr>
        <w:name w:val="2DFAC76AC08D4BF6A2553C4DB8F37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7D074-9401-4A8C-8403-D19E0802696F}"/>
      </w:docPartPr>
      <w:docPartBody>
        <w:p w:rsidR="00B93EE8" w:rsidRDefault="00651809">
          <w:pPr>
            <w:pStyle w:val="2DFAC76AC08D4BF6A2553C4DB8F37FB6"/>
          </w:pPr>
          <w:r w:rsidRPr="00CF1A49">
            <w:t>Education</w:t>
          </w:r>
        </w:p>
      </w:docPartBody>
    </w:docPart>
    <w:docPart>
      <w:docPartPr>
        <w:name w:val="441EE59AB59D47338839E4C5D7780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27BF7-3980-4660-B6BA-879A7817D4A5}"/>
      </w:docPartPr>
      <w:docPartBody>
        <w:p w:rsidR="00B93EE8" w:rsidRDefault="00651809">
          <w:pPr>
            <w:pStyle w:val="441EE59AB59D47338839E4C5D778092D"/>
          </w:pPr>
          <w:r w:rsidRPr="00CF1A49">
            <w:t>Skills</w:t>
          </w:r>
        </w:p>
      </w:docPartBody>
    </w:docPart>
    <w:docPart>
      <w:docPartPr>
        <w:name w:val="6E956FB23E224DF5B55201302A344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4F906-CC1A-439D-A638-96E1A6E82CE9}"/>
      </w:docPartPr>
      <w:docPartBody>
        <w:p w:rsidR="00B93EE8" w:rsidRDefault="00651809">
          <w:pPr>
            <w:pStyle w:val="6E956FB23E224DF5B55201302A34469A"/>
          </w:pPr>
          <w:r w:rsidRPr="00CF1A49">
            <w:t>Activities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Roman">
    <w:panose1 w:val="00000000000000000000"/>
    <w:charset w:val="00"/>
    <w:family w:val="modern"/>
    <w:notTrueType/>
    <w:pitch w:val="variable"/>
    <w:sig w:usb0="8000002F" w:usb1="0000000B" w:usb2="00000000" w:usb3="00000000" w:csb0="00000001" w:csb1="00000000"/>
  </w:font>
  <w:font w:name="Open Sans Light">
    <w:altName w:val="Corbel Light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809"/>
    <w:rsid w:val="000D5EC9"/>
    <w:rsid w:val="001979AA"/>
    <w:rsid w:val="0033637C"/>
    <w:rsid w:val="0034070B"/>
    <w:rsid w:val="00380DB6"/>
    <w:rsid w:val="00523838"/>
    <w:rsid w:val="00651809"/>
    <w:rsid w:val="007259E6"/>
    <w:rsid w:val="0074145B"/>
    <w:rsid w:val="00934231"/>
    <w:rsid w:val="00A33030"/>
    <w:rsid w:val="00B93EE8"/>
    <w:rsid w:val="00BA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8A24DD4771F4CA98736317B6612F9E1">
    <w:name w:val="98A24DD4771F4CA98736317B6612F9E1"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18997A6D5D5849FFA568B96E4BDAF624">
    <w:name w:val="18997A6D5D5849FFA568B96E4BDAF624"/>
  </w:style>
  <w:style w:type="paragraph" w:customStyle="1" w:styleId="D08621871D254358BB9F356602D51B01">
    <w:name w:val="D08621871D254358BB9F356602D51B01"/>
  </w:style>
  <w:style w:type="paragraph" w:customStyle="1" w:styleId="623AE4497E744A39BE8EC432D3E51845">
    <w:name w:val="623AE4497E744A39BE8EC432D3E51845"/>
  </w:style>
  <w:style w:type="paragraph" w:customStyle="1" w:styleId="D0DDEA589EB24E72BF9C61ECAE4FF014">
    <w:name w:val="D0DDEA589EB24E72BF9C61ECAE4FF014"/>
  </w:style>
  <w:style w:type="paragraph" w:customStyle="1" w:styleId="46E5EE72E6604711B928AA3655DE2BD4">
    <w:name w:val="46E5EE72E6604711B928AA3655DE2BD4"/>
  </w:style>
  <w:style w:type="paragraph" w:customStyle="1" w:styleId="B8E9AF4A222F46B0922AA43843D1AFF8">
    <w:name w:val="B8E9AF4A222F46B0922AA43843D1AFF8"/>
  </w:style>
  <w:style w:type="paragraph" w:customStyle="1" w:styleId="9FE74A2B1A464E8EBDFEBBE464914132">
    <w:name w:val="9FE74A2B1A464E8EBDFEBBE464914132"/>
  </w:style>
  <w:style w:type="paragraph" w:customStyle="1" w:styleId="2345D9880478485A8DEB2C7897D58A48">
    <w:name w:val="2345D9880478485A8DEB2C7897D58A48"/>
  </w:style>
  <w:style w:type="paragraph" w:customStyle="1" w:styleId="32C2E3F349B3479ABF8E4B081DBAAB7A">
    <w:name w:val="32C2E3F349B3479ABF8E4B081DBAAB7A"/>
  </w:style>
  <w:style w:type="paragraph" w:customStyle="1" w:styleId="599C058B493A44528797E79D6FCEC89E">
    <w:name w:val="599C058B493A44528797E79D6FCEC89E"/>
  </w:style>
  <w:style w:type="paragraph" w:customStyle="1" w:styleId="78AF33E92A4943D1A1B5CD6EA560080F">
    <w:name w:val="78AF33E92A4943D1A1B5CD6EA560080F"/>
  </w:style>
  <w:style w:type="paragraph" w:customStyle="1" w:styleId="5ADBF9CF8579442BB9E2E030ADF709EF">
    <w:name w:val="5ADBF9CF8579442BB9E2E030ADF709EF"/>
  </w:style>
  <w:style w:type="paragraph" w:customStyle="1" w:styleId="B46ED0C222024981A360F7B201E0FD28">
    <w:name w:val="B46ED0C222024981A360F7B201E0FD28"/>
  </w:style>
  <w:style w:type="paragraph" w:customStyle="1" w:styleId="CECAD6646674405789631BDC603F21E5">
    <w:name w:val="CECAD6646674405789631BDC603F21E5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71FC9416015040B39664BF08DB9B8277">
    <w:name w:val="71FC9416015040B39664BF08DB9B8277"/>
  </w:style>
  <w:style w:type="paragraph" w:customStyle="1" w:styleId="3A289997ABC540FBAE7C677663148331">
    <w:name w:val="3A289997ABC540FBAE7C677663148331"/>
  </w:style>
  <w:style w:type="paragraph" w:customStyle="1" w:styleId="27D39C24DB7E45ED8D451ECA20FB210A">
    <w:name w:val="27D39C24DB7E45ED8D451ECA20FB210A"/>
  </w:style>
  <w:style w:type="paragraph" w:customStyle="1" w:styleId="0775705C90BD47B0B4A84267C95FD2A6">
    <w:name w:val="0775705C90BD47B0B4A84267C95FD2A6"/>
  </w:style>
  <w:style w:type="paragraph" w:customStyle="1" w:styleId="27260DFDAE9140A392E6A8BAA76AD102">
    <w:name w:val="27260DFDAE9140A392E6A8BAA76AD102"/>
  </w:style>
  <w:style w:type="paragraph" w:customStyle="1" w:styleId="73CA082C46EB4A55924D2BD7D28B6768">
    <w:name w:val="73CA082C46EB4A55924D2BD7D28B6768"/>
  </w:style>
  <w:style w:type="paragraph" w:customStyle="1" w:styleId="C121D6E344ED4DC1A5E4FF8218EEF47A">
    <w:name w:val="C121D6E344ED4DC1A5E4FF8218EEF47A"/>
  </w:style>
  <w:style w:type="paragraph" w:customStyle="1" w:styleId="2DFAC76AC08D4BF6A2553C4DB8F37FB6">
    <w:name w:val="2DFAC76AC08D4BF6A2553C4DB8F37FB6"/>
  </w:style>
  <w:style w:type="paragraph" w:customStyle="1" w:styleId="9AFB17086B5D4A2280054854AFCDEA59">
    <w:name w:val="9AFB17086B5D4A2280054854AFCDEA59"/>
  </w:style>
  <w:style w:type="paragraph" w:customStyle="1" w:styleId="87186A71E79845DAB5B6463F208C2E3D">
    <w:name w:val="87186A71E79845DAB5B6463F208C2E3D"/>
  </w:style>
  <w:style w:type="paragraph" w:customStyle="1" w:styleId="FDF96C60211244718055E42F776FE393">
    <w:name w:val="FDF96C60211244718055E42F776FE393"/>
  </w:style>
  <w:style w:type="paragraph" w:customStyle="1" w:styleId="84BB8A8B580446C293F4747500D08BAC">
    <w:name w:val="84BB8A8B580446C293F4747500D08BAC"/>
  </w:style>
  <w:style w:type="paragraph" w:customStyle="1" w:styleId="53CE791FE6FB4EBFB60DF462A02BE0C4">
    <w:name w:val="53CE791FE6FB4EBFB60DF462A02BE0C4"/>
  </w:style>
  <w:style w:type="paragraph" w:customStyle="1" w:styleId="31DAD17F947243049821D6A916BFAB97">
    <w:name w:val="31DAD17F947243049821D6A916BFAB97"/>
  </w:style>
  <w:style w:type="paragraph" w:customStyle="1" w:styleId="2FFA3387510749DD88235F66ACC31AF7">
    <w:name w:val="2FFA3387510749DD88235F66ACC31AF7"/>
  </w:style>
  <w:style w:type="paragraph" w:customStyle="1" w:styleId="377355BB496F4D8B9E368AEB904F133F">
    <w:name w:val="377355BB496F4D8B9E368AEB904F133F"/>
  </w:style>
  <w:style w:type="paragraph" w:customStyle="1" w:styleId="B08699C0FDDB4125B6301D3FCFCB9B49">
    <w:name w:val="B08699C0FDDB4125B6301D3FCFCB9B49"/>
  </w:style>
  <w:style w:type="paragraph" w:customStyle="1" w:styleId="F70749CC7407487CB01E66148BB58658">
    <w:name w:val="F70749CC7407487CB01E66148BB58658"/>
  </w:style>
  <w:style w:type="paragraph" w:customStyle="1" w:styleId="441EE59AB59D47338839E4C5D778092D">
    <w:name w:val="441EE59AB59D47338839E4C5D778092D"/>
  </w:style>
  <w:style w:type="paragraph" w:customStyle="1" w:styleId="3F9DB434FE7C42D59481B3466D7E8F37">
    <w:name w:val="3F9DB434FE7C42D59481B3466D7E8F37"/>
  </w:style>
  <w:style w:type="paragraph" w:customStyle="1" w:styleId="1CA5052FF76E46FDA71A8E26B6E6A879">
    <w:name w:val="1CA5052FF76E46FDA71A8E26B6E6A879"/>
  </w:style>
  <w:style w:type="paragraph" w:customStyle="1" w:styleId="BBE8B37FC53F47B1B0744BA286090271">
    <w:name w:val="BBE8B37FC53F47B1B0744BA286090271"/>
  </w:style>
  <w:style w:type="paragraph" w:customStyle="1" w:styleId="0ED1DD62652E456CA08D0B150DCCB5DC">
    <w:name w:val="0ED1DD62652E456CA08D0B150DCCB5DC"/>
  </w:style>
  <w:style w:type="paragraph" w:customStyle="1" w:styleId="663BA4CA3EB7439F987759257C9C6097">
    <w:name w:val="663BA4CA3EB7439F987759257C9C6097"/>
  </w:style>
  <w:style w:type="paragraph" w:customStyle="1" w:styleId="6E956FB23E224DF5B55201302A34469A">
    <w:name w:val="6E956FB23E224DF5B55201302A34469A"/>
  </w:style>
  <w:style w:type="paragraph" w:customStyle="1" w:styleId="0E4DE82ED4DF4F4CA363F15185A40E59">
    <w:name w:val="0E4DE82ED4DF4F4CA363F15185A40E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resume</Template>
  <TotalTime>2</TotalTime>
  <Pages>4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Tnluser</dc:creator>
  <cp:keywords/>
  <dc:description/>
  <cp:lastModifiedBy>hp</cp:lastModifiedBy>
  <cp:revision>13</cp:revision>
  <dcterms:created xsi:type="dcterms:W3CDTF">2021-11-22T13:32:00Z</dcterms:created>
  <dcterms:modified xsi:type="dcterms:W3CDTF">2021-11-23T06:52:00Z</dcterms:modified>
  <cp:category/>
</cp:coreProperties>
</file>